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14C" w:rsidRDefault="00115AA7" w:rsidP="0029114C">
      <w:pPr>
        <w:pStyle w:val="Heading1"/>
        <w:jc w:val="left"/>
        <w:rPr>
          <w:rFonts w:ascii="Arial" w:hAnsi="Arial" w:cs="Arial"/>
          <w:color w:val="1D1B11" w:themeColor="background2" w:themeShade="1A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0B7CDB" wp14:editId="29C1B287">
            <wp:simplePos x="0" y="0"/>
            <wp:positionH relativeFrom="column">
              <wp:posOffset>5292725</wp:posOffset>
            </wp:positionH>
            <wp:positionV relativeFrom="paragraph">
              <wp:posOffset>-158115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6C4A" w:rsidRPr="00D76C4A" w:rsidRDefault="00D76C4A" w:rsidP="00D76C4A"/>
    <w:p w:rsidR="00115AA7" w:rsidRDefault="00115AA7" w:rsidP="0029114C">
      <w:pPr>
        <w:pStyle w:val="Heading1"/>
        <w:jc w:val="left"/>
        <w:rPr>
          <w:rFonts w:ascii="Arial" w:hAnsi="Arial" w:cs="Arial"/>
          <w:color w:val="1D1B11" w:themeColor="background2" w:themeShade="1A"/>
          <w:szCs w:val="24"/>
          <w:u w:val="single"/>
        </w:rPr>
      </w:pPr>
    </w:p>
    <w:p w:rsidR="0029114C" w:rsidRPr="00583714" w:rsidRDefault="003B3187" w:rsidP="00583714">
      <w:pPr>
        <w:pStyle w:val="Heading1"/>
        <w:rPr>
          <w:rFonts w:ascii="Arial" w:hAnsi="Arial" w:cs="Arial"/>
          <w:color w:val="1D1B11" w:themeColor="background2" w:themeShade="1A"/>
          <w:sz w:val="28"/>
          <w:szCs w:val="24"/>
          <w:u w:val="single"/>
        </w:rPr>
      </w:pPr>
      <w:sdt>
        <w:sdtPr>
          <w:rPr>
            <w:rStyle w:val="Style1"/>
            <w:rFonts w:cs="Arial"/>
            <w:b/>
            <w:szCs w:val="28"/>
            <w:u w:val="single"/>
          </w:rPr>
          <w:id w:val="-1868978170"/>
          <w:placeholder>
            <w:docPart w:val="2E66BB2E23B048BFA477619F00590CF4"/>
          </w:placeholder>
          <w:showingPlcHdr/>
          <w:dropDownList>
            <w:listItem w:value="Choose an item."/>
            <w:listItem w:displayText="RIGHT-OF-WAY APPRAISALS AND ACQUISITION" w:value="RIGHT-OF-WAY APPRAISALS AND ACQUISITION"/>
            <w:listItem w:displayText="UTILITIES ONLY" w:value="UTILITIES ONLY"/>
          </w:dropDownList>
        </w:sdtPr>
        <w:sdtEndPr>
          <w:rPr>
            <w:rStyle w:val="DefaultParagraphFont"/>
            <w:rFonts w:ascii="Times New Roman" w:hAnsi="Times New Roman"/>
            <w:b w:val="0"/>
            <w:color w:val="1D1B11" w:themeColor="background2" w:themeShade="1A"/>
            <w:sz w:val="24"/>
          </w:rPr>
        </w:sdtEndPr>
        <w:sdtContent>
          <w:r w:rsidR="00971DA4" w:rsidRPr="0029114C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sdtContent>
      </w:sdt>
      <w:r w:rsidR="007C2903" w:rsidRPr="00D6733F">
        <w:rPr>
          <w:rFonts w:ascii="Arial" w:hAnsi="Arial" w:cs="Arial"/>
          <w:b w:val="0"/>
          <w:color w:val="1D1B11" w:themeColor="background2" w:themeShade="1A"/>
          <w:sz w:val="28"/>
          <w:szCs w:val="28"/>
          <w:u w:val="single"/>
        </w:rPr>
        <w:t xml:space="preserve"> </w:t>
      </w:r>
      <w:r w:rsidR="0029114C" w:rsidRPr="00D6733F">
        <w:rPr>
          <w:rFonts w:ascii="Arial" w:hAnsi="Arial" w:cs="Arial"/>
          <w:color w:val="1D1B11" w:themeColor="background2" w:themeShade="1A"/>
          <w:sz w:val="28"/>
          <w:szCs w:val="24"/>
          <w:u w:val="single"/>
        </w:rPr>
        <w:t>APPROVAL</w:t>
      </w:r>
      <w:r w:rsidR="0029114C" w:rsidRPr="00583714">
        <w:rPr>
          <w:rFonts w:ascii="Arial" w:hAnsi="Arial" w:cs="Arial"/>
          <w:color w:val="1D1B11" w:themeColor="background2" w:themeShade="1A"/>
          <w:sz w:val="28"/>
          <w:szCs w:val="24"/>
          <w:u w:val="single"/>
        </w:rPr>
        <w:t xml:space="preserve"> REQUEST</w:t>
      </w: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</w:p>
    <w:p w:rsidR="0029114C" w:rsidRPr="00AD74E1" w:rsidRDefault="0029114C" w:rsidP="00C20D67">
      <w:pPr>
        <w:rPr>
          <w:color w:val="1D1B11" w:themeColor="background2" w:themeShade="1A"/>
          <w:sz w:val="22"/>
          <w:szCs w:val="22"/>
        </w:rPr>
      </w:pPr>
    </w:p>
    <w:p w:rsidR="0032691A" w:rsidRPr="00AD74E1" w:rsidRDefault="00C20D67" w:rsidP="0032691A">
      <w:pPr>
        <w:rPr>
          <w:rFonts w:cs="Arial"/>
          <w:color w:val="1D1B11" w:themeColor="background2" w:themeShade="1A"/>
          <w:sz w:val="22"/>
          <w:szCs w:val="22"/>
        </w:rPr>
      </w:pPr>
      <w:r w:rsidRPr="00AD74E1">
        <w:rPr>
          <w:b/>
          <w:color w:val="1D1B11" w:themeColor="background2" w:themeShade="1A"/>
          <w:sz w:val="22"/>
          <w:szCs w:val="22"/>
        </w:rPr>
        <w:t>TO:</w:t>
      </w:r>
      <w:r w:rsidRPr="00AD74E1">
        <w:rPr>
          <w:b/>
          <w:color w:val="1D1B11" w:themeColor="background2" w:themeShade="1A"/>
          <w:sz w:val="22"/>
          <w:szCs w:val="22"/>
        </w:rPr>
        <w:tab/>
      </w:r>
      <w:r w:rsidR="0032691A" w:rsidRPr="00AD74E1">
        <w:rPr>
          <w:b/>
          <w:color w:val="1D1B11" w:themeColor="background2" w:themeShade="1A"/>
          <w:sz w:val="22"/>
          <w:szCs w:val="22"/>
        </w:rPr>
        <w:tab/>
      </w:r>
      <w:r w:rsidR="0032691A" w:rsidRPr="00AD74E1">
        <w:rPr>
          <w:rFonts w:cs="Arial"/>
          <w:color w:val="1D1B11" w:themeColor="background2" w:themeShade="1A"/>
          <w:sz w:val="22"/>
          <w:szCs w:val="22"/>
        </w:rPr>
        <w:t xml:space="preserve">Program Development &amp; Scheduling Division, </w:t>
      </w:r>
      <w:hyperlink r:id="rId12" w:history="1">
        <w:r w:rsidR="0032691A" w:rsidRPr="00AD74E1">
          <w:rPr>
            <w:rFonts w:cs="Arial"/>
            <w:color w:val="1D1B11" w:themeColor="background2" w:themeShade="1A"/>
            <w:sz w:val="22"/>
            <w:szCs w:val="22"/>
            <w:u w:val="single"/>
          </w:rPr>
          <w:t>TDOT.PDSO@tn.gov</w:t>
        </w:r>
      </w:hyperlink>
      <w:r w:rsidR="0032691A" w:rsidRPr="00AD74E1">
        <w:rPr>
          <w:rFonts w:cs="Arial"/>
          <w:color w:val="1D1B11" w:themeColor="background2" w:themeShade="1A"/>
          <w:sz w:val="22"/>
          <w:szCs w:val="22"/>
        </w:rPr>
        <w:t xml:space="preserve"> </w:t>
      </w:r>
    </w:p>
    <w:p w:rsidR="0032691A" w:rsidRPr="00AD74E1" w:rsidRDefault="0032691A" w:rsidP="0032691A">
      <w:pPr>
        <w:tabs>
          <w:tab w:val="left" w:pos="1530"/>
        </w:tabs>
        <w:rPr>
          <w:b/>
          <w:color w:val="1D1B11" w:themeColor="background2" w:themeShade="1A"/>
          <w:sz w:val="22"/>
          <w:szCs w:val="22"/>
        </w:rPr>
      </w:pPr>
    </w:p>
    <w:p w:rsidR="0032691A" w:rsidRPr="00AD74E1" w:rsidRDefault="0032691A" w:rsidP="0032691A">
      <w:pPr>
        <w:tabs>
          <w:tab w:val="left" w:pos="1530"/>
        </w:tabs>
        <w:rPr>
          <w:b/>
          <w:color w:val="1D1B11" w:themeColor="background2" w:themeShade="1A"/>
          <w:sz w:val="22"/>
          <w:szCs w:val="22"/>
        </w:rPr>
      </w:pPr>
      <w:r w:rsidRPr="00AD74E1">
        <w:rPr>
          <w:b/>
          <w:color w:val="1D1B11" w:themeColor="background2" w:themeShade="1A"/>
          <w:sz w:val="22"/>
          <w:szCs w:val="22"/>
        </w:rPr>
        <w:t>FROM:</w:t>
      </w:r>
    </w:p>
    <w:p w:rsidR="0032691A" w:rsidRPr="00AD74E1" w:rsidRDefault="0032691A" w:rsidP="0032691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</w:p>
    <w:p w:rsidR="00C20D67" w:rsidRPr="00AD74E1" w:rsidRDefault="0032691A" w:rsidP="0032691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  <w:r w:rsidRPr="00AD74E1">
        <w:rPr>
          <w:b/>
          <w:color w:val="1D1B11" w:themeColor="background2" w:themeShade="1A"/>
          <w:sz w:val="22"/>
          <w:szCs w:val="22"/>
        </w:rPr>
        <w:t>DATE:</w:t>
      </w:r>
      <w:r w:rsidR="0029114C" w:rsidRPr="00AD74E1">
        <w:rPr>
          <w:color w:val="1D1B11" w:themeColor="background2" w:themeShade="1A"/>
          <w:sz w:val="22"/>
          <w:szCs w:val="22"/>
        </w:rPr>
        <w:t xml:space="preserve">          </w:t>
      </w:r>
      <w:sdt>
        <w:sdtPr>
          <w:rPr>
            <w:color w:val="1D1B11" w:themeColor="background2" w:themeShade="1A"/>
            <w:sz w:val="22"/>
            <w:szCs w:val="22"/>
          </w:rPr>
          <w:id w:val="-412009454"/>
          <w:placeholder>
            <w:docPart w:val="1FC8807CC75F455DAA4500BEB6BD361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AD74E1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="00C20D67" w:rsidRPr="00AD74E1">
        <w:rPr>
          <w:color w:val="1D1B11" w:themeColor="background2" w:themeShade="1A"/>
          <w:sz w:val="22"/>
          <w:szCs w:val="22"/>
        </w:rPr>
        <w:tab/>
      </w:r>
    </w:p>
    <w:p w:rsidR="0032691A" w:rsidRPr="00AD74E1" w:rsidRDefault="00955C11" w:rsidP="0032691A">
      <w:pPr>
        <w:rPr>
          <w:color w:val="1D1B11" w:themeColor="background2" w:themeShade="1A"/>
          <w:sz w:val="22"/>
          <w:szCs w:val="22"/>
        </w:rPr>
      </w:pPr>
      <w:r w:rsidRPr="00AD74E1">
        <w:rPr>
          <w:color w:val="1D1B11" w:themeColor="background2" w:themeShade="1A"/>
          <w:sz w:val="22"/>
          <w:szCs w:val="22"/>
        </w:rPr>
        <w:t xml:space="preserve"> </w:t>
      </w:r>
      <w:r w:rsidR="00604CC4" w:rsidRPr="00AD74E1">
        <w:rPr>
          <w:color w:val="1D1B11" w:themeColor="background2" w:themeShade="1A"/>
          <w:sz w:val="22"/>
          <w:szCs w:val="22"/>
        </w:rPr>
        <w:t xml:space="preserve">      </w:t>
      </w:r>
    </w:p>
    <w:p w:rsidR="00E371BE" w:rsidRPr="00AD74E1" w:rsidRDefault="0032691A" w:rsidP="00E371BE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 w:val="22"/>
          <w:szCs w:val="22"/>
        </w:rPr>
      </w:pPr>
      <w:r w:rsidRPr="00AD74E1">
        <w:rPr>
          <w:rFonts w:cs="Arial"/>
          <w:b/>
          <w:color w:val="1D1B11" w:themeColor="background2" w:themeShade="1A"/>
          <w:sz w:val="22"/>
          <w:szCs w:val="22"/>
        </w:rPr>
        <w:t>SUBJECT:</w:t>
      </w:r>
      <w:r w:rsidR="0029114C" w:rsidRPr="00AD74E1">
        <w:rPr>
          <w:rFonts w:cs="Arial"/>
          <w:b/>
          <w:color w:val="1D1B11" w:themeColor="background2" w:themeShade="1A"/>
          <w:sz w:val="22"/>
          <w:szCs w:val="22"/>
        </w:rPr>
        <w:tab/>
      </w:r>
      <w:r w:rsidR="00E371BE" w:rsidRPr="00AD74E1">
        <w:rPr>
          <w:rFonts w:cs="Arial"/>
          <w:color w:val="1D1B11" w:themeColor="background2" w:themeShade="1A"/>
          <w:sz w:val="22"/>
          <w:szCs w:val="22"/>
        </w:rPr>
        <w:t>COUNTY:</w:t>
      </w:r>
    </w:p>
    <w:p w:rsidR="00E371BE" w:rsidRPr="00AD74E1" w:rsidRDefault="00E371BE" w:rsidP="00E371BE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AD74E1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E371BE" w:rsidRPr="00AD74E1" w:rsidRDefault="00E371BE" w:rsidP="00E371BE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AD74E1">
        <w:rPr>
          <w:rFonts w:cs="Arial"/>
          <w:color w:val="1D1B11" w:themeColor="background2" w:themeShade="1A"/>
          <w:sz w:val="22"/>
          <w:szCs w:val="22"/>
        </w:rPr>
        <w:tab/>
        <w:t>PROJECT NO.</w:t>
      </w:r>
    </w:p>
    <w:p w:rsidR="00E371BE" w:rsidRPr="00AD74E1" w:rsidRDefault="00E371BE" w:rsidP="00E371BE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AD74E1">
        <w:rPr>
          <w:rFonts w:cs="Arial"/>
          <w:color w:val="1D1B11" w:themeColor="background2" w:themeShade="1A"/>
          <w:sz w:val="22"/>
          <w:szCs w:val="22"/>
        </w:rPr>
        <w:tab/>
        <w:t>PROJECT DESCRIPTION:</w:t>
      </w:r>
    </w:p>
    <w:p w:rsidR="00C20D67" w:rsidRPr="0029114C" w:rsidRDefault="00604CC4" w:rsidP="00E371BE">
      <w:pPr>
        <w:rPr>
          <w:color w:val="1D1B11" w:themeColor="background2" w:themeShade="1A"/>
          <w:sz w:val="22"/>
        </w:rPr>
      </w:pPr>
      <w:r w:rsidRPr="0029114C">
        <w:rPr>
          <w:b/>
          <w:color w:val="1D1B11" w:themeColor="background2" w:themeShade="1A"/>
          <w:sz w:val="22"/>
        </w:rPr>
        <w:t xml:space="preserve">   </w:t>
      </w:r>
      <w:r w:rsidRPr="0029114C">
        <w:rPr>
          <w:color w:val="1D1B11" w:themeColor="background2" w:themeShade="1A"/>
          <w:sz w:val="22"/>
        </w:rPr>
        <w:t xml:space="preserve">           </w:t>
      </w: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ab/>
        <w:t xml:space="preserve">In accordance with the Roadway Design Guidelines, I am requesting funding approval for </w:t>
      </w:r>
      <w:sdt>
        <w:sdtPr>
          <w:rPr>
            <w:color w:val="1D1B11" w:themeColor="background2" w:themeShade="1A"/>
            <w:szCs w:val="24"/>
          </w:rPr>
          <w:id w:val="2081562017"/>
          <w:placeholder>
            <w:docPart w:val="AC8987BEBEE34EACB31F64D36311A3C2"/>
          </w:placeholder>
          <w:showingPlcHdr/>
          <w:dropDownList>
            <w:listItem w:value="Choose an item."/>
            <w:listItem w:displayText="Right-of-Way Appraisals and Acquisition" w:value="Right-of-Way Appraisals and Acquisition"/>
            <w:listItem w:displayText="Utilities Only" w:value="Utilities Only"/>
          </w:dropDownList>
        </w:sdtPr>
        <w:sdtEndPr/>
        <w:sdtContent>
          <w:r w:rsidR="00971DA4" w:rsidRPr="003B3187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Choose an item.</w:t>
          </w:r>
        </w:sdtContent>
      </w:sdt>
      <w:r w:rsidR="00A14F44">
        <w:rPr>
          <w:color w:val="1D1B11" w:themeColor="background2" w:themeShade="1A"/>
          <w:szCs w:val="24"/>
        </w:rPr>
        <w:t>.</w:t>
      </w:r>
      <w:r w:rsidR="0029114C" w:rsidRPr="0029114C">
        <w:rPr>
          <w:color w:val="1D1B11" w:themeColor="background2" w:themeShade="1A"/>
          <w:sz w:val="22"/>
        </w:rPr>
        <w:t xml:space="preserve"> </w:t>
      </w:r>
      <w:r w:rsidR="00A14F44">
        <w:rPr>
          <w:color w:val="1D1B11" w:themeColor="background2" w:themeShade="1A"/>
          <w:sz w:val="22"/>
        </w:rPr>
        <w:t xml:space="preserve"> </w:t>
      </w:r>
      <w:r w:rsidRPr="0029114C">
        <w:rPr>
          <w:color w:val="1D1B11" w:themeColor="background2" w:themeShade="1A"/>
          <w:sz w:val="22"/>
        </w:rPr>
        <w:t xml:space="preserve">For your use, I have attached one (1) half-size title sheet of this project.  </w:t>
      </w:r>
      <w:r w:rsidR="00955C11" w:rsidRPr="0029114C">
        <w:rPr>
          <w:color w:val="1D1B11" w:themeColor="background2" w:themeShade="1A"/>
          <w:sz w:val="22"/>
        </w:rPr>
        <w:t xml:space="preserve">NEPA document was approved on </w:t>
      </w:r>
      <w:sdt>
        <w:sdtPr>
          <w:rPr>
            <w:color w:val="1D1B11" w:themeColor="background2" w:themeShade="1A"/>
            <w:sz w:val="22"/>
          </w:rPr>
          <w:id w:val="114802976"/>
          <w:placeholder>
            <w:docPart w:val="854796B34CE6487CA845ACFA584A8B3F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A97998" w:rsidRPr="0029114C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="009C591A">
        <w:rPr>
          <w:color w:val="1D1B11" w:themeColor="background2" w:themeShade="1A"/>
          <w:sz w:val="22"/>
        </w:rPr>
        <w:t>.</w:t>
      </w: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ab/>
      </w: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ab/>
        <w:t xml:space="preserve">At your earliest convenience following funding approval, please </w:t>
      </w:r>
      <w:r w:rsidR="0038116B" w:rsidRPr="0029114C">
        <w:rPr>
          <w:color w:val="1D1B11" w:themeColor="background2" w:themeShade="1A"/>
          <w:sz w:val="22"/>
        </w:rPr>
        <w:t>sign</w:t>
      </w:r>
      <w:r w:rsidRPr="0029114C">
        <w:rPr>
          <w:color w:val="1D1B11" w:themeColor="background2" w:themeShade="1A"/>
          <w:sz w:val="22"/>
        </w:rPr>
        <w:t xml:space="preserve"> and date below and return a copy of this form to my office. </w:t>
      </w: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</w:p>
    <w:p w:rsidR="00C20D67" w:rsidRPr="0029114C" w:rsidRDefault="00C20D67" w:rsidP="00C20D67">
      <w:pPr>
        <w:ind w:left="720"/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>Funding</w:t>
      </w:r>
      <w:r w:rsidR="00D7049D" w:rsidRPr="0029114C">
        <w:rPr>
          <w:color w:val="1D1B11" w:themeColor="background2" w:themeShade="1A"/>
          <w:sz w:val="22"/>
        </w:rPr>
        <w:t xml:space="preserve"> has been a</w:t>
      </w:r>
      <w:r w:rsidRPr="0029114C">
        <w:rPr>
          <w:color w:val="1D1B11" w:themeColor="background2" w:themeShade="1A"/>
          <w:sz w:val="22"/>
        </w:rPr>
        <w:t>pproval for</w:t>
      </w:r>
      <w:r w:rsidR="00F4210E">
        <w:rPr>
          <w:color w:val="1D1B11" w:themeColor="background2" w:themeShade="1A"/>
          <w:sz w:val="22"/>
        </w:rPr>
        <w:t xml:space="preserve"> </w:t>
      </w:r>
      <w:sdt>
        <w:sdtPr>
          <w:rPr>
            <w:color w:val="1D1B11" w:themeColor="background2" w:themeShade="1A"/>
            <w:sz w:val="22"/>
            <w:szCs w:val="22"/>
          </w:rPr>
          <w:id w:val="613485732"/>
          <w:placeholder>
            <w:docPart w:val="2D495D69A4CC441ABC92A2120E214295"/>
          </w:placeholder>
          <w:showingPlcHdr/>
          <w:dropDownList>
            <w:listItem w:value="Choose an item."/>
            <w:listItem w:displayText="Right-of-Way Appraisals and Acquisition" w:value="Right-of-Way Appraisals and Acquisition"/>
            <w:listItem w:displayText="Utilities Only" w:value="Utilities Only"/>
          </w:dropDownList>
        </w:sdtPr>
        <w:sdtEndPr/>
        <w:sdtContent>
          <w:r w:rsidR="00B10F1D" w:rsidRPr="00DC6A2D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 xml:space="preserve">Choose an </w:t>
          </w:r>
          <w:proofErr w:type="gramStart"/>
          <w:r w:rsidR="00B10F1D" w:rsidRPr="00DC6A2D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item.</w:t>
          </w:r>
        </w:sdtContent>
      </w:sdt>
      <w:r w:rsidRPr="0029114C">
        <w:rPr>
          <w:color w:val="1D1B11" w:themeColor="background2" w:themeShade="1A"/>
          <w:sz w:val="22"/>
        </w:rPr>
        <w:t>:</w:t>
      </w:r>
      <w:proofErr w:type="gramEnd"/>
    </w:p>
    <w:p w:rsidR="0038116B" w:rsidRPr="0029114C" w:rsidRDefault="0038116B" w:rsidP="00C20D67">
      <w:pPr>
        <w:ind w:left="720"/>
        <w:rPr>
          <w:color w:val="1D1B11" w:themeColor="background2" w:themeShade="1A"/>
          <w:sz w:val="22"/>
        </w:rPr>
      </w:pPr>
      <w:bookmarkStart w:id="0" w:name="_GoBack"/>
      <w:bookmarkEnd w:id="0"/>
    </w:p>
    <w:p w:rsidR="00401EF7" w:rsidRDefault="00401EF7" w:rsidP="0038116B">
      <w:pPr>
        <w:tabs>
          <w:tab w:val="left" w:pos="1530"/>
        </w:tabs>
        <w:rPr>
          <w:b/>
          <w:color w:val="1D1B11" w:themeColor="background2" w:themeShade="1A"/>
          <w:sz w:val="22"/>
        </w:rPr>
      </w:pPr>
    </w:p>
    <w:p w:rsidR="0038116B" w:rsidRPr="0029114C" w:rsidRDefault="00401EF7" w:rsidP="0038116B">
      <w:pPr>
        <w:tabs>
          <w:tab w:val="left" w:pos="1530"/>
        </w:tabs>
        <w:rPr>
          <w:b/>
          <w:color w:val="1D1B11" w:themeColor="background2" w:themeShade="1A"/>
          <w:sz w:val="22"/>
        </w:rPr>
      </w:pPr>
      <w:r>
        <w:rPr>
          <w:b/>
          <w:color w:val="1D1B11" w:themeColor="background2" w:themeShade="1A"/>
          <w:sz w:val="22"/>
        </w:rPr>
        <w:t>BY</w:t>
      </w:r>
      <w:r w:rsidR="0038116B" w:rsidRPr="0029114C">
        <w:rPr>
          <w:b/>
          <w:color w:val="1D1B11" w:themeColor="background2" w:themeShade="1A"/>
          <w:sz w:val="22"/>
        </w:rPr>
        <w:t>:</w:t>
      </w:r>
      <w:r w:rsidR="00115AA7">
        <w:rPr>
          <w:b/>
          <w:color w:val="1D1B11" w:themeColor="background2" w:themeShade="1A"/>
          <w:sz w:val="22"/>
        </w:rPr>
        <w:tab/>
        <w:t>_____________________</w:t>
      </w:r>
    </w:p>
    <w:p w:rsidR="0038116B" w:rsidRPr="0029114C" w:rsidRDefault="0038116B" w:rsidP="0038116B">
      <w:pPr>
        <w:tabs>
          <w:tab w:val="left" w:pos="1530"/>
        </w:tabs>
        <w:rPr>
          <w:b/>
          <w:color w:val="1D1B11" w:themeColor="background2" w:themeShade="1A"/>
          <w:sz w:val="22"/>
        </w:rPr>
      </w:pPr>
    </w:p>
    <w:p w:rsidR="00401EF7" w:rsidRDefault="00401EF7" w:rsidP="003D7D41">
      <w:pPr>
        <w:tabs>
          <w:tab w:val="left" w:pos="1530"/>
        </w:tabs>
        <w:rPr>
          <w:b/>
          <w:color w:val="1D1B11" w:themeColor="background2" w:themeShade="1A"/>
          <w:sz w:val="22"/>
        </w:rPr>
      </w:pPr>
    </w:p>
    <w:p w:rsidR="003D7D41" w:rsidRPr="0029114C" w:rsidRDefault="0038116B" w:rsidP="003D7D41">
      <w:pPr>
        <w:tabs>
          <w:tab w:val="left" w:pos="1530"/>
        </w:tabs>
        <w:rPr>
          <w:b/>
          <w:color w:val="1D1B11" w:themeColor="background2" w:themeShade="1A"/>
          <w:sz w:val="22"/>
        </w:rPr>
      </w:pPr>
      <w:r w:rsidRPr="0029114C">
        <w:rPr>
          <w:b/>
          <w:color w:val="1D1B11" w:themeColor="background2" w:themeShade="1A"/>
          <w:sz w:val="22"/>
        </w:rPr>
        <w:t>D</w:t>
      </w:r>
      <w:r w:rsidR="00401EF7">
        <w:rPr>
          <w:b/>
          <w:color w:val="1D1B11" w:themeColor="background2" w:themeShade="1A"/>
          <w:sz w:val="22"/>
        </w:rPr>
        <w:t>ATE</w:t>
      </w:r>
      <w:r w:rsidRPr="0029114C">
        <w:rPr>
          <w:b/>
          <w:color w:val="1D1B11" w:themeColor="background2" w:themeShade="1A"/>
          <w:sz w:val="22"/>
        </w:rPr>
        <w:t>:</w:t>
      </w:r>
      <w:r w:rsidRPr="0029114C">
        <w:rPr>
          <w:color w:val="1D1B11" w:themeColor="background2" w:themeShade="1A"/>
          <w:sz w:val="22"/>
        </w:rPr>
        <w:t xml:space="preserve">  </w:t>
      </w:r>
      <w:r w:rsidRPr="0029114C">
        <w:rPr>
          <w:color w:val="1D1B11" w:themeColor="background2" w:themeShade="1A"/>
          <w:sz w:val="22"/>
        </w:rPr>
        <w:tab/>
      </w:r>
      <w:r w:rsidR="003D7D41">
        <w:rPr>
          <w:b/>
          <w:color w:val="1D1B11" w:themeColor="background2" w:themeShade="1A"/>
          <w:sz w:val="22"/>
        </w:rPr>
        <w:t>_____________________</w:t>
      </w:r>
    </w:p>
    <w:p w:rsidR="0038116B" w:rsidRPr="0029114C" w:rsidRDefault="0038116B" w:rsidP="0038116B">
      <w:pPr>
        <w:tabs>
          <w:tab w:val="left" w:pos="1530"/>
        </w:tabs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ab/>
      </w:r>
    </w:p>
    <w:p w:rsidR="0038116B" w:rsidRPr="0029114C" w:rsidRDefault="0038116B" w:rsidP="00C20D67">
      <w:pPr>
        <w:ind w:left="720"/>
        <w:rPr>
          <w:color w:val="1D1B11" w:themeColor="background2" w:themeShade="1A"/>
          <w:sz w:val="22"/>
        </w:rPr>
      </w:pPr>
    </w:p>
    <w:p w:rsidR="00C20D67" w:rsidRPr="0029114C" w:rsidRDefault="0038116B" w:rsidP="00C20D67">
      <w:pPr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ab/>
      </w:r>
      <w:r w:rsidRPr="0029114C">
        <w:rPr>
          <w:color w:val="1D1B11" w:themeColor="background2" w:themeShade="1A"/>
          <w:sz w:val="22"/>
        </w:rPr>
        <w:tab/>
      </w:r>
      <w:r w:rsidRPr="0029114C">
        <w:rPr>
          <w:color w:val="1D1B11" w:themeColor="background2" w:themeShade="1A"/>
          <w:sz w:val="22"/>
        </w:rPr>
        <w:tab/>
      </w:r>
      <w:r w:rsidRPr="0029114C">
        <w:rPr>
          <w:color w:val="1D1B11" w:themeColor="background2" w:themeShade="1A"/>
          <w:sz w:val="22"/>
        </w:rPr>
        <w:tab/>
      </w:r>
      <w:r w:rsidRPr="0029114C">
        <w:rPr>
          <w:color w:val="1D1B11" w:themeColor="background2" w:themeShade="1A"/>
          <w:sz w:val="22"/>
        </w:rPr>
        <w:tab/>
      </w:r>
      <w:r w:rsidRPr="0029114C">
        <w:rPr>
          <w:color w:val="1D1B11" w:themeColor="background2" w:themeShade="1A"/>
          <w:sz w:val="22"/>
        </w:rPr>
        <w:tab/>
      </w:r>
    </w:p>
    <w:p w:rsidR="00C20D67" w:rsidRPr="0029114C" w:rsidRDefault="00C20D67" w:rsidP="00C20D67">
      <w:pPr>
        <w:rPr>
          <w:color w:val="1D1B11" w:themeColor="background2" w:themeShade="1A"/>
          <w:sz w:val="22"/>
        </w:rPr>
      </w:pPr>
    </w:p>
    <w:p w:rsidR="00C20D67" w:rsidRPr="0029114C" w:rsidRDefault="00C20D67" w:rsidP="00C20D67">
      <w:pPr>
        <w:spacing w:after="60"/>
        <w:rPr>
          <w:color w:val="1D1B11" w:themeColor="background2" w:themeShade="1A"/>
          <w:sz w:val="22"/>
        </w:rPr>
      </w:pPr>
      <w:r w:rsidRPr="0029114C">
        <w:rPr>
          <w:color w:val="1D1B11" w:themeColor="background2" w:themeShade="1A"/>
          <w:sz w:val="22"/>
        </w:rPr>
        <w:t>Attachment</w:t>
      </w:r>
    </w:p>
    <w:p w:rsidR="00B95DB7" w:rsidRPr="0029114C" w:rsidRDefault="00B95DB7" w:rsidP="00C20D67">
      <w:pPr>
        <w:spacing w:before="120" w:after="120"/>
        <w:rPr>
          <w:color w:val="1D1B11" w:themeColor="background2" w:themeShade="1A"/>
        </w:rPr>
      </w:pPr>
    </w:p>
    <w:sectPr w:rsidR="00B95DB7" w:rsidRPr="0029114C" w:rsidSect="00C20D67">
      <w:footerReference w:type="default" r:id="rId13"/>
      <w:type w:val="continuous"/>
      <w:pgSz w:w="12240" w:h="15840" w:code="1"/>
      <w:pgMar w:top="547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91A" w:rsidRDefault="0032691A" w:rsidP="0032691A">
      <w:r>
        <w:separator/>
      </w:r>
    </w:p>
  </w:endnote>
  <w:endnote w:type="continuationSeparator" w:id="0">
    <w:p w:rsidR="0032691A" w:rsidRDefault="0032691A" w:rsidP="00326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91A" w:rsidRPr="0032691A" w:rsidRDefault="0032691A" w:rsidP="0032691A">
    <w:pPr>
      <w:jc w:val="center"/>
      <w:rPr>
        <w:color w:val="0F243E" w:themeColor="text2" w:themeShade="80"/>
        <w:sz w:val="22"/>
        <w:szCs w:val="22"/>
      </w:rPr>
    </w:pP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</w:r>
    <w:r w:rsidR="0029114C">
      <w:rPr>
        <w:color w:val="0F243E" w:themeColor="text2" w:themeShade="80"/>
        <w:sz w:val="22"/>
        <w:szCs w:val="22"/>
      </w:rPr>
      <w:tab/>
      <w:t xml:space="preserve">Rev. </w:t>
    </w:r>
    <w:r w:rsidR="00D96EBC">
      <w:rPr>
        <w:color w:val="0F243E" w:themeColor="text2" w:themeShade="80"/>
        <w:sz w:val="22"/>
        <w:szCs w:val="22"/>
      </w:rPr>
      <w:t>1/29</w:t>
    </w:r>
    <w:r w:rsidRPr="0032691A">
      <w:rPr>
        <w:color w:val="0F243E" w:themeColor="text2" w:themeShade="80"/>
        <w:sz w:val="22"/>
        <w:szCs w:val="22"/>
      </w:rPr>
      <w:t>/1</w:t>
    </w:r>
    <w:r w:rsidR="00D96EBC">
      <w:rPr>
        <w:color w:val="0F243E" w:themeColor="text2" w:themeShade="80"/>
        <w:sz w:val="22"/>
        <w:szCs w:val="22"/>
      </w:rPr>
      <w:t>8</w:t>
    </w:r>
  </w:p>
  <w:p w:rsidR="0032691A" w:rsidRDefault="0032691A">
    <w:pPr>
      <w:pStyle w:val="Footer"/>
    </w:pPr>
  </w:p>
  <w:p w:rsidR="0032691A" w:rsidRDefault="003269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91A" w:rsidRDefault="0032691A" w:rsidP="0032691A">
      <w:r>
        <w:separator/>
      </w:r>
    </w:p>
  </w:footnote>
  <w:footnote w:type="continuationSeparator" w:id="0">
    <w:p w:rsidR="0032691A" w:rsidRDefault="0032691A" w:rsidP="003269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85"/>
    <w:rsid w:val="000171D5"/>
    <w:rsid w:val="0009185B"/>
    <w:rsid w:val="000A6E5F"/>
    <w:rsid w:val="000D6F16"/>
    <w:rsid w:val="000E5212"/>
    <w:rsid w:val="00115AA7"/>
    <w:rsid w:val="00143FED"/>
    <w:rsid w:val="001A0A89"/>
    <w:rsid w:val="001C6994"/>
    <w:rsid w:val="001D50D1"/>
    <w:rsid w:val="001F1EF4"/>
    <w:rsid w:val="0020109A"/>
    <w:rsid w:val="002101A1"/>
    <w:rsid w:val="00213A7E"/>
    <w:rsid w:val="002424EE"/>
    <w:rsid w:val="0027166E"/>
    <w:rsid w:val="002838DF"/>
    <w:rsid w:val="0029114C"/>
    <w:rsid w:val="002C440C"/>
    <w:rsid w:val="002D0525"/>
    <w:rsid w:val="002F7B89"/>
    <w:rsid w:val="0032691A"/>
    <w:rsid w:val="00335C85"/>
    <w:rsid w:val="00346037"/>
    <w:rsid w:val="003466E5"/>
    <w:rsid w:val="00353BC6"/>
    <w:rsid w:val="0038116B"/>
    <w:rsid w:val="003B3187"/>
    <w:rsid w:val="003D7D41"/>
    <w:rsid w:val="00401EF7"/>
    <w:rsid w:val="00415C1B"/>
    <w:rsid w:val="00467356"/>
    <w:rsid w:val="00492537"/>
    <w:rsid w:val="004A0E3F"/>
    <w:rsid w:val="00524C11"/>
    <w:rsid w:val="005373FC"/>
    <w:rsid w:val="00546B8D"/>
    <w:rsid w:val="0055726B"/>
    <w:rsid w:val="00582CA4"/>
    <w:rsid w:val="00583714"/>
    <w:rsid w:val="005E58A6"/>
    <w:rsid w:val="00600DB6"/>
    <w:rsid w:val="00604CC4"/>
    <w:rsid w:val="00611174"/>
    <w:rsid w:val="00670E31"/>
    <w:rsid w:val="0068643E"/>
    <w:rsid w:val="006E3EF0"/>
    <w:rsid w:val="006F6465"/>
    <w:rsid w:val="00736E59"/>
    <w:rsid w:val="007424FC"/>
    <w:rsid w:val="00752FF4"/>
    <w:rsid w:val="00786AA9"/>
    <w:rsid w:val="007C2903"/>
    <w:rsid w:val="00806FBA"/>
    <w:rsid w:val="0081630E"/>
    <w:rsid w:val="00817C81"/>
    <w:rsid w:val="00832D2B"/>
    <w:rsid w:val="008F6465"/>
    <w:rsid w:val="00935AFA"/>
    <w:rsid w:val="00937D94"/>
    <w:rsid w:val="00955C11"/>
    <w:rsid w:val="00971DA4"/>
    <w:rsid w:val="00983C3E"/>
    <w:rsid w:val="009B3F72"/>
    <w:rsid w:val="009C0182"/>
    <w:rsid w:val="009C591A"/>
    <w:rsid w:val="00A14F44"/>
    <w:rsid w:val="00A607CE"/>
    <w:rsid w:val="00A902FA"/>
    <w:rsid w:val="00A97998"/>
    <w:rsid w:val="00AD74E1"/>
    <w:rsid w:val="00B10F1D"/>
    <w:rsid w:val="00B55C1E"/>
    <w:rsid w:val="00B95DB7"/>
    <w:rsid w:val="00BC14B6"/>
    <w:rsid w:val="00BD1BF4"/>
    <w:rsid w:val="00C20D67"/>
    <w:rsid w:val="00C40CED"/>
    <w:rsid w:val="00C74B65"/>
    <w:rsid w:val="00CE2C85"/>
    <w:rsid w:val="00CE7E23"/>
    <w:rsid w:val="00D1156D"/>
    <w:rsid w:val="00D42F22"/>
    <w:rsid w:val="00D6733F"/>
    <w:rsid w:val="00D7049D"/>
    <w:rsid w:val="00D76C4A"/>
    <w:rsid w:val="00D86FF1"/>
    <w:rsid w:val="00D9219E"/>
    <w:rsid w:val="00D96EBC"/>
    <w:rsid w:val="00DC6A2D"/>
    <w:rsid w:val="00E02A66"/>
    <w:rsid w:val="00E371BE"/>
    <w:rsid w:val="00E80789"/>
    <w:rsid w:val="00E85F42"/>
    <w:rsid w:val="00EC4049"/>
    <w:rsid w:val="00EF0F2A"/>
    <w:rsid w:val="00F4210E"/>
    <w:rsid w:val="00F52FB6"/>
    <w:rsid w:val="00F5671E"/>
    <w:rsid w:val="00F577C8"/>
    <w:rsid w:val="00F65F20"/>
    <w:rsid w:val="00F85F79"/>
    <w:rsid w:val="00F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3269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2691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3269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91A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7C2903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3269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2691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3269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91A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7C2903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DOT.PDSO@tn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54796B34CE6487CA845ACFA584A8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5DEB1-7634-4A30-9115-AE10B7BCF719}"/>
      </w:docPartPr>
      <w:docPartBody>
        <w:p w:rsidR="000C7115" w:rsidRDefault="0041579B" w:rsidP="0041579B">
          <w:pPr>
            <w:pStyle w:val="854796B34CE6487CA845ACFA584A8B3F1"/>
          </w:pPr>
          <w:r w:rsidRPr="0029114C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1FC8807CC75F455DAA4500BEB6BD3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A173B-9E3D-4D06-9425-F2D618F40728}"/>
      </w:docPartPr>
      <w:docPartBody>
        <w:p w:rsidR="001B4855" w:rsidRDefault="0041579B" w:rsidP="0041579B">
          <w:pPr>
            <w:pStyle w:val="1FC8807CC75F455DAA4500BEB6BD36171"/>
          </w:pPr>
          <w:r w:rsidRPr="0029114C">
            <w:rPr>
              <w:rStyle w:val="PlaceholderText"/>
              <w:color w:val="1D1B11" w:themeColor="background2" w:themeShade="1A"/>
              <w:szCs w:val="24"/>
              <w:u w:val="single"/>
            </w:rPr>
            <w:t>Click here to enter a date.</w:t>
          </w:r>
        </w:p>
      </w:docPartBody>
    </w:docPart>
    <w:docPart>
      <w:docPartPr>
        <w:name w:val="AC8987BEBEE34EACB31F64D36311A3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A48D98-B123-4754-A539-3AF30521B5A3}"/>
      </w:docPartPr>
      <w:docPartBody>
        <w:p w:rsidR="0041579B" w:rsidRDefault="0041579B" w:rsidP="0041579B">
          <w:pPr>
            <w:pStyle w:val="AC8987BEBEE34EACB31F64D36311A3C21"/>
          </w:pPr>
          <w:r w:rsidRPr="0029114C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Choose an item.</w:t>
          </w:r>
        </w:p>
      </w:docPartBody>
    </w:docPart>
    <w:docPart>
      <w:docPartPr>
        <w:name w:val="2D495D69A4CC441ABC92A2120E214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90B1D-4CFB-4AB9-ADD3-6DBEBE1D1341}"/>
      </w:docPartPr>
      <w:docPartBody>
        <w:p w:rsidR="000C1398" w:rsidRDefault="00D7109D" w:rsidP="00D7109D">
          <w:pPr>
            <w:pStyle w:val="2D495D69A4CC441ABC92A2120E214295"/>
          </w:pPr>
          <w:r w:rsidRPr="0029114C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p>
      </w:docPartBody>
    </w:docPart>
    <w:docPart>
      <w:docPartPr>
        <w:name w:val="2E66BB2E23B048BFA477619F00590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CD39B-5D68-4E67-8C88-6882F0BA2BEE}"/>
      </w:docPartPr>
      <w:docPartBody>
        <w:p w:rsidR="000C1398" w:rsidRDefault="00D7109D" w:rsidP="00D7109D">
          <w:pPr>
            <w:pStyle w:val="2E66BB2E23B048BFA477619F00590CF4"/>
          </w:pPr>
          <w:r w:rsidRPr="0029114C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05"/>
    <w:rsid w:val="000C1398"/>
    <w:rsid w:val="000C7115"/>
    <w:rsid w:val="001B4855"/>
    <w:rsid w:val="0041579B"/>
    <w:rsid w:val="00751DC2"/>
    <w:rsid w:val="0084740D"/>
    <w:rsid w:val="00CA3E05"/>
    <w:rsid w:val="00D7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109D"/>
    <w:rPr>
      <w:color w:val="808080"/>
    </w:rPr>
  </w:style>
  <w:style w:type="paragraph" w:customStyle="1" w:styleId="854796B34CE6487CA845ACFA584A8B3F">
    <w:name w:val="854796B34CE6487CA845ACFA584A8B3F"/>
  </w:style>
  <w:style w:type="paragraph" w:customStyle="1" w:styleId="C5D4162B3E7E472D832E46C03BE437B2">
    <w:name w:val="C5D4162B3E7E472D832E46C03BE437B2"/>
  </w:style>
  <w:style w:type="paragraph" w:customStyle="1" w:styleId="1FC8807CC75F455DAA4500BEB6BD3617">
    <w:name w:val="1FC8807CC75F455DAA4500BEB6BD3617"/>
    <w:rsid w:val="0084740D"/>
  </w:style>
  <w:style w:type="paragraph" w:customStyle="1" w:styleId="1CA3B0EDB1D1489792FE62B64B0ADC0A">
    <w:name w:val="1CA3B0EDB1D1489792FE62B64B0ADC0A"/>
    <w:rsid w:val="0084740D"/>
  </w:style>
  <w:style w:type="paragraph" w:customStyle="1" w:styleId="2429A917FFF8440C80219D777FC98655">
    <w:name w:val="2429A917FFF8440C80219D777FC98655"/>
    <w:rsid w:val="0084740D"/>
  </w:style>
  <w:style w:type="paragraph" w:customStyle="1" w:styleId="02F40A0C293747968B68C8D25EEBB44E">
    <w:name w:val="02F40A0C293747968B68C8D25EEBB44E"/>
    <w:rsid w:val="001B4855"/>
  </w:style>
  <w:style w:type="paragraph" w:customStyle="1" w:styleId="AC8987BEBEE34EACB31F64D36311A3C2">
    <w:name w:val="AC8987BEBEE34EACB31F64D36311A3C2"/>
    <w:rsid w:val="00751DC2"/>
  </w:style>
  <w:style w:type="paragraph" w:customStyle="1" w:styleId="1FC8807CC75F455DAA4500BEB6BD36171">
    <w:name w:val="1FC8807CC75F455DAA4500BEB6BD3617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C8987BEBEE34EACB31F64D36311A3C21">
    <w:name w:val="AC8987BEBEE34EACB31F64D36311A3C2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54796B34CE6487CA845ACFA584A8B3F1">
    <w:name w:val="854796B34CE6487CA845ACFA584A8B3F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2F40A0C293747968B68C8D25EEBB44E1">
    <w:name w:val="02F40A0C293747968B68C8D25EEBB44E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D495D69A4CC441ABC92A2120E214295">
    <w:name w:val="2D495D69A4CC441ABC92A2120E214295"/>
    <w:rsid w:val="00D7109D"/>
  </w:style>
  <w:style w:type="paragraph" w:customStyle="1" w:styleId="2E66BB2E23B048BFA477619F00590CF4">
    <w:name w:val="2E66BB2E23B048BFA477619F00590CF4"/>
    <w:rsid w:val="00D7109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109D"/>
    <w:rPr>
      <w:color w:val="808080"/>
    </w:rPr>
  </w:style>
  <w:style w:type="paragraph" w:customStyle="1" w:styleId="854796B34CE6487CA845ACFA584A8B3F">
    <w:name w:val="854796B34CE6487CA845ACFA584A8B3F"/>
  </w:style>
  <w:style w:type="paragraph" w:customStyle="1" w:styleId="C5D4162B3E7E472D832E46C03BE437B2">
    <w:name w:val="C5D4162B3E7E472D832E46C03BE437B2"/>
  </w:style>
  <w:style w:type="paragraph" w:customStyle="1" w:styleId="1FC8807CC75F455DAA4500BEB6BD3617">
    <w:name w:val="1FC8807CC75F455DAA4500BEB6BD3617"/>
    <w:rsid w:val="0084740D"/>
  </w:style>
  <w:style w:type="paragraph" w:customStyle="1" w:styleId="1CA3B0EDB1D1489792FE62B64B0ADC0A">
    <w:name w:val="1CA3B0EDB1D1489792FE62B64B0ADC0A"/>
    <w:rsid w:val="0084740D"/>
  </w:style>
  <w:style w:type="paragraph" w:customStyle="1" w:styleId="2429A917FFF8440C80219D777FC98655">
    <w:name w:val="2429A917FFF8440C80219D777FC98655"/>
    <w:rsid w:val="0084740D"/>
  </w:style>
  <w:style w:type="paragraph" w:customStyle="1" w:styleId="02F40A0C293747968B68C8D25EEBB44E">
    <w:name w:val="02F40A0C293747968B68C8D25EEBB44E"/>
    <w:rsid w:val="001B4855"/>
  </w:style>
  <w:style w:type="paragraph" w:customStyle="1" w:styleId="AC8987BEBEE34EACB31F64D36311A3C2">
    <w:name w:val="AC8987BEBEE34EACB31F64D36311A3C2"/>
    <w:rsid w:val="00751DC2"/>
  </w:style>
  <w:style w:type="paragraph" w:customStyle="1" w:styleId="1FC8807CC75F455DAA4500BEB6BD36171">
    <w:name w:val="1FC8807CC75F455DAA4500BEB6BD3617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C8987BEBEE34EACB31F64D36311A3C21">
    <w:name w:val="AC8987BEBEE34EACB31F64D36311A3C2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54796B34CE6487CA845ACFA584A8B3F1">
    <w:name w:val="854796B34CE6487CA845ACFA584A8B3F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2F40A0C293747968B68C8D25EEBB44E1">
    <w:name w:val="02F40A0C293747968B68C8D25EEBB44E1"/>
    <w:rsid w:val="0041579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D495D69A4CC441ABC92A2120E214295">
    <w:name w:val="2D495D69A4CC441ABC92A2120E214295"/>
    <w:rsid w:val="00D7109D"/>
  </w:style>
  <w:style w:type="paragraph" w:customStyle="1" w:styleId="2E66BB2E23B048BFA477619F00590CF4">
    <w:name w:val="2E66BB2E23B048BFA477619F00590CF4"/>
    <w:rsid w:val="00D710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6C65C7-C518-49BE-925D-00839982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ROW or Utilities Only Funding Approval Request.dotx</Template>
  <TotalTime>16</TotalTime>
  <Pages>1</Pages>
  <Words>103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TDOT</cp:lastModifiedBy>
  <cp:revision>14</cp:revision>
  <cp:lastPrinted>2018-01-25T16:48:00Z</cp:lastPrinted>
  <dcterms:created xsi:type="dcterms:W3CDTF">2018-02-16T19:31:00Z</dcterms:created>
  <dcterms:modified xsi:type="dcterms:W3CDTF">2018-02-26T20:28:00Z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