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0625AE" w14:textId="77777777" w:rsidR="00CD5988" w:rsidRDefault="00CD5988" w:rsidP="005E58AE">
      <w:pPr>
        <w:jc w:val="center"/>
        <w:rPr>
          <w:rFonts w:ascii="Arial" w:hAnsi="Arial"/>
          <w:b/>
          <w:color w:val="1D1B11" w:themeColor="background2" w:themeShade="1A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062607" wp14:editId="1A062608">
            <wp:simplePos x="0" y="0"/>
            <wp:positionH relativeFrom="column">
              <wp:posOffset>5020945</wp:posOffset>
            </wp:positionH>
            <wp:positionV relativeFrom="paragraph">
              <wp:posOffset>-279400</wp:posOffset>
            </wp:positionV>
            <wp:extent cx="1476375" cy="5543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0625AF" w14:textId="77777777" w:rsidR="00981BCA" w:rsidRDefault="00981BCA" w:rsidP="005E58AE">
      <w:pPr>
        <w:jc w:val="center"/>
        <w:rPr>
          <w:rFonts w:ascii="Arial" w:hAnsi="Arial"/>
          <w:b/>
          <w:color w:val="1D1B11" w:themeColor="background2" w:themeShade="1A"/>
          <w:sz w:val="32"/>
          <w:szCs w:val="32"/>
        </w:rPr>
      </w:pPr>
    </w:p>
    <w:p w14:paraId="1A0625B0" w14:textId="77777777" w:rsidR="009E5672" w:rsidRDefault="009E5672" w:rsidP="00981BCA">
      <w:pPr>
        <w:rPr>
          <w:rFonts w:ascii="Arial" w:hAnsi="Arial"/>
          <w:b/>
          <w:color w:val="1D1B11" w:themeColor="background2" w:themeShade="1A"/>
          <w:u w:val="single"/>
        </w:rPr>
      </w:pPr>
    </w:p>
    <w:p w14:paraId="1A0625B1" w14:textId="77777777" w:rsidR="005E58AE" w:rsidRPr="00277054" w:rsidRDefault="00B62508" w:rsidP="00160D9B">
      <w:pPr>
        <w:jc w:val="center"/>
        <w:rPr>
          <w:rFonts w:ascii="Arial" w:eastAsia="Times New Roman" w:hAnsi="Arial" w:cs="Arial"/>
          <w:b/>
          <w:caps/>
          <w:color w:val="1D1B11" w:themeColor="background2" w:themeShade="1A"/>
          <w:spacing w:val="54"/>
          <w:sz w:val="28"/>
          <w:szCs w:val="28"/>
          <w:u w:val="single"/>
        </w:rPr>
      </w:pPr>
      <w:r w:rsidRPr="00277054">
        <w:rPr>
          <w:rFonts w:ascii="Arial" w:hAnsi="Arial"/>
          <w:b/>
          <w:color w:val="1D1B11" w:themeColor="background2" w:themeShade="1A"/>
          <w:sz w:val="28"/>
          <w:szCs w:val="28"/>
          <w:u w:val="single"/>
        </w:rPr>
        <w:t>CONSTRUCTION</w:t>
      </w:r>
      <w:r w:rsidR="005E58AE" w:rsidRPr="00277054">
        <w:rPr>
          <w:rFonts w:ascii="Arial" w:eastAsia="Times New Roman" w:hAnsi="Arial" w:cs="Arial"/>
          <w:b/>
          <w:caps/>
          <w:color w:val="1D1B11" w:themeColor="background2" w:themeShade="1A"/>
          <w:spacing w:val="54"/>
          <w:sz w:val="28"/>
          <w:szCs w:val="28"/>
          <w:u w:val="single"/>
        </w:rPr>
        <w:t xml:space="preserve"> plans revision</w:t>
      </w:r>
    </w:p>
    <w:p w14:paraId="1A0625B2" w14:textId="77777777" w:rsidR="005E58AE" w:rsidRDefault="005E58AE" w:rsidP="005E58AE">
      <w:pPr>
        <w:rPr>
          <w:rFonts w:ascii="Arial" w:hAnsi="Arial" w:cs="Arial"/>
          <w:color w:val="000000" w:themeColor="text1"/>
        </w:rPr>
      </w:pPr>
    </w:p>
    <w:p w14:paraId="1A0625B3" w14:textId="77777777" w:rsidR="00CD5988" w:rsidRDefault="00CD5988" w:rsidP="005E58AE">
      <w:pPr>
        <w:rPr>
          <w:rFonts w:ascii="Arial" w:hAnsi="Arial" w:cs="Arial"/>
          <w:color w:val="000000" w:themeColor="text1"/>
        </w:rPr>
      </w:pPr>
    </w:p>
    <w:p w14:paraId="1A0625B4" w14:textId="77777777" w:rsidR="005E58AE" w:rsidRPr="00277054" w:rsidRDefault="00080527" w:rsidP="005E58AE">
      <w:pPr>
        <w:rPr>
          <w:rStyle w:val="Style4"/>
          <w:color w:val="1D1B11" w:themeColor="background2" w:themeShade="1A"/>
          <w:szCs w:val="22"/>
        </w:rPr>
      </w:pPr>
      <w:r w:rsidRPr="00277054">
        <w:rPr>
          <w:rFonts w:ascii="Arial" w:hAnsi="Arial" w:cs="Arial"/>
          <w:b/>
          <w:color w:val="1D1B11" w:themeColor="background2" w:themeShade="1A"/>
          <w:sz w:val="22"/>
          <w:szCs w:val="22"/>
        </w:rPr>
        <w:t>T</w:t>
      </w:r>
      <w:r w:rsidR="00AA69D3" w:rsidRPr="00277054">
        <w:rPr>
          <w:rFonts w:ascii="Arial" w:hAnsi="Arial" w:cs="Arial"/>
          <w:b/>
          <w:color w:val="1D1B11" w:themeColor="background2" w:themeShade="1A"/>
          <w:sz w:val="22"/>
          <w:szCs w:val="22"/>
        </w:rPr>
        <w:t>O</w:t>
      </w:r>
      <w:r w:rsidRPr="00277054">
        <w:rPr>
          <w:rFonts w:ascii="Arial" w:hAnsi="Arial" w:cs="Arial"/>
          <w:b/>
          <w:color w:val="1D1B11" w:themeColor="background2" w:themeShade="1A"/>
          <w:sz w:val="22"/>
          <w:szCs w:val="22"/>
        </w:rPr>
        <w:t>:</w:t>
      </w:r>
      <w:r w:rsidR="00CD340E" w:rsidRPr="00277054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="00CD340E" w:rsidRPr="00277054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sdt>
        <w:sdtPr>
          <w:rPr>
            <w:rStyle w:val="Style4"/>
            <w:color w:val="1D1B11" w:themeColor="background2" w:themeShade="1A"/>
            <w:szCs w:val="22"/>
          </w:rPr>
          <w:id w:val="-472051640"/>
          <w:placeholder>
            <w:docPart w:val="005A7455F543438B8B149F68CD149870"/>
          </w:placeholder>
          <w:dropDownList>
            <w:listItem w:displayText="Choose Regional Director" w:value="Choose Regional Director"/>
            <w:listItem w:displayText="TDOT.R1.OD@tn.gov" w:value="TDOT.R1.OD@tn.gov"/>
            <w:listItem w:displayText="TDOT.R2.OD@tn.gov" w:value="TDOT.R2.OD@tn.gov"/>
            <w:listItem w:displayText="TDOT.R3.OD@tn.gov" w:value="TDOT.R3.OD@tn.gov"/>
            <w:listItem w:displayText="TDOT.R4.OD@tn.gov" w:value="TDOT.R4.OD@tn.gov"/>
          </w:dropDownList>
        </w:sdtPr>
        <w:sdtEndPr>
          <w:rPr>
            <w:rStyle w:val="Style4"/>
          </w:rPr>
        </w:sdtEndPr>
        <w:sdtContent>
          <w:r w:rsidRPr="00277054">
            <w:rPr>
              <w:rStyle w:val="Style4"/>
              <w:color w:val="1D1B11" w:themeColor="background2" w:themeShade="1A"/>
              <w:szCs w:val="22"/>
            </w:rPr>
            <w:t>Choose Regional Director</w:t>
          </w:r>
        </w:sdtContent>
      </w:sdt>
    </w:p>
    <w:p w14:paraId="1A0625B5" w14:textId="77777777" w:rsidR="00080527" w:rsidRPr="00277054" w:rsidRDefault="00080527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1A0625B6" w14:textId="77777777" w:rsidR="00AA69D3" w:rsidRPr="00277054" w:rsidRDefault="00AA69D3" w:rsidP="00AA69D3">
      <w:pPr>
        <w:tabs>
          <w:tab w:val="left" w:pos="1440"/>
          <w:tab w:val="left" w:pos="7920"/>
        </w:tabs>
        <w:rPr>
          <w:rFonts w:ascii="Arial" w:hAnsi="Arial" w:cs="Arial"/>
          <w:b/>
          <w:color w:val="1D1B11" w:themeColor="background2" w:themeShade="1A"/>
          <w:sz w:val="22"/>
          <w:szCs w:val="22"/>
        </w:rPr>
      </w:pPr>
      <w:r w:rsidRPr="00277054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FROM: </w:t>
      </w:r>
    </w:p>
    <w:p w14:paraId="1A0625B7" w14:textId="77777777" w:rsidR="00AA69D3" w:rsidRPr="00277054" w:rsidRDefault="00AA69D3" w:rsidP="00AA69D3">
      <w:pPr>
        <w:tabs>
          <w:tab w:val="left" w:pos="1440"/>
          <w:tab w:val="left" w:pos="7920"/>
        </w:tabs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1A0625B8" w14:textId="77777777" w:rsidR="00AA69D3" w:rsidRPr="00277054" w:rsidRDefault="00AA69D3" w:rsidP="00AA69D3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277054">
        <w:rPr>
          <w:rFonts w:ascii="Arial" w:hAnsi="Arial" w:cs="Arial"/>
          <w:b/>
          <w:color w:val="1D1B11" w:themeColor="background2" w:themeShade="1A"/>
          <w:sz w:val="22"/>
          <w:szCs w:val="22"/>
        </w:rPr>
        <w:t>DATE:</w:t>
      </w: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Style w:val="Style2"/>
            <w:rFonts w:cs="Arial"/>
            <w:color w:val="1D1B11" w:themeColor="background2" w:themeShade="1A"/>
            <w:szCs w:val="22"/>
            <w:u w:val="single"/>
          </w:rPr>
          <w:id w:val="195056450"/>
          <w:placeholder>
            <w:docPart w:val="8D494068738B4ABDB3F47105AE46B84F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Style2"/>
          </w:rPr>
        </w:sdtEndPr>
        <w:sdtContent>
          <w:r w:rsidRPr="00277054">
            <w:rPr>
              <w:rStyle w:val="Style2"/>
              <w:rFonts w:cs="Arial"/>
              <w:color w:val="1D1B11" w:themeColor="background2" w:themeShade="1A"/>
              <w:szCs w:val="22"/>
              <w:u w:val="single"/>
            </w:rPr>
            <w:t>Click here to enter a date.</w:t>
          </w:r>
        </w:sdtContent>
      </w:sdt>
    </w:p>
    <w:p w14:paraId="1A0625B9" w14:textId="77777777" w:rsidR="00AA69D3" w:rsidRPr="00277054" w:rsidRDefault="00AA69D3" w:rsidP="00981BCA">
      <w:pPr>
        <w:tabs>
          <w:tab w:val="left" w:pos="1440"/>
          <w:tab w:val="left" w:pos="7920"/>
        </w:tabs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1A0625BA" w14:textId="77777777" w:rsidR="00981BCA" w:rsidRPr="00277054" w:rsidRDefault="00981BCA" w:rsidP="00981BCA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277054">
        <w:rPr>
          <w:rFonts w:ascii="Arial" w:hAnsi="Arial" w:cs="Arial"/>
          <w:b/>
          <w:color w:val="1D1B11" w:themeColor="background2" w:themeShade="1A"/>
          <w:sz w:val="22"/>
          <w:szCs w:val="22"/>
        </w:rPr>
        <w:t>SUBJECT:</w:t>
      </w: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 xml:space="preserve">   </w:t>
      </w: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  <w:t>COUNTY:</w:t>
      </w:r>
    </w:p>
    <w:p w14:paraId="1A0625BB" w14:textId="77777777" w:rsidR="00981BCA" w:rsidRPr="00277054" w:rsidRDefault="00981BCA" w:rsidP="00981BCA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  <w:t>PIN:</w:t>
      </w:r>
    </w:p>
    <w:p w14:paraId="1A0625BC" w14:textId="77777777" w:rsidR="00981BCA" w:rsidRPr="00277054" w:rsidRDefault="00981BCA" w:rsidP="00981BCA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 NO.</w:t>
      </w:r>
      <w:r w:rsidR="00627611">
        <w:rPr>
          <w:rFonts w:ascii="Arial" w:hAnsi="Arial" w:cs="Arial"/>
          <w:color w:val="1D1B11" w:themeColor="background2" w:themeShade="1A"/>
          <w:sz w:val="22"/>
          <w:szCs w:val="22"/>
        </w:rPr>
        <w:t>:</w:t>
      </w:r>
    </w:p>
    <w:p w14:paraId="1A0625BD" w14:textId="77777777" w:rsidR="00981BCA" w:rsidRPr="00277054" w:rsidRDefault="00981BCA" w:rsidP="00981BCA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 DESCRIPTION:</w:t>
      </w:r>
    </w:p>
    <w:p w14:paraId="1A0625BE" w14:textId="77777777" w:rsidR="00981BCA" w:rsidRPr="00277054" w:rsidRDefault="00981BCA" w:rsidP="00981BCA">
      <w:pPr>
        <w:pStyle w:val="NoSpacing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  <w:t>LETTING DATE:</w:t>
      </w:r>
      <w:r w:rsidR="00A565D5" w:rsidRPr="00277054"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</w:rPr>
          <w:id w:val="370043731"/>
          <w:placeholder>
            <w:docPart w:val="81CC996B4A1040FDA614D3D0225C1A3E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A565D5" w:rsidRPr="00277054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</w:p>
    <w:p w14:paraId="1A0625BF" w14:textId="77777777" w:rsidR="00981BCA" w:rsidRPr="00277054" w:rsidRDefault="00981BCA" w:rsidP="00981BCA">
      <w:pPr>
        <w:pStyle w:val="NoSpacing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277054">
        <w:rPr>
          <w:rFonts w:ascii="Arial" w:hAnsi="Arial" w:cs="Arial"/>
          <w:color w:val="1D1B11" w:themeColor="background2" w:themeShade="1A"/>
          <w:sz w:val="22"/>
          <w:szCs w:val="22"/>
        </w:rPr>
        <w:tab/>
        <w:t>CONTRACT NO:</w:t>
      </w:r>
    </w:p>
    <w:p w14:paraId="1A0625C0" w14:textId="77777777" w:rsidR="00981BCA" w:rsidRPr="00AD4DAF" w:rsidRDefault="00981BCA" w:rsidP="00981BCA">
      <w:pPr>
        <w:pStyle w:val="NoSpacing"/>
        <w:rPr>
          <w:rFonts w:ascii="Arial" w:hAnsi="Arial" w:cs="Arial"/>
          <w:b/>
          <w:color w:val="1D1B11" w:themeColor="background2" w:themeShade="1A"/>
        </w:rPr>
      </w:pPr>
    </w:p>
    <w:p w14:paraId="1A0625C2" w14:textId="77777777" w:rsidR="00981BCA" w:rsidRDefault="00981BCA" w:rsidP="00981BCA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pPr>
      <w:r w:rsidRPr="00EC7D2B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The following items were revised: </w:t>
      </w:r>
    </w:p>
    <w:p w14:paraId="1A0625C3" w14:textId="77777777" w:rsidR="00C210BA" w:rsidRDefault="00C210BA" w:rsidP="00C210BA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instrText xml:space="preserve"> FORMCHECKBOX </w:instrText>
      </w:r>
      <w:r w:rsidR="00552E56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r>
      <w:r w:rsidR="00552E56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end"/>
      </w:r>
      <w:bookmarkEnd w:id="0"/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Alignment (description)</w:t>
      </w:r>
    </w:p>
    <w:p w14:paraId="1A0625C4" w14:textId="77777777" w:rsidR="00C210BA" w:rsidRPr="00D42DA3" w:rsidRDefault="00C210BA" w:rsidP="00C210BA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5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1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Displacement changes</w:t>
      </w:r>
    </w:p>
    <w:p w14:paraId="1A0625C5" w14:textId="77777777" w:rsidR="00C210BA" w:rsidRPr="00D42DA3" w:rsidRDefault="00C210BA" w:rsidP="00C210BA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2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Length (description)</w:t>
      </w:r>
    </w:p>
    <w:p w14:paraId="1A0625C6" w14:textId="77777777" w:rsidR="00C210BA" w:rsidRDefault="00C210BA" w:rsidP="00C210BA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6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3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New streams being disturbed</w:t>
      </w:r>
    </w:p>
    <w:p w14:paraId="1A0625C7" w14:textId="77777777" w:rsidR="00C210BA" w:rsidRDefault="00C210BA" w:rsidP="00C210BA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3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4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ROW Acquisition Acres (including new disturbance within existing ROW, new easement)</w:t>
      </w:r>
    </w:p>
    <w:p w14:paraId="1A0625C8" w14:textId="77777777" w:rsidR="00C210BA" w:rsidRPr="00D42DA3" w:rsidRDefault="00C210BA" w:rsidP="00C210BA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4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5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Typical Section (description)</w:t>
      </w:r>
    </w:p>
    <w:p w14:paraId="1A0625C9" w14:textId="77777777" w:rsidR="00C210BA" w:rsidRPr="00D42DA3" w:rsidRDefault="00C210BA" w:rsidP="00C210BA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7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6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Other changes that affect the project footprint </w:t>
      </w:r>
    </w:p>
    <w:p w14:paraId="1A0625CA" w14:textId="77777777" w:rsidR="009B6336" w:rsidRDefault="005A12AB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552E56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Other changes that </w:t>
      </w: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do not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affect the project</w:t>
      </w: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footprint</w:t>
      </w:r>
    </w:p>
    <w:p w14:paraId="1A0625CB" w14:textId="77777777" w:rsidR="005A12AB" w:rsidRPr="004E0DA9" w:rsidRDefault="005A12AB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000000" w:themeColor="text1"/>
          <w:sz w:val="22"/>
          <w:szCs w:val="22"/>
        </w:rPr>
      </w:pPr>
    </w:p>
    <w:p w14:paraId="1A0625CC" w14:textId="77777777" w:rsidR="00981BCA" w:rsidRDefault="00981BCA" w:rsidP="00981BCA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  <w:r w:rsidRPr="00EC7D2B">
        <w:rPr>
          <w:rFonts w:ascii="Arial" w:hAnsi="Arial" w:cs="Arial"/>
          <w:b/>
          <w:color w:val="1D1B11" w:themeColor="background2" w:themeShade="1A"/>
        </w:rPr>
        <w:t>Description of Revision:</w:t>
      </w:r>
    </w:p>
    <w:p w14:paraId="1A0625CD" w14:textId="77777777" w:rsidR="00465310" w:rsidRDefault="00465310" w:rsidP="00981BCA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</w:p>
    <w:p w14:paraId="1A0625CE" w14:textId="77777777" w:rsidR="00465310" w:rsidRDefault="00465310" w:rsidP="00981BCA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</w:p>
    <w:p w14:paraId="1A0625CF" w14:textId="77777777" w:rsidR="00465310" w:rsidRDefault="00465310" w:rsidP="00981BCA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</w:p>
    <w:p w14:paraId="1A0625D0" w14:textId="77777777" w:rsidR="00465310" w:rsidRDefault="00465310" w:rsidP="00981BCA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</w:p>
    <w:p w14:paraId="1A0625D1" w14:textId="77777777" w:rsidR="00465310" w:rsidRPr="00277054" w:rsidRDefault="00465310" w:rsidP="00981BCA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</w:p>
    <w:p w14:paraId="1A0625D2" w14:textId="77777777" w:rsidR="00465310" w:rsidRPr="00277054" w:rsidRDefault="00465310" w:rsidP="00981BCA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</w:p>
    <w:p w14:paraId="1A0625D3" w14:textId="77777777" w:rsidR="00981BCA" w:rsidRPr="00414103" w:rsidRDefault="00981BCA" w:rsidP="009E5672">
      <w:pPr>
        <w:pStyle w:val="NoSpacing"/>
        <w:rPr>
          <w:rFonts w:ascii="Arial" w:hAnsi="Arial" w:cs="Arial"/>
          <w:sz w:val="22"/>
          <w:szCs w:val="22"/>
        </w:rPr>
      </w:pPr>
      <w:r w:rsidRPr="00414103">
        <w:rPr>
          <w:rFonts w:ascii="Arial" w:hAnsi="Arial" w:cs="Arial"/>
          <w:sz w:val="22"/>
          <w:szCs w:val="22"/>
        </w:rPr>
        <w:t>Sheets Revised (Nos.):</w:t>
      </w:r>
    </w:p>
    <w:p w14:paraId="1A0625D4" w14:textId="77777777" w:rsidR="009E5672" w:rsidRPr="00414103" w:rsidRDefault="009E5672" w:rsidP="009E5672">
      <w:pPr>
        <w:pStyle w:val="NoSpacing"/>
        <w:rPr>
          <w:rFonts w:ascii="Arial" w:hAnsi="Arial" w:cs="Arial"/>
          <w:sz w:val="22"/>
          <w:szCs w:val="22"/>
        </w:rPr>
      </w:pPr>
    </w:p>
    <w:p w14:paraId="1A0625D5" w14:textId="77777777" w:rsidR="009E5672" w:rsidRPr="00414103" w:rsidRDefault="00981BCA" w:rsidP="009E5672">
      <w:pPr>
        <w:pStyle w:val="NoSpacing"/>
        <w:rPr>
          <w:rFonts w:ascii="Arial" w:hAnsi="Arial" w:cs="Arial"/>
          <w:sz w:val="22"/>
          <w:szCs w:val="22"/>
        </w:rPr>
      </w:pPr>
      <w:r w:rsidRPr="00414103">
        <w:rPr>
          <w:rFonts w:ascii="Arial" w:hAnsi="Arial" w:cs="Arial"/>
          <w:sz w:val="22"/>
          <w:szCs w:val="22"/>
        </w:rPr>
        <w:t>Sheets Added (Nos.):</w:t>
      </w:r>
      <w:r w:rsidRPr="00414103">
        <w:rPr>
          <w:rFonts w:ascii="Arial" w:hAnsi="Arial" w:cs="Arial"/>
          <w:sz w:val="22"/>
          <w:szCs w:val="22"/>
        </w:rPr>
        <w:tab/>
      </w:r>
    </w:p>
    <w:p w14:paraId="1A0625D6" w14:textId="77777777" w:rsidR="00981BCA" w:rsidRPr="00414103" w:rsidRDefault="00981BCA" w:rsidP="009E5672">
      <w:pPr>
        <w:pStyle w:val="NoSpacing"/>
        <w:rPr>
          <w:rFonts w:ascii="Arial" w:hAnsi="Arial" w:cs="Arial"/>
          <w:sz w:val="22"/>
          <w:szCs w:val="22"/>
        </w:rPr>
      </w:pPr>
      <w:r w:rsidRPr="00414103">
        <w:rPr>
          <w:rFonts w:ascii="Arial" w:hAnsi="Arial" w:cs="Arial"/>
          <w:sz w:val="22"/>
          <w:szCs w:val="22"/>
        </w:rPr>
        <w:tab/>
      </w:r>
    </w:p>
    <w:p w14:paraId="1A0625D7" w14:textId="77777777" w:rsidR="00981BCA" w:rsidRPr="00414103" w:rsidRDefault="00981BCA" w:rsidP="009E5672">
      <w:pPr>
        <w:pStyle w:val="NoSpacing"/>
        <w:rPr>
          <w:rFonts w:ascii="Arial" w:hAnsi="Arial" w:cs="Arial"/>
          <w:sz w:val="22"/>
          <w:szCs w:val="22"/>
        </w:rPr>
      </w:pPr>
      <w:r w:rsidRPr="00414103">
        <w:rPr>
          <w:rFonts w:ascii="Arial" w:hAnsi="Arial" w:cs="Arial"/>
          <w:sz w:val="22"/>
          <w:szCs w:val="22"/>
        </w:rPr>
        <w:t xml:space="preserve">Sheets Eliminated (Nos.): </w:t>
      </w:r>
      <w:r w:rsidRPr="00414103">
        <w:rPr>
          <w:rFonts w:ascii="Arial" w:hAnsi="Arial" w:cs="Arial"/>
          <w:sz w:val="22"/>
          <w:szCs w:val="22"/>
        </w:rPr>
        <w:tab/>
      </w:r>
    </w:p>
    <w:p w14:paraId="1A0625D8" w14:textId="77777777" w:rsidR="009E5672" w:rsidRPr="00414103" w:rsidRDefault="009E5672" w:rsidP="009E5672">
      <w:pPr>
        <w:pStyle w:val="NoSpacing"/>
        <w:rPr>
          <w:rFonts w:ascii="Arial" w:hAnsi="Arial" w:cs="Arial"/>
          <w:sz w:val="22"/>
          <w:szCs w:val="22"/>
        </w:rPr>
      </w:pPr>
    </w:p>
    <w:p w14:paraId="1A0625D9" w14:textId="77777777" w:rsidR="00981BCA" w:rsidRPr="00414103" w:rsidRDefault="00981BCA" w:rsidP="009E5672">
      <w:pPr>
        <w:pStyle w:val="NoSpacing"/>
        <w:rPr>
          <w:rFonts w:ascii="Arial" w:hAnsi="Arial" w:cs="Arial"/>
          <w:b/>
          <w:sz w:val="22"/>
          <w:szCs w:val="22"/>
        </w:rPr>
      </w:pPr>
      <w:r w:rsidRPr="00414103">
        <w:rPr>
          <w:rFonts w:ascii="Arial" w:hAnsi="Arial" w:cs="Arial"/>
          <w:sz w:val="22"/>
          <w:szCs w:val="22"/>
        </w:rPr>
        <w:t>Plan Revision Date</w:t>
      </w:r>
      <w:r w:rsidRPr="00414103">
        <w:rPr>
          <w:rFonts w:ascii="Arial" w:hAnsi="Arial" w:cs="Arial"/>
          <w:b/>
          <w:sz w:val="22"/>
          <w:szCs w:val="22"/>
        </w:rPr>
        <w:t>:</w:t>
      </w:r>
      <w:r w:rsidRPr="00414103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021445363"/>
          <w:placeholder>
            <w:docPart w:val="C69288C00B6A4457826BEC94F22F1683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414103">
            <w:rPr>
              <w:rFonts w:ascii="Arial" w:hAnsi="Arial" w:cs="Arial"/>
              <w:sz w:val="22"/>
              <w:szCs w:val="22"/>
              <w:u w:val="single"/>
            </w:rPr>
            <w:t>Click here to enter a date.</w:t>
          </w:r>
        </w:sdtContent>
      </w:sdt>
    </w:p>
    <w:p w14:paraId="1A0625DA" w14:textId="77777777" w:rsidR="009E5672" w:rsidRPr="00414103" w:rsidRDefault="009E5672" w:rsidP="009E5672">
      <w:pPr>
        <w:pStyle w:val="NoSpacing"/>
        <w:rPr>
          <w:rFonts w:ascii="Arial" w:hAnsi="Arial" w:cs="Arial"/>
          <w:sz w:val="22"/>
          <w:szCs w:val="22"/>
        </w:rPr>
      </w:pPr>
    </w:p>
    <w:p w14:paraId="1A0625DB" w14:textId="77777777" w:rsidR="00981BCA" w:rsidRPr="00414103" w:rsidRDefault="00981BCA" w:rsidP="009E5672">
      <w:pPr>
        <w:pStyle w:val="NoSpacing"/>
        <w:rPr>
          <w:rFonts w:ascii="Arial" w:hAnsi="Arial" w:cs="Arial"/>
          <w:sz w:val="22"/>
          <w:szCs w:val="22"/>
        </w:rPr>
      </w:pPr>
      <w:r w:rsidRPr="00414103">
        <w:rPr>
          <w:rFonts w:ascii="Arial" w:hAnsi="Arial" w:cs="Arial"/>
          <w:sz w:val="22"/>
          <w:szCs w:val="22"/>
        </w:rPr>
        <w:t xml:space="preserve">Revision Completed By:  </w:t>
      </w:r>
    </w:p>
    <w:p w14:paraId="1A0625DC" w14:textId="77777777" w:rsidR="001C70CB" w:rsidRPr="00414103" w:rsidRDefault="001C70CB" w:rsidP="00BB2A96">
      <w:pPr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1A0625DD" w14:textId="77777777" w:rsidR="00277054" w:rsidRPr="00277054" w:rsidRDefault="00277054" w:rsidP="00BB2A96">
      <w:pPr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1A0625DE" w14:textId="77777777" w:rsidR="009E5672" w:rsidRDefault="009E5672" w:rsidP="00BB2A96">
      <w:pPr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14:paraId="1A0625DF" w14:textId="77777777" w:rsidR="00BB2A96" w:rsidRDefault="00BB2A96" w:rsidP="00BB2A96">
      <w:pPr>
        <w:rPr>
          <w:rStyle w:val="Style2"/>
          <w:color w:val="1D1B11" w:themeColor="background2" w:themeShade="1A"/>
          <w:u w:val="single"/>
        </w:rPr>
      </w:pPr>
      <w:r>
        <w:rPr>
          <w:rFonts w:ascii="Arial" w:hAnsi="Arial" w:cs="Arial"/>
          <w:b/>
          <w:color w:val="1D1B11" w:themeColor="background2" w:themeShade="1A"/>
          <w:sz w:val="22"/>
          <w:szCs w:val="22"/>
        </w:rPr>
        <w:t>The following i</w:t>
      </w:r>
      <w:r w:rsidRPr="00444354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tems </w:t>
      </w:r>
      <w:r w:rsidR="00BC0786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were </w:t>
      </w:r>
      <w:r w:rsidRPr="00444354">
        <w:rPr>
          <w:rFonts w:ascii="Arial" w:hAnsi="Arial" w:cs="Arial"/>
          <w:b/>
          <w:color w:val="1D1B11" w:themeColor="background2" w:themeShade="1A"/>
          <w:sz w:val="22"/>
          <w:szCs w:val="22"/>
        </w:rPr>
        <w:t>placed on FileNet</w:t>
      </w:r>
      <w:r w:rsidRPr="00607BFA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 </w:t>
      </w:r>
      <w:sdt>
        <w:sdtPr>
          <w:rPr>
            <w:rStyle w:val="Style2"/>
            <w:color w:val="1D1B11" w:themeColor="background2" w:themeShade="1A"/>
            <w:u w:val="single"/>
          </w:rPr>
          <w:id w:val="1883593134"/>
          <w:placeholder>
            <w:docPart w:val="19D7C3FDB1BC43ECBE56E1920C37977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ascii="Times New Roman" w:hAnsi="Times New Roman" w:cs="Arial"/>
            <w:b/>
            <w:sz w:val="24"/>
            <w:szCs w:val="22"/>
          </w:rPr>
        </w:sdtEndPr>
        <w:sdtContent>
          <w:r w:rsidRPr="00607BFA">
            <w:rPr>
              <w:rStyle w:val="PlaceholderText"/>
              <w:color w:val="1D1B11" w:themeColor="background2" w:themeShade="1A"/>
              <w:u w:val="single"/>
            </w:rPr>
            <w:t>Click here to enter a date.</w:t>
          </w:r>
        </w:sdtContent>
      </w:sdt>
    </w:p>
    <w:p w14:paraId="1A0625E0" w14:textId="77777777" w:rsidR="00BB2A96" w:rsidRDefault="00BB2A96" w:rsidP="00CC0E97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</w:p>
    <w:p w14:paraId="1A0625E1" w14:textId="77777777" w:rsidR="00BB2A96" w:rsidRPr="002B79C9" w:rsidRDefault="00BB2A96" w:rsidP="00BB2A96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2B79C9">
        <w:rPr>
          <w:rFonts w:ascii="Arial" w:hAnsi="Arial" w:cs="Arial"/>
          <w:color w:val="1D1B11" w:themeColor="background2" w:themeShade="1A"/>
          <w:sz w:val="22"/>
          <w:szCs w:val="22"/>
        </w:rPr>
        <w:t xml:space="preserve">PDF Filename: </w:t>
      </w:r>
      <w:r w:rsidRPr="002B79C9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0D353E">
        <w:rPr>
          <w:rFonts w:ascii="Arial" w:hAnsi="Arial" w:cs="Arial"/>
          <w:i/>
          <w:color w:val="1D1B11" w:themeColor="background2" w:themeShade="1A"/>
          <w:sz w:val="22"/>
          <w:szCs w:val="22"/>
        </w:rPr>
        <w:t>Roadway</w:t>
      </w:r>
      <w:r w:rsidRPr="002B79C9">
        <w:rPr>
          <w:rFonts w:ascii="Arial" w:hAnsi="Arial" w:cs="Arial"/>
          <w:i/>
          <w:color w:val="1D1B11" w:themeColor="background2" w:themeShade="1A"/>
          <w:sz w:val="22"/>
          <w:szCs w:val="22"/>
        </w:rPr>
        <w:t>Construction-Rev-mm-dd-yy.pdf</w:t>
      </w:r>
    </w:p>
    <w:p w14:paraId="1A0625E2" w14:textId="77777777" w:rsidR="00BB2A96" w:rsidRPr="002B79C9" w:rsidRDefault="00BB2A96" w:rsidP="00BB2A96">
      <w:pPr>
        <w:pStyle w:val="ListParagraph"/>
        <w:numPr>
          <w:ilvl w:val="0"/>
          <w:numId w:val="1"/>
        </w:num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2B79C9">
        <w:rPr>
          <w:rFonts w:ascii="Arial" w:hAnsi="Arial" w:cs="Arial"/>
          <w:color w:val="1D1B11" w:themeColor="background2" w:themeShade="1A"/>
          <w:sz w:val="22"/>
          <w:szCs w:val="22"/>
        </w:rPr>
        <w:t xml:space="preserve">ZIP Filename: </w:t>
      </w:r>
      <w:r w:rsidRPr="002B79C9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</w:t>
      </w:r>
      <w:r w:rsidR="000D353E">
        <w:rPr>
          <w:rFonts w:ascii="Arial" w:hAnsi="Arial" w:cs="Arial"/>
          <w:i/>
          <w:color w:val="1D1B11" w:themeColor="background2" w:themeShade="1A"/>
          <w:sz w:val="22"/>
          <w:szCs w:val="22"/>
        </w:rPr>
        <w:t>Roadway</w:t>
      </w:r>
      <w:r w:rsidRPr="002B79C9">
        <w:rPr>
          <w:rFonts w:ascii="Arial" w:hAnsi="Arial" w:cs="Arial"/>
          <w:i/>
          <w:color w:val="1D1B11" w:themeColor="background2" w:themeShade="1A"/>
          <w:sz w:val="22"/>
          <w:szCs w:val="22"/>
        </w:rPr>
        <w:t>Construction-Rev-mm-dd-yy.zip</w:t>
      </w:r>
    </w:p>
    <w:p w14:paraId="1A0625E3" w14:textId="77777777" w:rsidR="00BB2A96" w:rsidRDefault="00BB2A96" w:rsidP="00CC0E97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</w:p>
    <w:p w14:paraId="1A0625E4" w14:textId="77777777" w:rsidR="003F4608" w:rsidRDefault="002B79C9" w:rsidP="00CC0E97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  <w:r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Item 1</w:t>
      </w:r>
      <w:r w:rsidR="005C69FF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shall </w:t>
      </w:r>
      <w:r w:rsidR="003A33F9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be</w:t>
      </w:r>
      <w:r w:rsidR="00B87EC4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a PDF Portfolio </w:t>
      </w:r>
      <w:r w:rsidR="00122A0F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packet </w:t>
      </w:r>
      <w:r w:rsidR="00B87EC4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including current Construction revision letter, previous Construction revision letters, </w:t>
      </w:r>
      <w:r w:rsidR="00CC0E97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Construction </w:t>
      </w:r>
      <w:r w:rsidR="006E665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submittal</w:t>
      </w:r>
      <w:r w:rsidR="00CC0E97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letter</w:t>
      </w:r>
      <w:r w:rsidR="00B87EC4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, </w:t>
      </w:r>
      <w:r w:rsidR="006E665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sealed R.O.W. title sheet, signed TMP, </w:t>
      </w:r>
      <w:r w:rsidR="00B87EC4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and complete </w:t>
      </w:r>
      <w:r w:rsidR="00662731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sealed </w:t>
      </w:r>
      <w:r w:rsidR="00B87EC4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plan set</w:t>
      </w:r>
      <w:r w:rsidR="00662731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.</w:t>
      </w:r>
    </w:p>
    <w:p w14:paraId="1A0625E5" w14:textId="77777777" w:rsidR="00BB2A96" w:rsidRDefault="00BB2A96" w:rsidP="00CC0E97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</w:p>
    <w:p w14:paraId="1A0625E6" w14:textId="77777777" w:rsidR="005C69FF" w:rsidRPr="0077760D" w:rsidRDefault="00B87EC4" w:rsidP="00CC0E97">
      <w:pPr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</w:pPr>
      <w:r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Item </w:t>
      </w:r>
      <w:r w:rsidR="00981BCA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2</w:t>
      </w:r>
      <w:r w:rsidR="005C69FF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shall include</w:t>
      </w:r>
      <w:r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all</w:t>
      </w:r>
      <w:r w:rsidR="005C69FF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Micro</w:t>
      </w:r>
      <w:r w:rsidR="006E665B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S</w:t>
      </w:r>
      <w:r w:rsidR="00981BCA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>tation and GEOPAK</w:t>
      </w:r>
      <w:r w:rsidR="005C69FF" w:rsidRPr="0077760D">
        <w:rPr>
          <w:rFonts w:ascii="Arial" w:hAnsi="Arial" w:cs="Arial"/>
          <w:b/>
          <w:i/>
          <w:color w:val="1D1B11" w:themeColor="background2" w:themeShade="1A"/>
          <w:sz w:val="22"/>
          <w:szCs w:val="22"/>
        </w:rPr>
        <w:t xml:space="preserve"> files.</w:t>
      </w:r>
    </w:p>
    <w:p w14:paraId="1A0625E7" w14:textId="77777777" w:rsidR="00951B6C" w:rsidRPr="00607BFA" w:rsidRDefault="00951B6C" w:rsidP="005E58AE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14:paraId="1A0625E8" w14:textId="77777777" w:rsidR="005D24E2" w:rsidRDefault="00CC0E97" w:rsidP="00CC0E97">
      <w:pPr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</w:pPr>
      <w:r w:rsidRPr="00607BFA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>Email notification</w:t>
      </w:r>
      <w:r w:rsidR="005D24E2" w:rsidRPr="00607BFA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 including </w:t>
      </w:r>
      <w:r w:rsidRPr="00607BFA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>PDF of revision letter</w:t>
      </w:r>
      <w:r w:rsidR="005D24E2" w:rsidRPr="00607BFA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 and</w:t>
      </w:r>
      <w:r w:rsidRPr="00607BFA"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  <w:t xml:space="preserve"> sealed revised sheets</w:t>
      </w:r>
    </w:p>
    <w:p w14:paraId="1A0625E9" w14:textId="77777777" w:rsidR="00981BCA" w:rsidRPr="00607BFA" w:rsidRDefault="00981BCA" w:rsidP="00CC0E97">
      <w:pPr>
        <w:rPr>
          <w:rFonts w:ascii="Arial" w:hAnsi="Arial" w:cs="Arial"/>
          <w:b/>
          <w:color w:val="1D1B11" w:themeColor="background2" w:themeShade="1A"/>
          <w:sz w:val="22"/>
          <w:szCs w:val="22"/>
          <w:u w:val="single"/>
        </w:rPr>
      </w:pPr>
    </w:p>
    <w:p w14:paraId="1A0625EA" w14:textId="77777777" w:rsidR="00CC2995" w:rsidRDefault="00CC0E97" w:rsidP="002B79C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74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607BFA">
        <w:rPr>
          <w:rFonts w:ascii="Arial" w:hAnsi="Arial" w:cs="Arial"/>
          <w:color w:val="1D1B11" w:themeColor="background2" w:themeShade="1A"/>
          <w:sz w:val="22"/>
          <w:szCs w:val="22"/>
        </w:rPr>
        <w:t xml:space="preserve">CC: </w:t>
      </w:r>
      <w:r w:rsidR="002731A2" w:rsidRPr="00607BFA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CC2995">
        <w:rPr>
          <w:rFonts w:ascii="Arial" w:hAnsi="Arial" w:cs="Arial"/>
          <w:color w:val="1D1B11" w:themeColor="background2" w:themeShade="1A"/>
          <w:sz w:val="22"/>
          <w:szCs w:val="22"/>
        </w:rPr>
        <w:t>Business Development PlanGrid Team</w:t>
      </w:r>
      <w:r w:rsidR="00CC2995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CC2995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-1897735916"/>
          <w:placeholder>
            <w:docPart w:val="D6B49A3F9F064669B83482265D91BF90"/>
          </w:placeholder>
          <w:showingPlcHdr/>
          <w:dropDownList>
            <w:listItem w:displayText="Choose Region" w:value="Choose Region"/>
            <w:listItem w:displayText="TDOT.R1BusinessDev@tn.gov" w:value="TDOT.R1BusinessDev@tn.gov"/>
            <w:listItem w:displayText="TDOT.R2BusinessDev@tn.gov" w:value="TDOT.R2BusinessDev@tn.gov"/>
            <w:listItem w:displayText="TDOT.R3BusinessDev@tn.gov" w:value="TDOT.R3BusinessDev@tn.gov"/>
            <w:listItem w:displayText="TDOT.R4BusinessDev@tn.gov" w:value="TDOT.R4BusinessDev@tn.gov"/>
          </w:dropDownList>
        </w:sdtPr>
        <w:sdtEndPr>
          <w:rPr>
            <w:u w:val="none"/>
          </w:rPr>
        </w:sdtEndPr>
        <w:sdtContent>
          <w:r w:rsidR="00CC2995" w:rsidRPr="00101121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 xml:space="preserve">Choose </w:t>
          </w:r>
          <w:r w:rsidR="00CC2995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Region</w:t>
          </w:r>
        </w:sdtContent>
      </w:sdt>
    </w:p>
    <w:p w14:paraId="1A0625EB" w14:textId="77777777" w:rsidR="002B79C9" w:rsidRPr="002E3678" w:rsidRDefault="00CC2995" w:rsidP="002B79C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74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607BFA" w:rsidRPr="002321C4">
        <w:rPr>
          <w:rFonts w:ascii="Arial" w:hAnsi="Arial" w:cs="Arial"/>
          <w:color w:val="1D1B11" w:themeColor="background2" w:themeShade="1A"/>
          <w:sz w:val="22"/>
          <w:szCs w:val="22"/>
        </w:rPr>
        <w:t>District Operations</w:t>
      </w:r>
      <w:r w:rsidR="00CC23BD" w:rsidRPr="002321C4">
        <w:rPr>
          <w:rFonts w:ascii="Arial" w:hAnsi="Arial" w:cs="Arial"/>
          <w:color w:val="1D1B11" w:themeColor="background2" w:themeShade="1A"/>
          <w:sz w:val="22"/>
          <w:szCs w:val="22"/>
        </w:rPr>
        <w:t>:</w:t>
      </w:r>
      <w:r w:rsidR="002B79C9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2B79C9" w:rsidRPr="002E3678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2B79C9" w:rsidRPr="002E3678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184C6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2B79C9" w:rsidRPr="002E3678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1975329372"/>
          <w:placeholder>
            <w:docPart w:val="677EACA6C9174D17B0B05DB5FB96BAD5"/>
          </w:placeholder>
          <w:showingPlcHdr/>
          <w:dropDownList>
            <w:listItem w:displayText="Choose District" w:value=""/>
            <w:listItem w:displayText="TDOT.R1.D17@tn.gov" w:value="TDOT.R1.D17@tn.gov"/>
            <w:listItem w:displayText="TDOT.R1.D18@tn.gov" w:value="TDOT.R1.D18@tn.gov"/>
            <w:listItem w:displayText="TDOT.R1.D19@tn.gov" w:value="TDOT.R1.D19@tn.gov"/>
            <w:listItem w:displayText="TDOT.R2.D27@tn.gov" w:value="TDOT.R2.D27@tn.gov"/>
            <w:listItem w:displayText="TDOT.R2.D28@tn.gov" w:value="TDOT.R2.D28@tn.gov"/>
            <w:listItem w:displayText="TDOT.R2.D29@tn.gov" w:value="TDOT.R2.D29@tn.gov"/>
            <w:listItem w:displayText="TDOT.R3.D37@tn.gov" w:value="TDOT.R3.D37@tn.gov"/>
            <w:listItem w:displayText="TDOT.R3.D38@tn.gov" w:value="TDOT.R3.D38@tn.gov"/>
            <w:listItem w:displayText="TDOT.R3.D39@tn.gov" w:value="TDOT.R3.D39@tn.gov"/>
            <w:listItem w:displayText="TDOT.R4.D47@tn.gov" w:value="TDOT.R4.D47@tn.gov"/>
            <w:listItem w:displayText="TDOT.R4.D48@tn.gov" w:value="TDOT.R4.D48@tn.gov"/>
            <w:listItem w:displayText="TDOT.R4.D49@tn.gov" w:value="TDOT.R4.D49@tn.gov"/>
          </w:dropDownList>
        </w:sdtPr>
        <w:sdtEndPr>
          <w:rPr>
            <w:u w:val="none"/>
          </w:rPr>
        </w:sdtEndPr>
        <w:sdtContent>
          <w:r w:rsidR="002B79C9" w:rsidRPr="00101121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District</w:t>
          </w:r>
        </w:sdtContent>
      </w:sdt>
    </w:p>
    <w:p w14:paraId="1A0625EC" w14:textId="77777777" w:rsidR="00607BFA" w:rsidRPr="00DF4B0E" w:rsidRDefault="00607BFA" w:rsidP="00C87B66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>Environmental Coordinator (Regional):</w:t>
      </w:r>
      <w:r w:rsidR="00184C6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2B79C9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color w:val="1D1B11" w:themeColor="background2" w:themeShade="1A"/>
            <w:sz w:val="22"/>
            <w:szCs w:val="22"/>
            <w:u w:val="single"/>
          </w:rPr>
          <w:id w:val="-29730504"/>
          <w:placeholder>
            <w:docPart w:val="AEFFE0D42D0C41709569FAE2F4A797A5"/>
          </w:placeholder>
          <w:dropDownList>
            <w:listItem w:displayText="Choose Region" w:value="Choose Region"/>
            <w:listItem w:displayText="R1.EnvTechOffice@tn.gov" w:value="R1.EnvTechOffice@tn.gov"/>
            <w:listItem w:displayText="R2.EnvTechOffice@tn.gov" w:value="R2.EnvTechOffice@tn.gov"/>
            <w:listItem w:displayText="R3.EnvTechOffice@tn.gov" w:value="R3.EnvTechOffice@tn.gov"/>
            <w:listItem w:displayText="R4.EnvTechOffice@tn.gov" w:value="R4.EnvTechOffice@tn.gov"/>
          </w:dropDownList>
        </w:sdtPr>
        <w:sdtEndPr/>
        <w:sdtContent>
          <w:r w:rsidRPr="00DF4B0E">
            <w:rPr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</w:p>
    <w:p w14:paraId="1A0625ED" w14:textId="77777777" w:rsidR="00C87B66" w:rsidRPr="00714D88" w:rsidRDefault="00607BFA" w:rsidP="00184C6B">
      <w:pPr>
        <w:ind w:left="5760" w:hanging="504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 xml:space="preserve">Environmental Division:  </w:t>
      </w:r>
      <w:r w:rsidR="002B79C9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hyperlink r:id="rId13" w:history="1">
        <w:r w:rsidRPr="00714D88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TDOT.Env.AirNoise@tn.gov</w:t>
        </w:r>
      </w:hyperlink>
      <w:r w:rsidRPr="00714D88"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</w:p>
    <w:p w14:paraId="06DA8952" w14:textId="77777777" w:rsidR="004C4821" w:rsidRDefault="004C4821" w:rsidP="004C4821">
      <w:pPr>
        <w:ind w:left="5040" w:firstLine="720"/>
        <w:rPr>
          <w:rFonts w:ascii="CIDFont+F3" w:hAnsi="CIDFont+F3" w:cs="CIDFont+F3"/>
          <w:color w:val="0000FF"/>
          <w:sz w:val="20"/>
          <w:szCs w:val="20"/>
        </w:rPr>
      </w:pPr>
      <w:hyperlink r:id="rId14" w:history="1">
        <w:r w:rsidRPr="00D701A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TDOT.Env.CulturalResources@tn.gov</w:t>
        </w:r>
      </w:hyperlink>
    </w:p>
    <w:p w14:paraId="1A0625EF" w14:textId="77777777" w:rsidR="00C87B66" w:rsidRPr="00714D88" w:rsidRDefault="00552E56" w:rsidP="00C87B66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5" w:history="1">
        <w:r w:rsidR="00C87B66" w:rsidRPr="00714D88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TDOT.Env.Ecology@tn.gov</w:t>
        </w:r>
      </w:hyperlink>
    </w:p>
    <w:p w14:paraId="1A0625F1" w14:textId="41EDC7D0" w:rsidR="00C87B66" w:rsidRDefault="00552E56" w:rsidP="004C4821">
      <w:pPr>
        <w:ind w:left="576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6" w:history="1">
        <w:r w:rsidR="00C87B66" w:rsidRPr="00714D88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TDOT.Env.HazmatOffice@tn.gov</w:t>
        </w:r>
      </w:hyperlink>
    </w:p>
    <w:p w14:paraId="1A0625F2" w14:textId="77777777" w:rsidR="00A02C1C" w:rsidRPr="00714D88" w:rsidRDefault="00A02C1C" w:rsidP="00C87B66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  <w:t>TDOT.Env.Mitigation@tn.gov</w:t>
      </w:r>
    </w:p>
    <w:p w14:paraId="1A0625F3" w14:textId="77777777" w:rsidR="00C87B66" w:rsidRPr="00714D88" w:rsidRDefault="00552E56" w:rsidP="00C87B66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7" w:history="1">
        <w:r w:rsidR="00C87B66" w:rsidRPr="00714D88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TDOT.Env.NEPA@tn.gov</w:t>
        </w:r>
      </w:hyperlink>
    </w:p>
    <w:p w14:paraId="1A0625F4" w14:textId="77777777" w:rsidR="00607BFA" w:rsidRPr="00DF4B0E" w:rsidRDefault="00552E56" w:rsidP="00C87B66">
      <w:pPr>
        <w:ind w:left="5040" w:firstLine="720"/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hyperlink r:id="rId18" w:history="1">
        <w:r w:rsidR="00714D88" w:rsidRPr="00714D88">
          <w:rPr>
            <w:rStyle w:val="Hyperlink"/>
            <w:rFonts w:ascii="Arial" w:hAnsi="Arial" w:cs="Arial"/>
            <w:color w:val="auto"/>
            <w:sz w:val="22"/>
            <w:szCs w:val="22"/>
          </w:rPr>
          <w:t>TDOT.Env.Permits@tn.gov</w:t>
        </w:r>
      </w:hyperlink>
      <w:r w:rsidR="00607BFA" w:rsidRPr="00714D88">
        <w:rPr>
          <w:rStyle w:val="Hyperlink"/>
          <w:rFonts w:ascii="Arial" w:hAnsi="Arial" w:cs="Arial"/>
          <w:color w:val="auto"/>
          <w:sz w:val="22"/>
          <w:szCs w:val="22"/>
        </w:rPr>
        <w:t xml:space="preserve"> </w:t>
      </w:r>
      <w:r w:rsidR="00607BFA"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="00607BFA"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="00607BFA"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  <w:t xml:space="preserve">     </w:t>
      </w:r>
    </w:p>
    <w:p w14:paraId="1A0625F5" w14:textId="77777777" w:rsidR="00607BFA" w:rsidRPr="00DF4B0E" w:rsidRDefault="00607BFA" w:rsidP="00607BFA">
      <w:pPr>
        <w:rPr>
          <w:rStyle w:val="Hyperlink"/>
          <w:rFonts w:ascii="Arial" w:hAnsi="Arial" w:cs="Arial"/>
          <w:color w:val="1D1B11" w:themeColor="background2" w:themeShade="1A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DF4B0E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 xml:space="preserve">Geotechnical Engineering Section: </w:t>
      </w:r>
      <w:r w:rsidR="00344C89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="00184C6B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r w:rsidR="00344C89">
        <w:rPr>
          <w:rStyle w:val="Hyperlink"/>
          <w:rFonts w:ascii="Arial" w:hAnsi="Arial" w:cs="Arial"/>
          <w:color w:val="1D1B11" w:themeColor="background2" w:themeShade="1A"/>
          <w:sz w:val="22"/>
          <w:szCs w:val="22"/>
          <w:u w:val="none"/>
        </w:rPr>
        <w:tab/>
      </w:r>
      <w:hyperlink r:id="rId19" w:history="1">
        <w:r w:rsidRPr="00DF4B0E">
          <w:rPr>
            <w:rStyle w:val="Hyperlink"/>
            <w:rFonts w:ascii="Arial" w:hAnsi="Arial" w:cs="Arial"/>
            <w:color w:val="1D1B11" w:themeColor="background2" w:themeShade="1A"/>
            <w:sz w:val="22"/>
            <w:szCs w:val="22"/>
          </w:rPr>
          <w:t>TDOT.Geotech@tn.gov</w:t>
        </w:r>
      </w:hyperlink>
    </w:p>
    <w:p w14:paraId="1A0625F6" w14:textId="77777777" w:rsidR="00607BFA" w:rsidRPr="00BC0A91" w:rsidRDefault="00607BFA" w:rsidP="00607BFA">
      <w:pPr>
        <w:rPr>
          <w:rFonts w:ascii="Arial" w:hAnsi="Arial" w:cs="Arial"/>
          <w:sz w:val="22"/>
          <w:szCs w:val="22"/>
        </w:rPr>
      </w:pP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607BFA">
        <w:rPr>
          <w:rFonts w:ascii="Arial" w:hAnsi="Arial" w:cs="Arial"/>
          <w:color w:val="1D1B11" w:themeColor="background2" w:themeShade="1A"/>
          <w:sz w:val="22"/>
          <w:szCs w:val="22"/>
        </w:rPr>
        <w:t>Operations Director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  <w:r w:rsidRPr="00415E35">
        <w:rPr>
          <w:rFonts w:ascii="Arial" w:hAnsi="Arial" w:cs="Arial"/>
          <w:color w:val="1D1B11" w:themeColor="background2" w:themeShade="1A"/>
          <w:sz w:val="22"/>
          <w:szCs w:val="22"/>
        </w:rPr>
        <w:t>(Regional</w:t>
      </w:r>
      <w:r w:rsidRPr="00DF4B0E">
        <w:rPr>
          <w:rFonts w:ascii="Arial" w:hAnsi="Arial" w:cs="Arial"/>
          <w:color w:val="1D1B11" w:themeColor="background2" w:themeShade="1A"/>
          <w:sz w:val="22"/>
          <w:szCs w:val="22"/>
        </w:rPr>
        <w:t>):</w:t>
      </w:r>
      <w:r w:rsidR="00184C6B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FC00D0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FC00D0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-1153375104"/>
          <w:placeholder>
            <w:docPart w:val="15B181ED50B447A392189815BF9FA472"/>
          </w:placeholder>
          <w:showingPlcHdr/>
          <w:dropDownList>
            <w:listItem w:displayText="Choose District" w:value=""/>
            <w:listItem w:displayText="TDOT.R1.OD@tn.gov" w:value="TDOT.R1.OD@tn.gov"/>
            <w:listItem w:displayText="TDOT.R2.OD@tn.gov" w:value="TDOT.R2.OD@tn.gov"/>
            <w:listItem w:displayText="TDOT.R3.OD@tn.gov" w:value="TDOT.R3.OD@tn.gov"/>
            <w:listItem w:displayText="TDOT.R4.OD@tn.gov" w:value="TDOT.R4.OD@tn.gov"/>
          </w:dropDownList>
        </w:sdtPr>
        <w:sdtEndPr>
          <w:rPr>
            <w:u w:val="none"/>
          </w:rPr>
        </w:sdtEndPr>
        <w:sdtContent>
          <w:r w:rsidR="00FC00D0" w:rsidRPr="00BC0A91">
            <w:rPr>
              <w:rFonts w:ascii="Arial" w:hAnsi="Arial" w:cs="Arial"/>
              <w:sz w:val="22"/>
              <w:szCs w:val="22"/>
              <w:u w:val="single"/>
            </w:rPr>
            <w:t>Choose Region</w:t>
          </w:r>
        </w:sdtContent>
      </w:sdt>
    </w:p>
    <w:p w14:paraId="1A0625F7" w14:textId="77777777" w:rsidR="00607BFA" w:rsidRPr="00BC0A91" w:rsidRDefault="00607BFA" w:rsidP="00607BFA">
      <w:pPr>
        <w:ind w:firstLine="720"/>
        <w:rPr>
          <w:rFonts w:ascii="Arial" w:hAnsi="Arial" w:cs="Arial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>Project Development Director</w:t>
      </w:r>
      <w:r w:rsidR="00415E35" w:rsidRPr="00BC0A91">
        <w:rPr>
          <w:rFonts w:ascii="Arial" w:hAnsi="Arial" w:cs="Arial"/>
          <w:sz w:val="22"/>
          <w:szCs w:val="22"/>
        </w:rPr>
        <w:t xml:space="preserve"> (Regional)</w:t>
      </w:r>
      <w:r w:rsidRPr="00BC0A91">
        <w:rPr>
          <w:rFonts w:ascii="Arial" w:hAnsi="Arial" w:cs="Arial"/>
          <w:sz w:val="22"/>
          <w:szCs w:val="22"/>
        </w:rPr>
        <w:t>:</w:t>
      </w:r>
      <w:r w:rsidR="00415E35" w:rsidRPr="00BC0A91">
        <w:rPr>
          <w:rFonts w:ascii="Arial" w:hAnsi="Arial" w:cs="Arial"/>
          <w:sz w:val="22"/>
          <w:szCs w:val="22"/>
        </w:rPr>
        <w:tab/>
      </w:r>
      <w:r w:rsidR="00344C89" w:rsidRPr="00BC0A91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614975735"/>
          <w:placeholder>
            <w:docPart w:val="9A97E63D34EB472385AF18D01618BA0A"/>
          </w:placeholder>
          <w:showingPlcHdr/>
          <w:dropDownList>
            <w:listItem w:value="Choose Region"/>
            <w:listItem w:displayText="TDOT.R1.PDD@tn.gov" w:value="TDOT.R1.PDD@tn.gov"/>
            <w:listItem w:displayText="TDOT.R2.PDD@tn.gov" w:value="TDOT.R2.PDD@tn.gov"/>
            <w:listItem w:displayText="TDOT.R3.PDD@tn.gov" w:value="TDOT.R3.PDD@tn.gov"/>
            <w:listItem w:displayText="TDOT.R4.PDD@tn.gov" w:value="TDOT.R4.PDD@tn.gov"/>
          </w:dropDownList>
        </w:sdtPr>
        <w:sdtEndPr/>
        <w:sdtContent>
          <w:r w:rsidR="00741676" w:rsidRPr="00BC0A91">
            <w:rPr>
              <w:rStyle w:val="PlaceholderText"/>
              <w:rFonts w:ascii="Arial" w:hAnsi="Arial" w:cs="Arial"/>
              <w:color w:val="auto"/>
              <w:sz w:val="22"/>
              <w:szCs w:val="22"/>
              <w:u w:val="single"/>
            </w:rPr>
            <w:t>Choose Region</w:t>
          </w:r>
        </w:sdtContent>
      </w:sdt>
    </w:p>
    <w:p w14:paraId="1A0625F8" w14:textId="77777777" w:rsidR="00184C6B" w:rsidRPr="00BC0A91" w:rsidRDefault="00607BFA" w:rsidP="00480FBE">
      <w:pPr>
        <w:rPr>
          <w:rStyle w:val="Hyperlink"/>
          <w:rFonts w:ascii="Arial" w:hAnsi="Arial" w:cs="Arial"/>
          <w:color w:val="auto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ab/>
        <w:t xml:space="preserve">Right-of-Way Director (HQ): </w:t>
      </w:r>
      <w:r w:rsidR="00344C89" w:rsidRPr="00BC0A91">
        <w:rPr>
          <w:rFonts w:ascii="Arial" w:hAnsi="Arial" w:cs="Arial"/>
          <w:sz w:val="22"/>
          <w:szCs w:val="22"/>
        </w:rPr>
        <w:tab/>
      </w:r>
      <w:r w:rsidR="00344C89" w:rsidRPr="00BC0A91">
        <w:rPr>
          <w:rFonts w:ascii="Arial" w:hAnsi="Arial" w:cs="Arial"/>
          <w:sz w:val="22"/>
          <w:szCs w:val="22"/>
        </w:rPr>
        <w:tab/>
      </w:r>
      <w:r w:rsidR="00184C6B" w:rsidRPr="00BC0A91">
        <w:rPr>
          <w:rFonts w:ascii="Arial" w:hAnsi="Arial" w:cs="Arial"/>
          <w:sz w:val="22"/>
          <w:szCs w:val="22"/>
        </w:rPr>
        <w:tab/>
      </w:r>
      <w:r w:rsidR="00344C89" w:rsidRPr="00BC0A91">
        <w:rPr>
          <w:rFonts w:ascii="Arial" w:hAnsi="Arial" w:cs="Arial"/>
          <w:sz w:val="22"/>
          <w:szCs w:val="22"/>
        </w:rPr>
        <w:tab/>
      </w:r>
      <w:hyperlink r:id="rId20" w:history="1">
        <w:r w:rsidRPr="00BC0A91">
          <w:rPr>
            <w:rStyle w:val="Hyperlink"/>
            <w:rFonts w:ascii="Arial" w:hAnsi="Arial" w:cs="Arial"/>
            <w:color w:val="auto"/>
            <w:sz w:val="22"/>
            <w:szCs w:val="22"/>
          </w:rPr>
          <w:t>TDOT.HQ.ROW@tn.gov</w:t>
        </w:r>
      </w:hyperlink>
    </w:p>
    <w:p w14:paraId="1A0625FA" w14:textId="77777777" w:rsidR="00607BFA" w:rsidRPr="00BC0A91" w:rsidRDefault="00607BFA" w:rsidP="00607BFA">
      <w:pPr>
        <w:rPr>
          <w:rFonts w:ascii="Arial" w:hAnsi="Arial" w:cs="Arial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ab/>
        <w:t>Right-of-Way Office (Regional):</w:t>
      </w:r>
      <w:r w:rsidR="00344C89" w:rsidRPr="00BC0A91">
        <w:rPr>
          <w:rFonts w:ascii="Arial" w:hAnsi="Arial" w:cs="Arial"/>
          <w:sz w:val="22"/>
          <w:szCs w:val="22"/>
        </w:rPr>
        <w:tab/>
      </w:r>
      <w:r w:rsidR="00184C6B" w:rsidRPr="00BC0A91">
        <w:rPr>
          <w:rFonts w:ascii="Arial" w:hAnsi="Arial" w:cs="Arial"/>
          <w:sz w:val="22"/>
          <w:szCs w:val="22"/>
        </w:rPr>
        <w:tab/>
      </w:r>
      <w:r w:rsidR="00344C89" w:rsidRPr="00BC0A91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-480003043"/>
          <w:placeholder>
            <w:docPart w:val="CE5ABF55378949649CFF31B1C5A5C47F"/>
          </w:placeholder>
          <w:dropDownList>
            <w:listItem w:displayText="Choose Region" w:value="Choose Region"/>
            <w:listItem w:displayText="TDOT.RG1.ROW@tn.gov" w:value="TDOT.RG1.ROW@tn.gov"/>
            <w:listItem w:displayText="TDOT.RG2.ROW@tn.gov" w:value="TDOT.RG2.ROW@tn.gov"/>
            <w:listItem w:displayText="TDOT.RG3.ROW@tn.gov" w:value="TDOT.RG3.ROW@tn.gov"/>
            <w:listItem w:displayText="TDOT.RG4.ROW@tn.gov" w:value="TDOT.RG4.ROW@tn.gov"/>
          </w:dropDownList>
        </w:sdtPr>
        <w:sdtEndPr/>
        <w:sdtContent>
          <w:r w:rsidRPr="00BC0A91">
            <w:rPr>
              <w:rFonts w:ascii="Arial" w:hAnsi="Arial" w:cs="Arial"/>
              <w:sz w:val="22"/>
              <w:szCs w:val="22"/>
              <w:u w:val="single"/>
            </w:rPr>
            <w:t>Choose Region</w:t>
          </w:r>
        </w:sdtContent>
      </w:sdt>
    </w:p>
    <w:p w14:paraId="1A0625FB" w14:textId="77777777" w:rsidR="00607BFA" w:rsidRPr="00BC0A91" w:rsidRDefault="00607BFA" w:rsidP="00607BFA">
      <w:pPr>
        <w:rPr>
          <w:rFonts w:ascii="Arial" w:hAnsi="Arial" w:cs="Arial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ab/>
        <w:t xml:space="preserve">Roadway Design Division File Room </w:t>
      </w:r>
      <w:r w:rsidR="00344C89" w:rsidRPr="00BC0A91">
        <w:rPr>
          <w:rFonts w:ascii="Arial" w:hAnsi="Arial" w:cs="Arial"/>
          <w:sz w:val="22"/>
          <w:szCs w:val="22"/>
        </w:rPr>
        <w:tab/>
      </w:r>
      <w:r w:rsidR="00184C6B" w:rsidRPr="00BC0A91">
        <w:rPr>
          <w:rFonts w:ascii="Arial" w:hAnsi="Arial" w:cs="Arial"/>
          <w:sz w:val="22"/>
          <w:szCs w:val="22"/>
        </w:rPr>
        <w:tab/>
      </w:r>
      <w:r w:rsidRPr="00BC0A91">
        <w:rPr>
          <w:rFonts w:ascii="Arial" w:hAnsi="Arial" w:cs="Arial"/>
          <w:sz w:val="22"/>
          <w:szCs w:val="22"/>
          <w:u w:val="single"/>
        </w:rPr>
        <w:t>TDOT.DesignFileRoom@tn.gov</w:t>
      </w:r>
    </w:p>
    <w:p w14:paraId="1A0625FC" w14:textId="77777777" w:rsidR="00480FBE" w:rsidRPr="00BC0A91" w:rsidRDefault="00480FBE" w:rsidP="00480FBE">
      <w:pPr>
        <w:ind w:firstLine="720"/>
        <w:rPr>
          <w:rFonts w:ascii="Arial" w:hAnsi="Arial" w:cs="Arial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>Roadway Design Division Revisions</w:t>
      </w:r>
      <w:r w:rsidRPr="00BC0A91">
        <w:rPr>
          <w:rFonts w:ascii="Arial" w:hAnsi="Arial" w:cs="Arial"/>
          <w:sz w:val="22"/>
          <w:szCs w:val="22"/>
        </w:rPr>
        <w:tab/>
      </w:r>
      <w:r w:rsidRPr="00BC0A91">
        <w:rPr>
          <w:rFonts w:ascii="Arial" w:hAnsi="Arial" w:cs="Arial"/>
          <w:sz w:val="22"/>
          <w:szCs w:val="22"/>
        </w:rPr>
        <w:tab/>
      </w:r>
      <w:r w:rsidRPr="00BC0A91">
        <w:rPr>
          <w:rFonts w:ascii="Arial" w:hAnsi="Arial" w:cs="Arial"/>
          <w:sz w:val="22"/>
          <w:szCs w:val="22"/>
        </w:rPr>
        <w:tab/>
      </w:r>
      <w:r w:rsidR="00F4092B" w:rsidRPr="00BC0A91">
        <w:rPr>
          <w:rFonts w:ascii="Arial" w:hAnsi="Arial" w:cs="Arial"/>
          <w:sz w:val="22"/>
          <w:szCs w:val="22"/>
          <w:u w:val="single"/>
        </w:rPr>
        <w:t>TDOT.DesignR</w:t>
      </w:r>
      <w:r w:rsidRPr="00BC0A91">
        <w:rPr>
          <w:rFonts w:ascii="Arial" w:hAnsi="Arial" w:cs="Arial"/>
          <w:sz w:val="22"/>
          <w:szCs w:val="22"/>
          <w:u w:val="single"/>
        </w:rPr>
        <w:t>evisions@tn.gov</w:t>
      </w:r>
    </w:p>
    <w:p w14:paraId="1DCCEEE5" w14:textId="3CC913E2" w:rsidR="00A362ED" w:rsidRDefault="00A362ED" w:rsidP="00607BFA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State Railroad Coordinator, if railroad involvement</w:t>
      </w:r>
      <w:r>
        <w:rPr>
          <w:rFonts w:ascii="Arial" w:hAnsi="Arial" w:cs="Arial"/>
          <w:sz w:val="22"/>
          <w:szCs w:val="22"/>
        </w:rPr>
        <w:tab/>
      </w:r>
      <w:hyperlink r:id="rId21" w:history="1">
        <w:r w:rsidRPr="00D97A73">
          <w:rPr>
            <w:rStyle w:val="Hyperlink"/>
            <w:rFonts w:ascii="Arial" w:hAnsi="Arial" w:cs="Arial"/>
            <w:color w:val="auto"/>
            <w:sz w:val="22"/>
            <w:szCs w:val="22"/>
          </w:rPr>
          <w:t>HQRailroadCoordinator@tn.gov</w:t>
        </w:r>
      </w:hyperlink>
    </w:p>
    <w:p w14:paraId="1479B2AC" w14:textId="258C98C1" w:rsidR="00286A8C" w:rsidRDefault="00286A8C" w:rsidP="00607BFA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State Work Zone Engineer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86A8C">
        <w:rPr>
          <w:rFonts w:ascii="Arial" w:hAnsi="Arial" w:cs="Arial"/>
          <w:sz w:val="22"/>
          <w:szCs w:val="22"/>
        </w:rPr>
        <w:tab/>
      </w:r>
      <w:hyperlink r:id="rId22" w:history="1">
        <w:r w:rsidRPr="00286A8C">
          <w:rPr>
            <w:rStyle w:val="Hyperlink"/>
            <w:rFonts w:ascii="Arial" w:hAnsi="Arial" w:cs="Arial"/>
            <w:color w:val="auto"/>
            <w:sz w:val="22"/>
            <w:szCs w:val="22"/>
          </w:rPr>
          <w:t>TDOT.WZ-Review@tn.gov</w:t>
        </w:r>
      </w:hyperlink>
    </w:p>
    <w:p w14:paraId="1A0625FD" w14:textId="70BEE736" w:rsidR="00344C89" w:rsidRPr="00BC0A91" w:rsidRDefault="00607BFA" w:rsidP="00607BFA">
      <w:pPr>
        <w:ind w:firstLine="720"/>
        <w:rPr>
          <w:rFonts w:ascii="Arial" w:hAnsi="Arial" w:cs="Arial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 xml:space="preserve">Structures Division: </w:t>
      </w:r>
      <w:r w:rsidR="00344C89" w:rsidRPr="00BC0A91">
        <w:rPr>
          <w:rFonts w:ascii="Arial" w:hAnsi="Arial" w:cs="Arial"/>
          <w:sz w:val="22"/>
          <w:szCs w:val="22"/>
        </w:rPr>
        <w:tab/>
      </w:r>
      <w:r w:rsidR="00344C89" w:rsidRPr="00BC0A91">
        <w:rPr>
          <w:rFonts w:ascii="Arial" w:hAnsi="Arial" w:cs="Arial"/>
          <w:sz w:val="22"/>
          <w:szCs w:val="22"/>
        </w:rPr>
        <w:tab/>
      </w:r>
      <w:r w:rsidR="00344C89" w:rsidRPr="00BC0A91">
        <w:rPr>
          <w:rFonts w:ascii="Arial" w:hAnsi="Arial" w:cs="Arial"/>
          <w:sz w:val="22"/>
          <w:szCs w:val="22"/>
        </w:rPr>
        <w:tab/>
      </w:r>
      <w:r w:rsidR="00344C89" w:rsidRPr="00BC0A91">
        <w:rPr>
          <w:rFonts w:ascii="Arial" w:hAnsi="Arial" w:cs="Arial"/>
          <w:sz w:val="22"/>
          <w:szCs w:val="22"/>
        </w:rPr>
        <w:tab/>
      </w:r>
      <w:r w:rsidR="00286A8C">
        <w:rPr>
          <w:rFonts w:ascii="Arial" w:hAnsi="Arial" w:cs="Arial"/>
          <w:sz w:val="22"/>
          <w:szCs w:val="22"/>
        </w:rPr>
        <w:tab/>
      </w:r>
    </w:p>
    <w:p w14:paraId="1A0625FE" w14:textId="77777777" w:rsidR="00344C89" w:rsidRPr="00BC0A91" w:rsidRDefault="002321C4" w:rsidP="00344C89">
      <w:pPr>
        <w:ind w:left="720" w:firstLine="720"/>
        <w:rPr>
          <w:rFonts w:ascii="Arial" w:hAnsi="Arial" w:cs="Arial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>I</w:t>
      </w:r>
      <w:r w:rsidR="00344C89" w:rsidRPr="00BC0A91">
        <w:rPr>
          <w:rFonts w:ascii="Arial" w:hAnsi="Arial" w:cs="Arial"/>
          <w:sz w:val="22"/>
          <w:szCs w:val="22"/>
        </w:rPr>
        <w:t>f plans include Structure</w:t>
      </w:r>
      <w:r w:rsidR="005451E6" w:rsidRPr="00BC0A91">
        <w:rPr>
          <w:rFonts w:ascii="Arial" w:hAnsi="Arial" w:cs="Arial"/>
          <w:sz w:val="22"/>
          <w:szCs w:val="22"/>
        </w:rPr>
        <w:t>s</w:t>
      </w:r>
      <w:r w:rsidR="00344C89" w:rsidRPr="00BC0A91">
        <w:t xml:space="preserve"> </w:t>
      </w:r>
      <w:r w:rsidR="00344C89" w:rsidRPr="00BC0A91">
        <w:tab/>
      </w:r>
      <w:r w:rsidR="00344C89" w:rsidRPr="00BC0A91">
        <w:tab/>
      </w:r>
      <w:r w:rsidR="00184C6B" w:rsidRPr="00BC0A91">
        <w:tab/>
      </w:r>
      <w:hyperlink r:id="rId23" w:history="1">
        <w:r w:rsidR="00184C6B" w:rsidRPr="00BC0A91">
          <w:rPr>
            <w:rStyle w:val="Hyperlink"/>
            <w:rFonts w:ascii="Arial" w:hAnsi="Arial" w:cs="Arial"/>
            <w:color w:val="auto"/>
            <w:sz w:val="22"/>
            <w:szCs w:val="22"/>
          </w:rPr>
          <w:t>TDOT.Structures@tn.gov</w:t>
        </w:r>
      </w:hyperlink>
    </w:p>
    <w:p w14:paraId="1A0625FF" w14:textId="77777777" w:rsidR="00184C6B" w:rsidRPr="00BC0A91" w:rsidRDefault="002321C4" w:rsidP="00184C6B">
      <w:pPr>
        <w:ind w:left="720" w:firstLine="720"/>
        <w:rPr>
          <w:rFonts w:ascii="Arial" w:hAnsi="Arial" w:cs="Arial"/>
        </w:rPr>
      </w:pPr>
      <w:r w:rsidRPr="00BC0A91">
        <w:rPr>
          <w:rFonts w:ascii="Arial" w:hAnsi="Arial" w:cs="Arial"/>
          <w:sz w:val="22"/>
          <w:szCs w:val="22"/>
        </w:rPr>
        <w:t>I</w:t>
      </w:r>
      <w:r w:rsidR="00607BFA" w:rsidRPr="00BC0A91">
        <w:rPr>
          <w:rFonts w:ascii="Arial" w:hAnsi="Arial" w:cs="Arial"/>
          <w:sz w:val="22"/>
          <w:szCs w:val="22"/>
        </w:rPr>
        <w:t>f plans include Retaining Wall</w:t>
      </w:r>
      <w:r w:rsidR="005451E6" w:rsidRPr="00BC0A91">
        <w:rPr>
          <w:rFonts w:ascii="Arial" w:hAnsi="Arial" w:cs="Arial"/>
          <w:sz w:val="22"/>
          <w:szCs w:val="22"/>
        </w:rPr>
        <w:t>s</w:t>
      </w:r>
      <w:r w:rsidR="00344C89" w:rsidRPr="00BC0A91">
        <w:rPr>
          <w:rFonts w:ascii="Arial" w:hAnsi="Arial" w:cs="Arial"/>
          <w:sz w:val="22"/>
          <w:szCs w:val="22"/>
        </w:rPr>
        <w:tab/>
      </w:r>
      <w:r w:rsidR="00184C6B" w:rsidRPr="00BC0A91">
        <w:rPr>
          <w:rFonts w:ascii="Arial" w:hAnsi="Arial" w:cs="Arial"/>
          <w:sz w:val="22"/>
          <w:szCs w:val="22"/>
        </w:rPr>
        <w:tab/>
      </w:r>
      <w:hyperlink r:id="rId24" w:history="1">
        <w:r w:rsidR="00184C6B" w:rsidRPr="00BC0A91">
          <w:rPr>
            <w:rStyle w:val="Hyperlink"/>
            <w:rFonts w:ascii="Arial" w:hAnsi="Arial" w:cs="Arial"/>
            <w:color w:val="auto"/>
            <w:sz w:val="22"/>
            <w:szCs w:val="22"/>
          </w:rPr>
          <w:t>TDOT.StructuresRW@tn.gov</w:t>
        </w:r>
      </w:hyperlink>
    </w:p>
    <w:p w14:paraId="1A062600" w14:textId="77777777" w:rsidR="0056790C" w:rsidRDefault="00607BFA" w:rsidP="0056790C">
      <w:pPr>
        <w:autoSpaceDE w:val="0"/>
        <w:autoSpaceDN w:val="0"/>
        <w:adjustRightInd w:val="0"/>
        <w:ind w:left="102" w:right="28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ab/>
      </w:r>
      <w:r w:rsidR="0056790C" w:rsidRPr="00DF4B0E">
        <w:rPr>
          <w:rFonts w:ascii="Arial" w:hAnsi="Arial" w:cs="Arial"/>
          <w:color w:val="1D1B11" w:themeColor="background2" w:themeShade="1A"/>
          <w:sz w:val="22"/>
          <w:szCs w:val="22"/>
        </w:rPr>
        <w:t xml:space="preserve">Traffic </w:t>
      </w:r>
      <w:r w:rsidR="0056790C" w:rsidRPr="00DF4B0E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Operations Division: </w:t>
      </w:r>
      <w:r w:rsidR="0056790C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56790C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56790C">
        <w:rPr>
          <w:rFonts w:ascii="Arial" w:hAnsi="Arial" w:cs="Arial"/>
          <w:color w:val="1D1B11" w:themeColor="background2" w:themeShade="1A"/>
          <w:sz w:val="22"/>
          <w:szCs w:val="22"/>
        </w:rPr>
        <w:tab/>
      </w:r>
    </w:p>
    <w:p w14:paraId="1A062602" w14:textId="77777777" w:rsidR="0056790C" w:rsidRPr="00C8101D" w:rsidRDefault="0056790C" w:rsidP="0056790C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>If plans include ITS</w:t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hyperlink r:id="rId25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TDOT.TrafficOps.ITS-Reviews@tn.gov</w:t>
        </w:r>
      </w:hyperlink>
    </w:p>
    <w:p w14:paraId="1A062603" w14:textId="77777777" w:rsidR="0056790C" w:rsidRPr="00C8101D" w:rsidRDefault="0056790C" w:rsidP="0056790C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 xml:space="preserve">If plans include Signals and/or lighting  </w:t>
      </w:r>
      <w:r w:rsidRPr="00C8101D">
        <w:rPr>
          <w:rFonts w:ascii="Arial" w:hAnsi="Arial" w:cs="Arial"/>
          <w:sz w:val="22"/>
          <w:szCs w:val="22"/>
        </w:rPr>
        <w:tab/>
      </w:r>
      <w:hyperlink r:id="rId26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TDOT.TrafficOps.SNL-Reviews@tn.gov</w:t>
        </w:r>
      </w:hyperlink>
    </w:p>
    <w:p w14:paraId="1A062604" w14:textId="77777777" w:rsidR="0056790C" w:rsidRPr="00C8101D" w:rsidRDefault="0056790C" w:rsidP="0056790C">
      <w:pPr>
        <w:autoSpaceDE w:val="0"/>
        <w:autoSpaceDN w:val="0"/>
        <w:adjustRightInd w:val="0"/>
        <w:ind w:left="822" w:right="28" w:firstLine="618"/>
        <w:rPr>
          <w:rFonts w:ascii="Arial" w:hAnsi="Arial" w:cs="Arial"/>
          <w:sz w:val="22"/>
          <w:szCs w:val="22"/>
        </w:rPr>
      </w:pPr>
      <w:r w:rsidRPr="00C8101D">
        <w:rPr>
          <w:rFonts w:ascii="Arial" w:hAnsi="Arial" w:cs="Arial"/>
          <w:sz w:val="22"/>
          <w:szCs w:val="22"/>
        </w:rPr>
        <w:t xml:space="preserve">If plans include </w:t>
      </w:r>
      <w:r>
        <w:rPr>
          <w:rFonts w:ascii="Arial" w:hAnsi="Arial" w:cs="Arial"/>
          <w:sz w:val="22"/>
          <w:szCs w:val="22"/>
        </w:rPr>
        <w:t>Signs</w:t>
      </w:r>
      <w:r w:rsidRPr="00C8101D">
        <w:rPr>
          <w:rFonts w:ascii="Arial" w:hAnsi="Arial" w:cs="Arial"/>
          <w:sz w:val="22"/>
          <w:szCs w:val="22"/>
        </w:rPr>
        <w:t xml:space="preserve"> </w:t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r w:rsidRPr="00C8101D">
        <w:rPr>
          <w:rFonts w:ascii="Arial" w:hAnsi="Arial" w:cs="Arial"/>
          <w:sz w:val="22"/>
          <w:szCs w:val="22"/>
        </w:rPr>
        <w:tab/>
      </w:r>
      <w:hyperlink r:id="rId27" w:history="1">
        <w:r w:rsidRPr="00C8101D">
          <w:rPr>
            <w:rStyle w:val="Hyperlink"/>
            <w:rFonts w:ascii="Arial" w:hAnsi="Arial" w:cs="Arial"/>
            <w:color w:val="auto"/>
            <w:sz w:val="22"/>
            <w:szCs w:val="22"/>
          </w:rPr>
          <w:t>TDOT.TrafficOps.Sign-Reviews@tn.gov</w:t>
        </w:r>
      </w:hyperlink>
    </w:p>
    <w:p w14:paraId="1A062605" w14:textId="77777777" w:rsidR="00607BFA" w:rsidRPr="00BC0A91" w:rsidRDefault="0043349C" w:rsidP="0056790C">
      <w:pPr>
        <w:autoSpaceDE w:val="0"/>
        <w:autoSpaceDN w:val="0"/>
        <w:adjustRightInd w:val="0"/>
        <w:ind w:left="102" w:right="28"/>
        <w:rPr>
          <w:rFonts w:ascii="Arial" w:hAnsi="Arial" w:cs="Arial"/>
          <w:sz w:val="22"/>
          <w:szCs w:val="22"/>
        </w:rPr>
      </w:pPr>
      <w:r w:rsidRPr="00BC0A91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</w:p>
    <w:p w14:paraId="1A062606" w14:textId="77777777" w:rsidR="00607BFA" w:rsidRPr="00DF4B0E" w:rsidRDefault="00607BFA" w:rsidP="00607BFA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BC0A91">
        <w:rPr>
          <w:rFonts w:ascii="Arial" w:hAnsi="Arial" w:cs="Arial"/>
          <w:sz w:val="22"/>
          <w:szCs w:val="22"/>
        </w:rPr>
        <w:tab/>
        <w:t>Utility Office (Regional):</w:t>
      </w:r>
      <w:r w:rsidR="00741676" w:rsidRPr="00BC0A91">
        <w:rPr>
          <w:rFonts w:ascii="Arial" w:hAnsi="Arial" w:cs="Arial"/>
          <w:sz w:val="22"/>
          <w:szCs w:val="22"/>
        </w:rPr>
        <w:tab/>
      </w:r>
      <w:r w:rsidR="00741676" w:rsidRPr="00BC0A91">
        <w:rPr>
          <w:rFonts w:ascii="Arial" w:hAnsi="Arial" w:cs="Arial"/>
          <w:sz w:val="22"/>
          <w:szCs w:val="22"/>
        </w:rPr>
        <w:tab/>
      </w:r>
      <w:r w:rsidR="00741676" w:rsidRPr="00BC0A91">
        <w:rPr>
          <w:rFonts w:ascii="Arial" w:hAnsi="Arial" w:cs="Arial"/>
          <w:sz w:val="22"/>
          <w:szCs w:val="22"/>
        </w:rPr>
        <w:tab/>
      </w:r>
      <w:r w:rsidR="00184C6B" w:rsidRPr="00BC0A91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  <w:u w:val="single"/>
          </w:rPr>
          <w:id w:val="1207993324"/>
          <w:placeholder>
            <w:docPart w:val="D6BAE0C125E445299B81EE628B4E55A6"/>
          </w:placeholder>
          <w:dropDownList>
            <w:listItem w:displayText="Choose Region" w:value="Choose Region"/>
            <w:listItem w:displayText="TDOT.R1.UTIL@tn.gov" w:value="TDOT.R1.UTIL@tn.gov"/>
            <w:listItem w:displayText="TDOT.R2.UTIL@tn.gov" w:value="TDOT.R2.UTIL@tn.gov"/>
            <w:listItem w:displayText="TDOT.R3.UTIL@tn.gov" w:value="TDOT.R3.UTIL@tn.gov"/>
            <w:listItem w:displayText="TDOT.R4.UTIL@tn.gov" w:value="TDOT.R4.UTIL@tn.gov"/>
          </w:dropDownList>
        </w:sdtPr>
        <w:sdtEndPr/>
        <w:sdtContent>
          <w:r w:rsidRPr="00BC0A91">
            <w:rPr>
              <w:rFonts w:ascii="Arial" w:hAnsi="Arial" w:cs="Arial"/>
              <w:sz w:val="22"/>
              <w:szCs w:val="22"/>
              <w:u w:val="single"/>
            </w:rPr>
            <w:t>Choose Region</w:t>
          </w:r>
        </w:sdtContent>
      </w:sdt>
    </w:p>
    <w:sectPr w:rsidR="00607BFA" w:rsidRPr="00DF4B0E" w:rsidSect="00CC0E97">
      <w:footerReference w:type="default" r:id="rId2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1F3571" w14:textId="77777777" w:rsidR="00552E56" w:rsidRDefault="00552E56" w:rsidP="00876034">
      <w:r>
        <w:separator/>
      </w:r>
    </w:p>
  </w:endnote>
  <w:endnote w:type="continuationSeparator" w:id="0">
    <w:p w14:paraId="255D6A0A" w14:textId="77777777" w:rsidR="00552E56" w:rsidRDefault="00552E56" w:rsidP="0087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6260D" w14:textId="5E5330A2" w:rsidR="00BD732A" w:rsidRPr="00BD732A" w:rsidRDefault="00BD732A" w:rsidP="00BD732A">
    <w:pPr>
      <w:tabs>
        <w:tab w:val="center" w:pos="4680"/>
        <w:tab w:val="left" w:pos="6940"/>
        <w:tab w:val="right" w:pos="9360"/>
      </w:tabs>
      <w:rPr>
        <w:rFonts w:ascii="Arial" w:hAnsi="Arial" w:cs="Arial"/>
        <w:color w:val="1D1B11" w:themeColor="background2" w:themeShade="1A"/>
        <w:sz w:val="22"/>
        <w:szCs w:val="22"/>
      </w:rPr>
    </w:pPr>
    <w:r>
      <w:rPr>
        <w:rFonts w:ascii="Arial" w:hAnsi="Arial" w:cs="Arial"/>
        <w:color w:val="1D1B11" w:themeColor="background2" w:themeShade="1A"/>
        <w:sz w:val="22"/>
        <w:szCs w:val="22"/>
      </w:rPr>
      <w:tab/>
    </w:r>
    <w:r>
      <w:rPr>
        <w:rFonts w:ascii="Arial" w:hAnsi="Arial" w:cs="Arial"/>
        <w:color w:val="1D1B11" w:themeColor="background2" w:themeShade="1A"/>
        <w:sz w:val="22"/>
        <w:szCs w:val="22"/>
      </w:rPr>
      <w:tab/>
    </w:r>
    <w:r>
      <w:rPr>
        <w:rFonts w:ascii="Arial" w:hAnsi="Arial" w:cs="Arial"/>
        <w:color w:val="1D1B11" w:themeColor="background2" w:themeShade="1A"/>
        <w:sz w:val="22"/>
        <w:szCs w:val="22"/>
      </w:rPr>
      <w:tab/>
    </w:r>
    <w:r w:rsidR="004E3E41">
      <w:rPr>
        <w:rFonts w:ascii="Arial" w:hAnsi="Arial" w:cs="Arial"/>
        <w:color w:val="1D1B11" w:themeColor="background2" w:themeShade="1A"/>
        <w:sz w:val="22"/>
        <w:szCs w:val="22"/>
      </w:rPr>
      <w:t xml:space="preserve">       </w:t>
    </w:r>
    <w:r w:rsidR="00AA69D3">
      <w:rPr>
        <w:rFonts w:ascii="Arial" w:hAnsi="Arial" w:cs="Arial"/>
        <w:color w:val="1D1B11" w:themeColor="background2" w:themeShade="1A"/>
        <w:sz w:val="22"/>
        <w:szCs w:val="22"/>
      </w:rPr>
      <w:t xml:space="preserve">Rev. </w:t>
    </w:r>
    <w:r w:rsidR="00AA2673">
      <w:rPr>
        <w:rFonts w:ascii="Arial" w:hAnsi="Arial" w:cs="Arial"/>
        <w:color w:val="1D1B11" w:themeColor="background2" w:themeShade="1A"/>
        <w:sz w:val="22"/>
        <w:szCs w:val="22"/>
      </w:rPr>
      <w:t>0</w:t>
    </w:r>
    <w:r w:rsidR="00A362ED">
      <w:rPr>
        <w:rFonts w:ascii="Arial" w:hAnsi="Arial" w:cs="Arial"/>
        <w:color w:val="1D1B11" w:themeColor="background2" w:themeShade="1A"/>
        <w:sz w:val="22"/>
        <w:szCs w:val="22"/>
      </w:rPr>
      <w:t>9</w:t>
    </w:r>
    <w:r w:rsidR="009666F9">
      <w:rPr>
        <w:rFonts w:ascii="Arial" w:hAnsi="Arial" w:cs="Arial"/>
        <w:color w:val="1D1B11" w:themeColor="background2" w:themeShade="1A"/>
        <w:sz w:val="22"/>
        <w:szCs w:val="22"/>
      </w:rPr>
      <w:t>/</w:t>
    </w:r>
    <w:r w:rsidR="00A362ED">
      <w:rPr>
        <w:rFonts w:ascii="Arial" w:hAnsi="Arial" w:cs="Arial"/>
        <w:color w:val="1D1B11" w:themeColor="background2" w:themeShade="1A"/>
        <w:sz w:val="22"/>
        <w:szCs w:val="22"/>
      </w:rPr>
      <w:t>04</w:t>
    </w:r>
    <w:r w:rsidR="00850D6C">
      <w:rPr>
        <w:rFonts w:ascii="Arial" w:hAnsi="Arial" w:cs="Arial"/>
        <w:color w:val="1D1B11" w:themeColor="background2" w:themeShade="1A"/>
        <w:sz w:val="22"/>
        <w:szCs w:val="22"/>
      </w:rPr>
      <w:t>/</w:t>
    </w:r>
    <w:r w:rsidR="00AA2673">
      <w:rPr>
        <w:rFonts w:ascii="Arial" w:hAnsi="Arial" w:cs="Arial"/>
        <w:color w:val="1D1B11" w:themeColor="background2" w:themeShade="1A"/>
        <w:sz w:val="22"/>
        <w:szCs w:val="22"/>
      </w:rPr>
      <w:t>20</w:t>
    </w:r>
  </w:p>
  <w:p w14:paraId="1A06260E" w14:textId="77777777" w:rsidR="00876034" w:rsidRDefault="00876034">
    <w:pPr>
      <w:ind w:right="260"/>
      <w:rPr>
        <w:color w:val="0F243E" w:themeColor="text2" w:themeShade="80"/>
        <w:sz w:val="26"/>
        <w:szCs w:val="26"/>
      </w:rPr>
    </w:pPr>
  </w:p>
  <w:p w14:paraId="1A06260F" w14:textId="77777777" w:rsidR="00876034" w:rsidRDefault="008760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4C2910" w14:textId="77777777" w:rsidR="00552E56" w:rsidRDefault="00552E56" w:rsidP="00876034">
      <w:r>
        <w:separator/>
      </w:r>
    </w:p>
  </w:footnote>
  <w:footnote w:type="continuationSeparator" w:id="0">
    <w:p w14:paraId="4676912E" w14:textId="77777777" w:rsidR="00552E56" w:rsidRDefault="00552E56" w:rsidP="00876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AB3802"/>
    <w:multiLevelType w:val="hybridMultilevel"/>
    <w:tmpl w:val="CDA84C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90BD6"/>
    <w:rsid w:val="00080527"/>
    <w:rsid w:val="000A5851"/>
    <w:rsid w:val="000D353E"/>
    <w:rsid w:val="000E48D9"/>
    <w:rsid w:val="00101121"/>
    <w:rsid w:val="00112778"/>
    <w:rsid w:val="00120946"/>
    <w:rsid w:val="00122A0F"/>
    <w:rsid w:val="00124700"/>
    <w:rsid w:val="001343AF"/>
    <w:rsid w:val="001401AA"/>
    <w:rsid w:val="00160D9B"/>
    <w:rsid w:val="00184C6B"/>
    <w:rsid w:val="001B7CC3"/>
    <w:rsid w:val="001C70CB"/>
    <w:rsid w:val="001D6718"/>
    <w:rsid w:val="002321C4"/>
    <w:rsid w:val="0024649E"/>
    <w:rsid w:val="002713A9"/>
    <w:rsid w:val="002731A2"/>
    <w:rsid w:val="00277054"/>
    <w:rsid w:val="00286A8C"/>
    <w:rsid w:val="002A340E"/>
    <w:rsid w:val="002B79C9"/>
    <w:rsid w:val="002C71CA"/>
    <w:rsid w:val="002D3E71"/>
    <w:rsid w:val="002E2889"/>
    <w:rsid w:val="002E5CAD"/>
    <w:rsid w:val="002E767D"/>
    <w:rsid w:val="00304B8E"/>
    <w:rsid w:val="00305791"/>
    <w:rsid w:val="00344C89"/>
    <w:rsid w:val="00344E29"/>
    <w:rsid w:val="0037064C"/>
    <w:rsid w:val="003A0A33"/>
    <w:rsid w:val="003A33F9"/>
    <w:rsid w:val="003A543B"/>
    <w:rsid w:val="003B377B"/>
    <w:rsid w:val="003C618F"/>
    <w:rsid w:val="003F4608"/>
    <w:rsid w:val="004017A1"/>
    <w:rsid w:val="00414103"/>
    <w:rsid w:val="00415E35"/>
    <w:rsid w:val="0043349C"/>
    <w:rsid w:val="0045063F"/>
    <w:rsid w:val="00465310"/>
    <w:rsid w:val="004672B0"/>
    <w:rsid w:val="00480FBE"/>
    <w:rsid w:val="00493FD4"/>
    <w:rsid w:val="004C4821"/>
    <w:rsid w:val="004E0DA9"/>
    <w:rsid w:val="004E3E41"/>
    <w:rsid w:val="005119FA"/>
    <w:rsid w:val="005451E6"/>
    <w:rsid w:val="00552E56"/>
    <w:rsid w:val="0056790C"/>
    <w:rsid w:val="00567F94"/>
    <w:rsid w:val="00591619"/>
    <w:rsid w:val="005A12AB"/>
    <w:rsid w:val="005C69FF"/>
    <w:rsid w:val="005D24E2"/>
    <w:rsid w:val="005E58AE"/>
    <w:rsid w:val="00606DFC"/>
    <w:rsid w:val="00607BFA"/>
    <w:rsid w:val="00615DF0"/>
    <w:rsid w:val="00616B65"/>
    <w:rsid w:val="00627611"/>
    <w:rsid w:val="00635A24"/>
    <w:rsid w:val="00662731"/>
    <w:rsid w:val="00673B1F"/>
    <w:rsid w:val="0069317C"/>
    <w:rsid w:val="006C62E2"/>
    <w:rsid w:val="006E665B"/>
    <w:rsid w:val="00714D88"/>
    <w:rsid w:val="0072379F"/>
    <w:rsid w:val="00741676"/>
    <w:rsid w:val="00756371"/>
    <w:rsid w:val="0077760D"/>
    <w:rsid w:val="0077789C"/>
    <w:rsid w:val="00790BD6"/>
    <w:rsid w:val="007E1E8F"/>
    <w:rsid w:val="008121BA"/>
    <w:rsid w:val="00847CC8"/>
    <w:rsid w:val="00850962"/>
    <w:rsid w:val="00850D6C"/>
    <w:rsid w:val="00876034"/>
    <w:rsid w:val="008A4A64"/>
    <w:rsid w:val="008E53BC"/>
    <w:rsid w:val="00926F2B"/>
    <w:rsid w:val="0093630F"/>
    <w:rsid w:val="00951B6C"/>
    <w:rsid w:val="009666F9"/>
    <w:rsid w:val="00981BCA"/>
    <w:rsid w:val="009B6336"/>
    <w:rsid w:val="009E5672"/>
    <w:rsid w:val="00A02C1C"/>
    <w:rsid w:val="00A13DCC"/>
    <w:rsid w:val="00A362ED"/>
    <w:rsid w:val="00A40E48"/>
    <w:rsid w:val="00A46854"/>
    <w:rsid w:val="00A565D5"/>
    <w:rsid w:val="00A97128"/>
    <w:rsid w:val="00AA2673"/>
    <w:rsid w:val="00AA69D3"/>
    <w:rsid w:val="00AC2D58"/>
    <w:rsid w:val="00AE4966"/>
    <w:rsid w:val="00B27B2A"/>
    <w:rsid w:val="00B47712"/>
    <w:rsid w:val="00B47A42"/>
    <w:rsid w:val="00B60FBC"/>
    <w:rsid w:val="00B62508"/>
    <w:rsid w:val="00B87EC4"/>
    <w:rsid w:val="00B9511B"/>
    <w:rsid w:val="00BB2A96"/>
    <w:rsid w:val="00BC0786"/>
    <w:rsid w:val="00BC0A91"/>
    <w:rsid w:val="00BD732A"/>
    <w:rsid w:val="00C210BA"/>
    <w:rsid w:val="00C87B66"/>
    <w:rsid w:val="00CC0E97"/>
    <w:rsid w:val="00CC23BD"/>
    <w:rsid w:val="00CC2995"/>
    <w:rsid w:val="00CC7E20"/>
    <w:rsid w:val="00CD340E"/>
    <w:rsid w:val="00CD5988"/>
    <w:rsid w:val="00CF05F5"/>
    <w:rsid w:val="00CF6D3B"/>
    <w:rsid w:val="00D005F2"/>
    <w:rsid w:val="00D02841"/>
    <w:rsid w:val="00D238E2"/>
    <w:rsid w:val="00D46B2A"/>
    <w:rsid w:val="00D47D3B"/>
    <w:rsid w:val="00D74D2E"/>
    <w:rsid w:val="00DF6435"/>
    <w:rsid w:val="00E27F04"/>
    <w:rsid w:val="00E40DCF"/>
    <w:rsid w:val="00E44561"/>
    <w:rsid w:val="00E44B3F"/>
    <w:rsid w:val="00EA73ED"/>
    <w:rsid w:val="00EC18EA"/>
    <w:rsid w:val="00EE44E6"/>
    <w:rsid w:val="00F4092B"/>
    <w:rsid w:val="00F979C0"/>
    <w:rsid w:val="00FA6906"/>
    <w:rsid w:val="00FB376C"/>
    <w:rsid w:val="00FB6AAA"/>
    <w:rsid w:val="00FC00D0"/>
    <w:rsid w:val="00FC4BFE"/>
    <w:rsid w:val="00FE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625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A64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58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8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58A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E58A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E0DA9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760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034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60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034"/>
    <w:rPr>
      <w:rFonts w:ascii="Times New Roman" w:hAnsi="Times New Roman"/>
      <w:sz w:val="24"/>
      <w:szCs w:val="24"/>
    </w:rPr>
  </w:style>
  <w:style w:type="character" w:customStyle="1" w:styleId="Style1">
    <w:name w:val="Style1"/>
    <w:basedOn w:val="DefaultParagraphFont"/>
    <w:uiPriority w:val="1"/>
    <w:rsid w:val="00951B6C"/>
    <w:rPr>
      <w:rFonts w:ascii="Arial" w:hAnsi="Arial"/>
      <w:color w:val="000000" w:themeColor="text1"/>
      <w:sz w:val="22"/>
    </w:rPr>
  </w:style>
  <w:style w:type="character" w:customStyle="1" w:styleId="Style2">
    <w:name w:val="Style2"/>
    <w:basedOn w:val="DefaultParagraphFont"/>
    <w:uiPriority w:val="1"/>
    <w:rsid w:val="00951B6C"/>
    <w:rPr>
      <w:rFonts w:ascii="Arial" w:hAnsi="Arial"/>
      <w:color w:val="000000" w:themeColor="text1"/>
      <w:sz w:val="22"/>
    </w:rPr>
  </w:style>
  <w:style w:type="character" w:customStyle="1" w:styleId="Style3">
    <w:name w:val="Style3"/>
    <w:basedOn w:val="DefaultParagraphFont"/>
    <w:uiPriority w:val="1"/>
    <w:rsid w:val="00CF6D3B"/>
    <w:rPr>
      <w:rFonts w:ascii="Arial" w:hAnsi="Arial"/>
      <w:color w:val="000000" w:themeColor="text1"/>
      <w:sz w:val="22"/>
    </w:rPr>
  </w:style>
  <w:style w:type="character" w:customStyle="1" w:styleId="Style4">
    <w:name w:val="Style4"/>
    <w:basedOn w:val="DefaultParagraphFont"/>
    <w:uiPriority w:val="1"/>
    <w:rsid w:val="00CF6D3B"/>
    <w:rPr>
      <w:rFonts w:ascii="Arial" w:hAnsi="Arial"/>
      <w:color w:val="000000" w:themeColor="text1"/>
      <w:sz w:val="22"/>
    </w:rPr>
  </w:style>
  <w:style w:type="paragraph" w:styleId="ListParagraph">
    <w:name w:val="List Paragraph"/>
    <w:basedOn w:val="Normal"/>
    <w:uiPriority w:val="34"/>
    <w:qFormat/>
    <w:rsid w:val="002B79C9"/>
    <w:pPr>
      <w:ind w:left="720"/>
      <w:contextualSpacing/>
    </w:pPr>
  </w:style>
  <w:style w:type="paragraph" w:styleId="Revision">
    <w:name w:val="Revision"/>
    <w:hidden/>
    <w:uiPriority w:val="99"/>
    <w:semiHidden/>
    <w:rsid w:val="00CC2995"/>
    <w:pPr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64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TDOT.Env.AirNoise@tn.gov" TargetMode="External"/><Relationship Id="rId18" Type="http://schemas.openxmlformats.org/officeDocument/2006/relationships/hyperlink" Target="mailto:TDOT.Env.Permits@tn.gov" TargetMode="External"/><Relationship Id="rId26" Type="http://schemas.openxmlformats.org/officeDocument/2006/relationships/hyperlink" Target="mailto:TDOT.TrafficOps.SNL-Reviews@tn.gov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HQRailroadCoordinator@tn.gov" TargetMode="Externa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TDOT.Env.NEPA@tn.gov" TargetMode="External"/><Relationship Id="rId25" Type="http://schemas.openxmlformats.org/officeDocument/2006/relationships/hyperlink" Target="file://AG03SDCWF00008.net.ads.state.tn.us/13SHARED/StandDraw/DESIGN%20STANDARDS/Design%20CADD%20Standards%20%26%20Downloads/IB_18-13/Forms/TDOT.TrafficOps.ITS-Reviews@tn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TDOT.Env.HazmatOffice@tn.gov" TargetMode="External"/><Relationship Id="rId20" Type="http://schemas.openxmlformats.org/officeDocument/2006/relationships/hyperlink" Target="mailto:TDOT.HQ.ROW@tn.gov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TDOT.StructuresRW@tn.gov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mailto:TDOT.Env.Ecology@tn.gov" TargetMode="External"/><Relationship Id="rId23" Type="http://schemas.openxmlformats.org/officeDocument/2006/relationships/hyperlink" Target="mailto:TDOT.Structures@tn.gov" TargetMode="External"/><Relationship Id="rId28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mailto:TDOT.Geotech@tn.gov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TDOT.Env.CulturalResources@tn.gov" TargetMode="External"/><Relationship Id="rId22" Type="http://schemas.openxmlformats.org/officeDocument/2006/relationships/hyperlink" Target="mailto:TDOT.WZ-Review@tn.gov" TargetMode="External"/><Relationship Id="rId27" Type="http://schemas.openxmlformats.org/officeDocument/2006/relationships/hyperlink" Target="mailto:TDOT.TrafficOps.Sign-Reviews@tn.gov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05A7455F543438B8B149F68CD14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C514D-60E1-4D85-8180-317257CAE1E1}"/>
      </w:docPartPr>
      <w:docPartBody>
        <w:p w:rsidR="007500E1" w:rsidRDefault="00425792" w:rsidP="00425792">
          <w:pPr>
            <w:pStyle w:val="005A7455F543438B8B149F68CD149870"/>
          </w:pPr>
          <w:r w:rsidRPr="006B6EA5">
            <w:rPr>
              <w:rStyle w:val="PlaceholderText"/>
            </w:rPr>
            <w:t>Choose an item.</w:t>
          </w:r>
        </w:p>
      </w:docPartBody>
    </w:docPart>
    <w:docPart>
      <w:docPartPr>
        <w:name w:val="AEFFE0D42D0C41709569FAE2F4A79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E1D5F-86FD-4298-B62B-9657A39E1BE2}"/>
      </w:docPartPr>
      <w:docPartBody>
        <w:p w:rsidR="004C4865" w:rsidRDefault="007500E1" w:rsidP="007500E1">
          <w:pPr>
            <w:pStyle w:val="AEFFE0D42D0C41709569FAE2F4A797A5"/>
          </w:pPr>
          <w:r w:rsidRPr="00A30DF7">
            <w:rPr>
              <w:rStyle w:val="PlaceholderText"/>
            </w:rPr>
            <w:t>Choose an item.</w:t>
          </w:r>
        </w:p>
      </w:docPartBody>
    </w:docPart>
    <w:docPart>
      <w:docPartPr>
        <w:name w:val="CE5ABF55378949649CFF31B1C5A5C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C2846B-A858-4132-8A21-53D3BDAA4D31}"/>
      </w:docPartPr>
      <w:docPartBody>
        <w:p w:rsidR="004C4865" w:rsidRDefault="007500E1" w:rsidP="007500E1">
          <w:pPr>
            <w:pStyle w:val="CE5ABF55378949649CFF31B1C5A5C47F"/>
          </w:pPr>
          <w:r w:rsidRPr="0070244E">
            <w:rPr>
              <w:rStyle w:val="PlaceholderText"/>
              <w:rFonts w:cs="Arial"/>
              <w:b/>
              <w:color w:val="8496B0" w:themeColor="text2" w:themeTint="99"/>
              <w:u w:val="single"/>
            </w:rPr>
            <w:t>Choose an item.</w:t>
          </w:r>
        </w:p>
      </w:docPartBody>
    </w:docPart>
    <w:docPart>
      <w:docPartPr>
        <w:name w:val="D6BAE0C125E445299B81EE628B4E5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AE19A-16A0-4533-8EEC-8BBE722241A2}"/>
      </w:docPartPr>
      <w:docPartBody>
        <w:p w:rsidR="004C4865" w:rsidRDefault="007500E1" w:rsidP="007500E1">
          <w:pPr>
            <w:pStyle w:val="D6BAE0C125E445299B81EE628B4E55A6"/>
          </w:pPr>
          <w:r w:rsidRPr="0070244E">
            <w:rPr>
              <w:rStyle w:val="PlaceholderText"/>
              <w:rFonts w:cs="Arial"/>
              <w:b/>
              <w:color w:val="8496B0" w:themeColor="text2" w:themeTint="99"/>
              <w:u w:val="single"/>
            </w:rPr>
            <w:t>Choose an item.</w:t>
          </w:r>
        </w:p>
      </w:docPartBody>
    </w:docPart>
    <w:docPart>
      <w:docPartPr>
        <w:name w:val="677EACA6C9174D17B0B05DB5FB96B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E726D-8A35-43C3-B28D-C4B7B9F79595}"/>
      </w:docPartPr>
      <w:docPartBody>
        <w:p w:rsidR="00727625" w:rsidRDefault="00170AD9" w:rsidP="00170AD9">
          <w:pPr>
            <w:pStyle w:val="677EACA6C9174D17B0B05DB5FB96BAD57"/>
          </w:pPr>
          <w:r w:rsidRPr="00101121">
            <w:rPr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>Choose District</w:t>
          </w:r>
        </w:p>
      </w:docPartBody>
    </w:docPart>
    <w:docPart>
      <w:docPartPr>
        <w:name w:val="9A97E63D34EB472385AF18D01618B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37F56-44A2-4A38-8B4C-3AFFC51ABFBD}"/>
      </w:docPartPr>
      <w:docPartBody>
        <w:p w:rsidR="007F6C1B" w:rsidRDefault="00170AD9" w:rsidP="00170AD9">
          <w:pPr>
            <w:pStyle w:val="9A97E63D34EB472385AF18D01618BA0A7"/>
          </w:pPr>
          <w:r w:rsidRPr="00BC0A91">
            <w:rPr>
              <w:rStyle w:val="PlaceholderText"/>
              <w:rFonts w:ascii="Arial" w:hAnsi="Arial" w:cs="Arial"/>
              <w:sz w:val="22"/>
              <w:szCs w:val="22"/>
              <w:u w:val="single"/>
            </w:rPr>
            <w:t>Choose Region</w:t>
          </w:r>
        </w:p>
      </w:docPartBody>
    </w:docPart>
    <w:docPart>
      <w:docPartPr>
        <w:name w:val="15B181ED50B447A392189815BF9FA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AF6BD-B77D-48E5-A5A7-BB50C628657E}"/>
      </w:docPartPr>
      <w:docPartBody>
        <w:p w:rsidR="00A23872" w:rsidRDefault="00170AD9" w:rsidP="00170AD9">
          <w:pPr>
            <w:pStyle w:val="15B181ED50B447A392189815BF9FA4724"/>
          </w:pPr>
          <w:r w:rsidRPr="00BC0A91">
            <w:rPr>
              <w:rFonts w:ascii="Arial" w:hAnsi="Arial" w:cs="Arial"/>
              <w:sz w:val="22"/>
              <w:szCs w:val="22"/>
              <w:u w:val="single"/>
            </w:rPr>
            <w:t>Choose Region</w:t>
          </w:r>
        </w:p>
      </w:docPartBody>
    </w:docPart>
    <w:docPart>
      <w:docPartPr>
        <w:name w:val="19D7C3FDB1BC43ECBE56E1920C3797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3FC9F-5DEB-4616-9748-2477B977A575}"/>
      </w:docPartPr>
      <w:docPartBody>
        <w:p w:rsidR="001110BD" w:rsidRDefault="00170AD9" w:rsidP="00170AD9">
          <w:pPr>
            <w:pStyle w:val="19D7C3FDB1BC43ECBE56E1920C37977A3"/>
          </w:pPr>
          <w:r w:rsidRPr="00607BFA">
            <w:rPr>
              <w:rStyle w:val="PlaceholderText"/>
              <w:color w:val="171717" w:themeColor="background2" w:themeShade="1A"/>
              <w:u w:val="single"/>
            </w:rPr>
            <w:t>Click here to enter a date.</w:t>
          </w:r>
        </w:p>
      </w:docPartBody>
    </w:docPart>
    <w:docPart>
      <w:docPartPr>
        <w:name w:val="C69288C00B6A4457826BEC94F22F1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BA49D-0651-429E-B33A-8A348EC4DDB0}"/>
      </w:docPartPr>
      <w:docPartBody>
        <w:p w:rsidR="00726740" w:rsidRDefault="00170AD9" w:rsidP="00170AD9">
          <w:pPr>
            <w:pStyle w:val="C69288C00B6A4457826BEC94F22F16833"/>
          </w:pPr>
          <w:r w:rsidRPr="00414103">
            <w:rPr>
              <w:rFonts w:ascii="Arial" w:hAnsi="Arial" w:cs="Arial"/>
              <w:sz w:val="22"/>
              <w:szCs w:val="22"/>
              <w:u w:val="single"/>
            </w:rPr>
            <w:t>Click here to enter a date.</w:t>
          </w:r>
        </w:p>
      </w:docPartBody>
    </w:docPart>
    <w:docPart>
      <w:docPartPr>
        <w:name w:val="8D494068738B4ABDB3F47105AE46B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A0AE74-2CB4-44A8-8617-EED62C054CA5}"/>
      </w:docPartPr>
      <w:docPartBody>
        <w:p w:rsidR="00726740" w:rsidRDefault="002853D8" w:rsidP="002853D8">
          <w:pPr>
            <w:pStyle w:val="8D494068738B4ABDB3F47105AE46B84F"/>
          </w:pPr>
          <w:r w:rsidRPr="001673BB">
            <w:rPr>
              <w:rStyle w:val="PlaceholderText"/>
            </w:rPr>
            <w:t>Click here to enter a date.</w:t>
          </w:r>
        </w:p>
      </w:docPartBody>
    </w:docPart>
    <w:docPart>
      <w:docPartPr>
        <w:name w:val="81CC996B4A1040FDA614D3D0225C1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27989-EC4C-481C-A861-EACCA562CD79}"/>
      </w:docPartPr>
      <w:docPartBody>
        <w:p w:rsidR="00D85106" w:rsidRDefault="00170AD9" w:rsidP="00170AD9">
          <w:pPr>
            <w:pStyle w:val="81CC996B4A1040FDA614D3D0225C1A3E3"/>
          </w:pPr>
          <w:r w:rsidRPr="00277054">
            <w:rPr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>Click here to enter a date.</w:t>
          </w:r>
        </w:p>
      </w:docPartBody>
    </w:docPart>
    <w:docPart>
      <w:docPartPr>
        <w:name w:val="D6B49A3F9F064669B83482265D91B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A8264-66D8-4508-BF88-AB91FD93FAF9}"/>
      </w:docPartPr>
      <w:docPartBody>
        <w:p w:rsidR="00170AD9" w:rsidRDefault="00170AD9" w:rsidP="00170AD9">
          <w:pPr>
            <w:pStyle w:val="D6B49A3F9F064669B83482265D91BF901"/>
          </w:pPr>
          <w:r w:rsidRPr="00101121">
            <w:rPr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 xml:space="preserve">Choose </w:t>
          </w:r>
          <w:r>
            <w:rPr>
              <w:rFonts w:ascii="Arial" w:hAnsi="Arial" w:cs="Arial"/>
              <w:color w:val="171717" w:themeColor="background2" w:themeShade="1A"/>
              <w:sz w:val="22"/>
              <w:szCs w:val="22"/>
              <w:u w:val="single"/>
            </w:rPr>
            <w:t>Region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CB5"/>
    <w:rsid w:val="000372E3"/>
    <w:rsid w:val="00073532"/>
    <w:rsid w:val="001110BD"/>
    <w:rsid w:val="00170AD9"/>
    <w:rsid w:val="002853D8"/>
    <w:rsid w:val="002A3CB5"/>
    <w:rsid w:val="002B36FE"/>
    <w:rsid w:val="00424468"/>
    <w:rsid w:val="00425792"/>
    <w:rsid w:val="00446DCF"/>
    <w:rsid w:val="004C4865"/>
    <w:rsid w:val="004F0CE2"/>
    <w:rsid w:val="004F51B3"/>
    <w:rsid w:val="00562AF6"/>
    <w:rsid w:val="005646CF"/>
    <w:rsid w:val="005D659C"/>
    <w:rsid w:val="00604A01"/>
    <w:rsid w:val="0065253C"/>
    <w:rsid w:val="007126CA"/>
    <w:rsid w:val="00726740"/>
    <w:rsid w:val="00727625"/>
    <w:rsid w:val="007500E1"/>
    <w:rsid w:val="007F6C1B"/>
    <w:rsid w:val="00827EED"/>
    <w:rsid w:val="009D4386"/>
    <w:rsid w:val="00A23872"/>
    <w:rsid w:val="00B40ACE"/>
    <w:rsid w:val="00B971F4"/>
    <w:rsid w:val="00CB4122"/>
    <w:rsid w:val="00CD4201"/>
    <w:rsid w:val="00D85106"/>
    <w:rsid w:val="00E62C6B"/>
    <w:rsid w:val="00E6703E"/>
    <w:rsid w:val="00E810FE"/>
    <w:rsid w:val="00EA173A"/>
    <w:rsid w:val="00F146A7"/>
    <w:rsid w:val="00F7669F"/>
    <w:rsid w:val="00FC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70AD9"/>
    <w:rPr>
      <w:color w:val="808080"/>
    </w:rPr>
  </w:style>
  <w:style w:type="paragraph" w:customStyle="1" w:styleId="20C5BC1DA5CD4B4DB059E473853F4C99">
    <w:name w:val="20C5BC1DA5CD4B4DB059E473853F4C99"/>
    <w:rsid w:val="002A3CB5"/>
  </w:style>
  <w:style w:type="paragraph" w:customStyle="1" w:styleId="34A8C0D223304F72A0CAAAD7538791C3">
    <w:name w:val="34A8C0D223304F72A0CAAAD7538791C3"/>
    <w:rsid w:val="002A3CB5"/>
  </w:style>
  <w:style w:type="paragraph" w:customStyle="1" w:styleId="0EED8262BA914D70A6E9B62ECD698D64">
    <w:name w:val="0EED8262BA914D70A6E9B62ECD698D64"/>
    <w:rsid w:val="002A3CB5"/>
  </w:style>
  <w:style w:type="paragraph" w:customStyle="1" w:styleId="A44DF6916D984B72BBC0CA0417B6737D">
    <w:name w:val="A44DF6916D984B72BBC0CA0417B6737D"/>
    <w:rsid w:val="002A3CB5"/>
  </w:style>
  <w:style w:type="paragraph" w:customStyle="1" w:styleId="BC1C646BCDFB492288620F44EA99E8B4">
    <w:name w:val="BC1C646BCDFB492288620F44EA99E8B4"/>
    <w:rsid w:val="00F146A7"/>
  </w:style>
  <w:style w:type="paragraph" w:customStyle="1" w:styleId="974C6425A32D4429BB8FE7D5A371EBE0">
    <w:name w:val="974C6425A32D4429BB8FE7D5A371EBE0"/>
    <w:rsid w:val="00F146A7"/>
  </w:style>
  <w:style w:type="paragraph" w:customStyle="1" w:styleId="87F9F0DDC69A46EE920BB3F0FD9BF11A">
    <w:name w:val="87F9F0DDC69A46EE920BB3F0FD9BF11A"/>
    <w:rsid w:val="00073532"/>
  </w:style>
  <w:style w:type="paragraph" w:customStyle="1" w:styleId="C2BD9DE0AE4F479AB6518DB321147087">
    <w:name w:val="C2BD9DE0AE4F479AB6518DB321147087"/>
    <w:rsid w:val="00073532"/>
  </w:style>
  <w:style w:type="paragraph" w:customStyle="1" w:styleId="6C20B510BD17491F8FE1934A1B99093C">
    <w:name w:val="6C20B510BD17491F8FE1934A1B99093C"/>
    <w:rsid w:val="00073532"/>
  </w:style>
  <w:style w:type="paragraph" w:customStyle="1" w:styleId="96BCD1CD83DC46B0889DCE2D99BB2FB6">
    <w:name w:val="96BCD1CD83DC46B0889DCE2D99BB2FB6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1">
    <w:name w:val="87F9F0DDC69A46EE920BB3F0FD9BF11A1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1">
    <w:name w:val="C2BD9DE0AE4F479AB6518DB3211470871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C20B510BD17491F8FE1934A1B99093C1">
    <w:name w:val="6C20B510BD17491F8FE1934A1B99093C1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6BCD1CD83DC46B0889DCE2D99BB2FB61">
    <w:name w:val="96BCD1CD83DC46B0889DCE2D99BB2FB61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2">
    <w:name w:val="87F9F0DDC69A46EE920BB3F0FD9BF11A2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2">
    <w:name w:val="C2BD9DE0AE4F479AB6518DB3211470872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C20B510BD17491F8FE1934A1B99093C2">
    <w:name w:val="6C20B510BD17491F8FE1934A1B99093C2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3">
    <w:name w:val="87F9F0DDC69A46EE920BB3F0FD9BF11A3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3">
    <w:name w:val="C2BD9DE0AE4F479AB6518DB3211470873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C20B510BD17491F8FE1934A1B99093C3">
    <w:name w:val="6C20B510BD17491F8FE1934A1B99093C3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4">
    <w:name w:val="87F9F0DDC69A46EE920BB3F0FD9BF11A4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4">
    <w:name w:val="C2BD9DE0AE4F479AB6518DB3211470874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C20B510BD17491F8FE1934A1B99093C4">
    <w:name w:val="6C20B510BD17491F8FE1934A1B99093C4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5">
    <w:name w:val="87F9F0DDC69A46EE920BB3F0FD9BF11A5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5">
    <w:name w:val="C2BD9DE0AE4F479AB6518DB3211470875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C20B510BD17491F8FE1934A1B99093C5">
    <w:name w:val="6C20B510BD17491F8FE1934A1B99093C5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6">
    <w:name w:val="87F9F0DDC69A46EE920BB3F0FD9BF11A6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6">
    <w:name w:val="C2BD9DE0AE4F479AB6518DB3211470876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C20B510BD17491F8FE1934A1B99093C6">
    <w:name w:val="6C20B510BD17491F8FE1934A1B99093C6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7">
    <w:name w:val="87F9F0DDC69A46EE920BB3F0FD9BF11A7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7">
    <w:name w:val="C2BD9DE0AE4F479AB6518DB3211470877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C20B510BD17491F8FE1934A1B99093C7">
    <w:name w:val="6C20B510BD17491F8FE1934A1B99093C7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8">
    <w:name w:val="87F9F0DDC69A46EE920BB3F0FD9BF11A8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8">
    <w:name w:val="C2BD9DE0AE4F479AB6518DB3211470878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C20B510BD17491F8FE1934A1B99093C8">
    <w:name w:val="6C20B510BD17491F8FE1934A1B99093C8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9">
    <w:name w:val="87F9F0DDC69A46EE920BB3F0FD9BF11A9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9">
    <w:name w:val="C2BD9DE0AE4F479AB6518DB3211470879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7F9F0DDC69A46EE920BB3F0FD9BF11A10">
    <w:name w:val="87F9F0DDC69A46EE920BB3F0FD9BF11A10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10">
    <w:name w:val="C2BD9DE0AE4F479AB6518DB32114708710"/>
    <w:rsid w:val="009D438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11">
    <w:name w:val="C2BD9DE0AE4F479AB6518DB32114708711"/>
    <w:rsid w:val="00CD4201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12">
    <w:name w:val="C2BD9DE0AE4F479AB6518DB32114708712"/>
    <w:rsid w:val="00CD4201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13">
    <w:name w:val="C2BD9DE0AE4F479AB6518DB32114708713"/>
    <w:rsid w:val="00CD4201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8D6012D6C3E48ADBD41955359CD930F">
    <w:name w:val="C8D6012D6C3E48ADBD41955359CD930F"/>
    <w:rsid w:val="00CD4201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2BD9DE0AE4F479AB6518DB32114708714">
    <w:name w:val="C2BD9DE0AE4F479AB6518DB32114708714"/>
    <w:rsid w:val="00CD4201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005A7455F543438B8B149F68CD149870">
    <w:name w:val="005A7455F543438B8B149F68CD149870"/>
    <w:rsid w:val="00425792"/>
  </w:style>
  <w:style w:type="paragraph" w:customStyle="1" w:styleId="AEFFE0D42D0C41709569FAE2F4A797A5">
    <w:name w:val="AEFFE0D42D0C41709569FAE2F4A797A5"/>
    <w:rsid w:val="007500E1"/>
  </w:style>
  <w:style w:type="paragraph" w:customStyle="1" w:styleId="8612CBB4540645EFA77DFB3091F56AA0">
    <w:name w:val="8612CBB4540645EFA77DFB3091F56AA0"/>
    <w:rsid w:val="007500E1"/>
  </w:style>
  <w:style w:type="paragraph" w:customStyle="1" w:styleId="CE5ABF55378949649CFF31B1C5A5C47F">
    <w:name w:val="CE5ABF55378949649CFF31B1C5A5C47F"/>
    <w:rsid w:val="007500E1"/>
  </w:style>
  <w:style w:type="paragraph" w:customStyle="1" w:styleId="D6BAE0C125E445299B81EE628B4E55A6">
    <w:name w:val="D6BAE0C125E445299B81EE628B4E55A6"/>
    <w:rsid w:val="007500E1"/>
  </w:style>
  <w:style w:type="paragraph" w:customStyle="1" w:styleId="677EACA6C9174D17B0B05DB5FB96BAD5">
    <w:name w:val="677EACA6C9174D17B0B05DB5FB96BAD5"/>
    <w:rsid w:val="00604A01"/>
  </w:style>
  <w:style w:type="paragraph" w:customStyle="1" w:styleId="9A97E63D34EB472385AF18D01618BA0A">
    <w:name w:val="9A97E63D34EB472385AF18D01618BA0A"/>
    <w:rsid w:val="00727625"/>
  </w:style>
  <w:style w:type="paragraph" w:customStyle="1" w:styleId="C8D6012D6C3E48ADBD41955359CD930F1">
    <w:name w:val="C8D6012D6C3E48ADBD41955359CD930F1"/>
    <w:rsid w:val="007F6C1B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2D059F362B48419E8D391E36C63534E8">
    <w:name w:val="2D059F362B48419E8D391E36C63534E8"/>
    <w:rsid w:val="007F6C1B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77EACA6C9174D17B0B05DB5FB96BAD51">
    <w:name w:val="677EACA6C9174D17B0B05DB5FB96BAD51"/>
    <w:rsid w:val="007F6C1B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A97E63D34EB472385AF18D01618BA0A1">
    <w:name w:val="9A97E63D34EB472385AF18D01618BA0A1"/>
    <w:rsid w:val="007F6C1B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8D6012D6C3E48ADBD41955359CD930F2">
    <w:name w:val="C8D6012D6C3E48ADBD41955359CD930F2"/>
    <w:rsid w:val="00446D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2D059F362B48419E8D391E36C63534E81">
    <w:name w:val="2D059F362B48419E8D391E36C63534E81"/>
    <w:rsid w:val="00446D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77EACA6C9174D17B0B05DB5FB96BAD52">
    <w:name w:val="677EACA6C9174D17B0B05DB5FB96BAD52"/>
    <w:rsid w:val="00446D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A97E63D34EB472385AF18D01618BA0A2">
    <w:name w:val="9A97E63D34EB472385AF18D01618BA0A2"/>
    <w:rsid w:val="00446DC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8D6012D6C3E48ADBD41955359CD930F3">
    <w:name w:val="C8D6012D6C3E48ADBD41955359CD930F3"/>
    <w:rsid w:val="00EA173A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2D059F362B48419E8D391E36C63534E82">
    <w:name w:val="2D059F362B48419E8D391E36C63534E82"/>
    <w:rsid w:val="00EA173A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77EACA6C9174D17B0B05DB5FB96BAD53">
    <w:name w:val="677EACA6C9174D17B0B05DB5FB96BAD53"/>
    <w:rsid w:val="00EA173A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A97E63D34EB472385AF18D01618BA0A3">
    <w:name w:val="9A97E63D34EB472385AF18D01618BA0A3"/>
    <w:rsid w:val="00EA173A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5B181ED50B447A392189815BF9FA472">
    <w:name w:val="15B181ED50B447A392189815BF9FA472"/>
    <w:rsid w:val="00E6703E"/>
  </w:style>
  <w:style w:type="paragraph" w:customStyle="1" w:styleId="C8D6012D6C3E48ADBD41955359CD930F4">
    <w:name w:val="C8D6012D6C3E48ADBD41955359CD930F4"/>
    <w:rsid w:val="00A2387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2D059F362B48419E8D391E36C63534E83">
    <w:name w:val="2D059F362B48419E8D391E36C63534E83"/>
    <w:rsid w:val="00A2387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77EACA6C9174D17B0B05DB5FB96BAD54">
    <w:name w:val="677EACA6C9174D17B0B05DB5FB96BAD54"/>
    <w:rsid w:val="00A2387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5B181ED50B447A392189815BF9FA4721">
    <w:name w:val="15B181ED50B447A392189815BF9FA4721"/>
    <w:rsid w:val="00A2387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A97E63D34EB472385AF18D01618BA0A4">
    <w:name w:val="9A97E63D34EB472385AF18D01618BA0A4"/>
    <w:rsid w:val="00A2387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A60E11524318457BBFBF836BE77AD042">
    <w:name w:val="A60E11524318457BBFBF836BE77AD042"/>
    <w:rsid w:val="00424468"/>
  </w:style>
  <w:style w:type="paragraph" w:customStyle="1" w:styleId="19D7C3FDB1BC43ECBE56E1920C37977A">
    <w:name w:val="19D7C3FDB1BC43ECBE56E1920C37977A"/>
    <w:rsid w:val="00B40ACE"/>
  </w:style>
  <w:style w:type="paragraph" w:customStyle="1" w:styleId="C69288C00B6A4457826BEC94F22F1683">
    <w:name w:val="C69288C00B6A4457826BEC94F22F1683"/>
    <w:rsid w:val="002853D8"/>
  </w:style>
  <w:style w:type="paragraph" w:customStyle="1" w:styleId="8D494068738B4ABDB3F47105AE46B84F">
    <w:name w:val="8D494068738B4ABDB3F47105AE46B84F"/>
    <w:rsid w:val="002853D8"/>
  </w:style>
  <w:style w:type="paragraph" w:customStyle="1" w:styleId="81CC996B4A1040FDA614D3D0225C1A3E">
    <w:name w:val="81CC996B4A1040FDA614D3D0225C1A3E"/>
    <w:rsid w:val="00726740"/>
  </w:style>
  <w:style w:type="paragraph" w:customStyle="1" w:styleId="81CC996B4A1040FDA614D3D0225C1A3E1">
    <w:name w:val="81CC996B4A1040FDA614D3D0225C1A3E1"/>
    <w:rsid w:val="00F7669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69288C00B6A4457826BEC94F22F16831">
    <w:name w:val="C69288C00B6A4457826BEC94F22F16831"/>
    <w:rsid w:val="00F7669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9D7C3FDB1BC43ECBE56E1920C37977A1">
    <w:name w:val="19D7C3FDB1BC43ECBE56E1920C37977A1"/>
    <w:rsid w:val="00F7669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77EACA6C9174D17B0B05DB5FB96BAD55">
    <w:name w:val="677EACA6C9174D17B0B05DB5FB96BAD55"/>
    <w:rsid w:val="00F7669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5B181ED50B447A392189815BF9FA4722">
    <w:name w:val="15B181ED50B447A392189815BF9FA4722"/>
    <w:rsid w:val="00F7669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A97E63D34EB472385AF18D01618BA0A5">
    <w:name w:val="9A97E63D34EB472385AF18D01618BA0A5"/>
    <w:rsid w:val="00F7669F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1CC996B4A1040FDA614D3D0225C1A3E2">
    <w:name w:val="81CC996B4A1040FDA614D3D0225C1A3E2"/>
    <w:rsid w:val="00827EED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69288C00B6A4457826BEC94F22F16832">
    <w:name w:val="C69288C00B6A4457826BEC94F22F16832"/>
    <w:rsid w:val="00827EED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9D7C3FDB1BC43ECBE56E1920C37977A2">
    <w:name w:val="19D7C3FDB1BC43ECBE56E1920C37977A2"/>
    <w:rsid w:val="00827EED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77EACA6C9174D17B0B05DB5FB96BAD56">
    <w:name w:val="677EACA6C9174D17B0B05DB5FB96BAD56"/>
    <w:rsid w:val="00827EED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5B181ED50B447A392189815BF9FA4723">
    <w:name w:val="15B181ED50B447A392189815BF9FA4723"/>
    <w:rsid w:val="00827EED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A97E63D34EB472385AF18D01618BA0A6">
    <w:name w:val="9A97E63D34EB472385AF18D01618BA0A6"/>
    <w:rsid w:val="00827EED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D6B49A3F9F064669B83482265D91BF90">
    <w:name w:val="D6B49A3F9F064669B83482265D91BF90"/>
    <w:rsid w:val="007126CA"/>
  </w:style>
  <w:style w:type="paragraph" w:customStyle="1" w:styleId="81CC996B4A1040FDA614D3D0225C1A3E3">
    <w:name w:val="81CC996B4A1040FDA614D3D0225C1A3E3"/>
    <w:rsid w:val="00170AD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C69288C00B6A4457826BEC94F22F16833">
    <w:name w:val="C69288C00B6A4457826BEC94F22F16833"/>
    <w:rsid w:val="00170AD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9D7C3FDB1BC43ECBE56E1920C37977A3">
    <w:name w:val="19D7C3FDB1BC43ECBE56E1920C37977A3"/>
    <w:rsid w:val="00170AD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D6B49A3F9F064669B83482265D91BF901">
    <w:name w:val="D6B49A3F9F064669B83482265D91BF901"/>
    <w:rsid w:val="00170AD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677EACA6C9174D17B0B05DB5FB96BAD57">
    <w:name w:val="677EACA6C9174D17B0B05DB5FB96BAD57"/>
    <w:rsid w:val="00170AD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15B181ED50B447A392189815BF9FA4724">
    <w:name w:val="15B181ED50B447A392189815BF9FA4724"/>
    <w:rsid w:val="00170AD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A97E63D34EB472385AF18D01618BA0A7">
    <w:name w:val="9A97E63D34EB472385AF18D01618BA0A7"/>
    <w:rsid w:val="00170AD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040DC8EBA5C142971F318B087E8AB3" ma:contentTypeVersion="806" ma:contentTypeDescription="Create a new document." ma:contentTypeScope="" ma:versionID="67c9d346a3fc8f448629ac2e1414d9d0">
  <xsd:schema xmlns:xsd="http://www.w3.org/2001/XMLSchema" xmlns:xs="http://www.w3.org/2001/XMLSchema" xmlns:p="http://schemas.microsoft.com/office/2006/metadata/properties" xmlns:ns2="b5d03e5b-67f9-4998-b70e-b0a6a808d952" xmlns:ns3="0ab095c5-35c7-4eb0-bf79-3e7297576c5c" xmlns:ns4="4f6a131c-17e6-4633-ac53-1f177916aacf" targetNamespace="http://schemas.microsoft.com/office/2006/metadata/properties" ma:root="true" ma:fieldsID="bc92483f9935abcce5ea3a57405ac323" ns2:_="" ns3:_="" ns4:_="">
    <xsd:import namespace="b5d03e5b-67f9-4998-b70e-b0a6a808d952"/>
    <xsd:import namespace="0ab095c5-35c7-4eb0-bf79-3e7297576c5c"/>
    <xsd:import namespace="4f6a131c-17e6-4633-ac53-1f177916aa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095c5-35c7-4eb0-bf79-3e7297576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a131c-17e6-4633-ac53-1f177916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8868F4-7BB5-42D7-B222-686FD0F528D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9BDE1D-F07E-4F88-AB38-93D143BDAA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CDDE49-8B83-4266-B281-0A25FEB1AC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D1F038-5FCA-4790-B04C-16B02DF753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69B0BB4-3F71-4E28-8709-081802EF1B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0ab095c5-35c7-4eb0-bf79-3e7297576c5c"/>
    <ds:schemaRef ds:uri="4f6a131c-17e6-4633-ac53-1f177916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Construction Plans Revision.dotx</Template>
  <TotalTime>35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Donnie Sirichanto</dc:creator>
  <cp:lastModifiedBy>Amy Lorentz</cp:lastModifiedBy>
  <cp:revision>16</cp:revision>
  <cp:lastPrinted>2018-12-21T22:11:00Z</cp:lastPrinted>
  <dcterms:created xsi:type="dcterms:W3CDTF">2018-02-16T19:22:00Z</dcterms:created>
  <dcterms:modified xsi:type="dcterms:W3CDTF">2021-03-05T20:52:00Z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0x01010044040DC8EBA5C142971F318B087E8AB3</vt:lpwstr>
  </property>
</Properties>
</file>