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728" w:rsidRDefault="00CE00E1" w:rsidP="00500728">
      <w:pPr>
        <w:jc w:val="both"/>
        <w:rPr>
          <w:rFonts w:cs="Arial"/>
          <w:b/>
          <w:color w:val="1D1B11" w:themeColor="background2" w:themeShade="1A"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999A94" wp14:editId="0FCBF44A">
            <wp:simplePos x="0" y="0"/>
            <wp:positionH relativeFrom="column">
              <wp:posOffset>4481195</wp:posOffset>
            </wp:positionH>
            <wp:positionV relativeFrom="paragraph">
              <wp:posOffset>-689610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20D3" w:rsidRDefault="00CE00E1" w:rsidP="00CE00E1">
      <w:pPr>
        <w:jc w:val="center"/>
        <w:rPr>
          <w:rFonts w:cs="Arial"/>
          <w:b/>
          <w:color w:val="1D1B11" w:themeColor="background2" w:themeShade="1A"/>
          <w:sz w:val="28"/>
          <w:szCs w:val="22"/>
          <w:u w:val="single"/>
        </w:rPr>
      </w:pPr>
      <w:r w:rsidRPr="00CE00E1">
        <w:rPr>
          <w:rFonts w:cs="Arial"/>
          <w:b/>
          <w:color w:val="1D1B11" w:themeColor="background2" w:themeShade="1A"/>
          <w:sz w:val="28"/>
          <w:szCs w:val="22"/>
          <w:u w:val="single"/>
        </w:rPr>
        <w:t>SOILS AND GEOLOGY REPORT REQUEST</w:t>
      </w:r>
    </w:p>
    <w:p w:rsidR="00CE00E1" w:rsidRPr="00CE00E1" w:rsidRDefault="00CE00E1" w:rsidP="00CE00E1">
      <w:pPr>
        <w:jc w:val="center"/>
        <w:rPr>
          <w:rFonts w:cs="Arial"/>
          <w:b/>
          <w:color w:val="1D1B11" w:themeColor="background2" w:themeShade="1A"/>
          <w:sz w:val="28"/>
          <w:szCs w:val="22"/>
          <w:u w:val="single"/>
        </w:rPr>
      </w:pPr>
    </w:p>
    <w:p w:rsidR="00CE00E1" w:rsidRPr="00E0090E" w:rsidRDefault="00CE00E1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:rsidR="009B6CAF" w:rsidRPr="00442BB6" w:rsidRDefault="00D520D3" w:rsidP="00162F8B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>TO:</w:t>
      </w:r>
      <w:r w:rsidRPr="00442BB6">
        <w:rPr>
          <w:rFonts w:cs="Arial"/>
          <w:color w:val="1D1B11" w:themeColor="background2" w:themeShade="1A"/>
          <w:sz w:val="22"/>
          <w:szCs w:val="22"/>
        </w:rPr>
        <w:tab/>
      </w:r>
      <w:r w:rsidR="00C342EF" w:rsidRPr="00442BB6">
        <w:rPr>
          <w:rFonts w:cs="Arial"/>
          <w:color w:val="1D1B11" w:themeColor="background2" w:themeShade="1A"/>
          <w:sz w:val="22"/>
          <w:szCs w:val="22"/>
        </w:rPr>
        <w:tab/>
      </w:r>
      <w:r w:rsidRPr="00442BB6">
        <w:rPr>
          <w:rFonts w:cs="Arial"/>
          <w:color w:val="1D1B11" w:themeColor="background2" w:themeShade="1A"/>
          <w:sz w:val="22"/>
          <w:szCs w:val="22"/>
        </w:rPr>
        <w:t>Geotechnical Engineering Section</w:t>
      </w:r>
      <w:r w:rsidR="00600AA8" w:rsidRPr="00442BB6">
        <w:rPr>
          <w:rFonts w:cs="Arial"/>
          <w:color w:val="1D1B11" w:themeColor="background2" w:themeShade="1A"/>
          <w:sz w:val="22"/>
          <w:szCs w:val="22"/>
        </w:rPr>
        <w:t xml:space="preserve">, </w:t>
      </w:r>
      <w:hyperlink r:id="rId12" w:history="1">
        <w:r w:rsidR="009B6CAF" w:rsidRPr="00442BB6">
          <w:rPr>
            <w:rStyle w:val="Hyperlink"/>
            <w:rFonts w:cs="Arial"/>
            <w:color w:val="1D1B11" w:themeColor="background2" w:themeShade="1A"/>
            <w:sz w:val="22"/>
            <w:szCs w:val="22"/>
          </w:rPr>
          <w:t>TDOT.Geotech@tn.gov</w:t>
        </w:r>
      </w:hyperlink>
      <w:r w:rsidR="009B6CAF" w:rsidRPr="00442BB6">
        <w:rPr>
          <w:rFonts w:cs="Arial"/>
          <w:color w:val="1D1B11" w:themeColor="background2" w:themeShade="1A"/>
          <w:sz w:val="22"/>
          <w:szCs w:val="22"/>
        </w:rPr>
        <w:t xml:space="preserve"> </w:t>
      </w:r>
    </w:p>
    <w:p w:rsidR="00606261" w:rsidRPr="00442BB6" w:rsidRDefault="00606261" w:rsidP="00D520D3">
      <w:pPr>
        <w:tabs>
          <w:tab w:val="left" w:pos="990"/>
        </w:tabs>
        <w:ind w:left="990"/>
        <w:rPr>
          <w:rFonts w:cs="Arial"/>
          <w:color w:val="1D1B11" w:themeColor="background2" w:themeShade="1A"/>
          <w:sz w:val="22"/>
          <w:szCs w:val="22"/>
        </w:rPr>
      </w:pPr>
    </w:p>
    <w:p w:rsidR="00606261" w:rsidRPr="00442BB6" w:rsidRDefault="00606261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>FROM:</w:t>
      </w:r>
    </w:p>
    <w:p w:rsidR="00606261" w:rsidRPr="00442BB6" w:rsidRDefault="00606261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:rsidR="00606261" w:rsidRPr="00442BB6" w:rsidRDefault="00606261" w:rsidP="00606261">
      <w:pPr>
        <w:ind w:left="-108"/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  <w:t>DATE:</w:t>
      </w:r>
      <w:r w:rsidR="00442BB6">
        <w:rPr>
          <w:rFonts w:cs="Arial"/>
          <w:b/>
          <w:color w:val="1D1B11" w:themeColor="background2" w:themeShade="1A"/>
          <w:sz w:val="22"/>
          <w:szCs w:val="22"/>
        </w:rPr>
        <w:tab/>
      </w: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</w:r>
      <w:sdt>
        <w:sdtPr>
          <w:rPr>
            <w:rStyle w:val="Style1"/>
            <w:color w:val="1D1B11" w:themeColor="background2" w:themeShade="1A"/>
            <w:szCs w:val="22"/>
          </w:rPr>
          <w:id w:val="-76515549"/>
          <w:placeholder>
            <w:docPart w:val="D1ADDCE90F4D4D64913574DFB5AC211F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sz w:val="24"/>
          </w:rPr>
        </w:sdtEndPr>
        <w:sdtContent>
          <w:r w:rsidRPr="00442BB6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:rsidR="00606261" w:rsidRPr="00442BB6" w:rsidRDefault="00606261" w:rsidP="00606261">
      <w:pPr>
        <w:ind w:left="-108"/>
        <w:rPr>
          <w:rFonts w:cs="Arial"/>
          <w:b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</w:r>
    </w:p>
    <w:p w:rsidR="00E642B9" w:rsidRPr="00442BB6" w:rsidRDefault="00606261" w:rsidP="00E642B9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>SUBJECT:</w:t>
      </w: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E642B9" w:rsidRPr="00442BB6">
        <w:rPr>
          <w:rFonts w:cs="Arial"/>
          <w:color w:val="1D1B11" w:themeColor="background2" w:themeShade="1A"/>
          <w:sz w:val="22"/>
          <w:szCs w:val="22"/>
        </w:rPr>
        <w:t>COUNTY:</w:t>
      </w:r>
    </w:p>
    <w:p w:rsidR="00E642B9" w:rsidRPr="00442BB6" w:rsidRDefault="00E642B9" w:rsidP="00E642B9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E642B9" w:rsidRPr="00442BB6" w:rsidRDefault="00E642B9" w:rsidP="00E642B9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color w:val="1D1B11" w:themeColor="background2" w:themeShade="1A"/>
          <w:sz w:val="22"/>
          <w:szCs w:val="22"/>
        </w:rPr>
        <w:tab/>
        <w:t>PROJECT NO.</w:t>
      </w:r>
    </w:p>
    <w:p w:rsidR="00E642B9" w:rsidRPr="00442BB6" w:rsidRDefault="00E642B9" w:rsidP="00E642B9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:rsidR="00E642B9" w:rsidRDefault="00E642B9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:rsidR="00E642B9" w:rsidRDefault="00606261" w:rsidP="00D520D3">
      <w:pPr>
        <w:rPr>
          <w:rFonts w:cs="Arial"/>
          <w:i/>
          <w:color w:val="1F497D" w:themeColor="text2"/>
          <w:sz w:val="22"/>
          <w:szCs w:val="22"/>
        </w:rPr>
      </w:pPr>
      <w:r w:rsidRPr="00E0090E">
        <w:rPr>
          <w:rFonts w:cs="Arial"/>
          <w:color w:val="1D1B11" w:themeColor="background2" w:themeShade="1A"/>
          <w:sz w:val="22"/>
          <w:szCs w:val="22"/>
        </w:rPr>
        <w:t>We re</w:t>
      </w:r>
      <w:r w:rsidR="00162F8B" w:rsidRPr="00E0090E">
        <w:rPr>
          <w:rFonts w:cs="Arial"/>
          <w:color w:val="1D1B11" w:themeColor="background2" w:themeShade="1A"/>
          <w:sz w:val="22"/>
          <w:szCs w:val="22"/>
        </w:rPr>
        <w:t xml:space="preserve">quest soils survey data, C.B.R., </w:t>
      </w:r>
      <w:bookmarkStart w:id="0" w:name="_GoBack"/>
      <w:bookmarkEnd w:id="0"/>
      <w:r w:rsidRPr="00E0090E">
        <w:rPr>
          <w:rFonts w:cs="Arial"/>
          <w:color w:val="1D1B11" w:themeColor="background2" w:themeShade="1A"/>
          <w:sz w:val="22"/>
          <w:szCs w:val="22"/>
        </w:rPr>
        <w:t>water sample results, if needed</w:t>
      </w:r>
      <w:r w:rsidR="00031E8F">
        <w:rPr>
          <w:rFonts w:cs="Arial"/>
          <w:color w:val="1D1B11" w:themeColor="background2" w:themeShade="1A"/>
          <w:sz w:val="22"/>
          <w:szCs w:val="22"/>
        </w:rPr>
        <w:t>, and recommended shrink and swell factors</w:t>
      </w:r>
      <w:r w:rsidRPr="00E0090E">
        <w:rPr>
          <w:rFonts w:cs="Arial"/>
          <w:color w:val="1D1B11" w:themeColor="background2" w:themeShade="1A"/>
          <w:sz w:val="22"/>
          <w:szCs w:val="22"/>
        </w:rPr>
        <w:t xml:space="preserve"> by: </w:t>
      </w:r>
      <w:sdt>
        <w:sdtPr>
          <w:rPr>
            <w:rStyle w:val="Style2"/>
            <w:color w:val="1D1B11" w:themeColor="background2" w:themeShade="1A"/>
          </w:rPr>
          <w:alias w:val="INSERT DATE FROM PPRM ACTIVITY 520"/>
          <w:tag w:val="INSERT DATE FROM PPRM ACTIVITY 520"/>
          <w:id w:val="922307650"/>
          <w:placeholder>
            <w:docPart w:val="5DD44AECC43B48C8AFDD3E1542632F32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b/>
            <w:sz w:val="24"/>
            <w:szCs w:val="22"/>
            <w:u w:val="single"/>
          </w:rPr>
        </w:sdtEndPr>
        <w:sdtContent>
          <w:r w:rsidR="001F03D2" w:rsidRPr="00E0090E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  <w:r w:rsidR="00CE00E1">
        <w:rPr>
          <w:rFonts w:cs="Arial"/>
          <w:color w:val="1D1B11" w:themeColor="background2" w:themeShade="1A"/>
          <w:sz w:val="22"/>
          <w:szCs w:val="22"/>
        </w:rPr>
        <w:t xml:space="preserve"> </w:t>
      </w:r>
    </w:p>
    <w:p w:rsidR="00C44147" w:rsidRPr="00CE00E1" w:rsidRDefault="00CE00E1" w:rsidP="00D520D3">
      <w:pPr>
        <w:rPr>
          <w:rFonts w:cs="Arial"/>
          <w:color w:val="1D1B11" w:themeColor="background2" w:themeShade="1A"/>
          <w:sz w:val="22"/>
          <w:szCs w:val="22"/>
        </w:rPr>
      </w:pPr>
      <w:r w:rsidRPr="00E642B9">
        <w:rPr>
          <w:rFonts w:cs="Arial"/>
          <w:color w:val="1F497D" w:themeColor="text2"/>
          <w:sz w:val="22"/>
          <w:szCs w:val="22"/>
        </w:rPr>
        <w:t xml:space="preserve"> </w:t>
      </w:r>
    </w:p>
    <w:p w:rsidR="00B94354" w:rsidRPr="00E0090E" w:rsidRDefault="00C44147" w:rsidP="00B94354">
      <w:pPr>
        <w:rPr>
          <w:rFonts w:cs="Arial"/>
          <w:color w:val="1D1B11" w:themeColor="background2" w:themeShade="1A"/>
          <w:sz w:val="22"/>
          <w:szCs w:val="22"/>
          <w:u w:val="single"/>
        </w:rPr>
      </w:pPr>
      <w:r w:rsidRPr="005D2C03">
        <w:rPr>
          <w:rFonts w:cs="Arial"/>
          <w:b/>
          <w:color w:val="1D1B11" w:themeColor="background2" w:themeShade="1A"/>
          <w:sz w:val="22"/>
          <w:szCs w:val="22"/>
        </w:rPr>
        <w:t xml:space="preserve">Plan </w:t>
      </w:r>
      <w:r w:rsidR="00600AA8" w:rsidRPr="005D2C03">
        <w:rPr>
          <w:rFonts w:cs="Arial"/>
          <w:b/>
          <w:color w:val="1D1B11" w:themeColor="background2" w:themeShade="1A"/>
          <w:sz w:val="22"/>
          <w:szCs w:val="22"/>
        </w:rPr>
        <w:t>set has</w:t>
      </w:r>
      <w:r w:rsidR="00B94354" w:rsidRPr="005D2C03">
        <w:rPr>
          <w:rFonts w:cs="Arial"/>
          <w:b/>
          <w:color w:val="1D1B11" w:themeColor="background2" w:themeShade="1A"/>
          <w:sz w:val="22"/>
          <w:szCs w:val="22"/>
        </w:rPr>
        <w:t xml:space="preserve"> been placed on FileNet on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 xml:space="preserve"> </w:t>
      </w:r>
      <w:sdt>
        <w:sdtPr>
          <w:rPr>
            <w:rStyle w:val="Style3"/>
            <w:color w:val="1D1B11" w:themeColor="background2" w:themeShade="1A"/>
            <w:u w:val="single"/>
          </w:rPr>
          <w:id w:val="-2040811903"/>
          <w:placeholder>
            <w:docPart w:val="910E87C3C8154556BD26BE6070F5481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b/>
            <w:sz w:val="24"/>
            <w:szCs w:val="22"/>
          </w:rPr>
        </w:sdtEndPr>
        <w:sdtContent>
          <w:r w:rsidR="00B94354" w:rsidRPr="00E0090E">
            <w:rPr>
              <w:rStyle w:val="PlaceholderText"/>
              <w:rFonts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:rsidR="00474750" w:rsidRPr="00E0090E" w:rsidRDefault="00474750" w:rsidP="00B94354">
      <w:pPr>
        <w:rPr>
          <w:rFonts w:cs="Arial"/>
          <w:color w:val="1D1B11" w:themeColor="background2" w:themeShade="1A"/>
          <w:sz w:val="22"/>
          <w:szCs w:val="22"/>
        </w:rPr>
      </w:pPr>
    </w:p>
    <w:p w:rsidR="00B94354" w:rsidRPr="00E0090E" w:rsidRDefault="00B94354" w:rsidP="00B94354">
      <w:pPr>
        <w:rPr>
          <w:rFonts w:cs="Arial"/>
          <w:i/>
          <w:color w:val="1D1B11" w:themeColor="background2" w:themeShade="1A"/>
          <w:sz w:val="22"/>
          <w:szCs w:val="22"/>
        </w:rPr>
      </w:pPr>
      <w:r w:rsidRPr="00E0090E">
        <w:rPr>
          <w:rFonts w:cs="Arial"/>
          <w:color w:val="1D1B11" w:themeColor="background2" w:themeShade="1A"/>
          <w:sz w:val="22"/>
          <w:szCs w:val="22"/>
        </w:rPr>
        <w:t xml:space="preserve">PDF Filename: </w:t>
      </w:r>
      <w:r w:rsidRPr="00E0090E">
        <w:rPr>
          <w:rFonts w:cs="Arial"/>
          <w:i/>
          <w:color w:val="1D1B11" w:themeColor="background2" w:themeShade="1A"/>
          <w:sz w:val="22"/>
          <w:szCs w:val="22"/>
        </w:rPr>
        <w:t>nnnnnn-nn-</w:t>
      </w:r>
      <w:r w:rsidR="00362A62" w:rsidRPr="00E0090E">
        <w:rPr>
          <w:rFonts w:cs="Arial"/>
          <w:i/>
          <w:color w:val="1D1B11" w:themeColor="background2" w:themeShade="1A"/>
          <w:sz w:val="22"/>
          <w:szCs w:val="22"/>
        </w:rPr>
        <w:t>InitialStudies</w:t>
      </w:r>
      <w:r w:rsidRPr="00E0090E">
        <w:rPr>
          <w:rFonts w:cs="Arial"/>
          <w:i/>
          <w:color w:val="1D1B11" w:themeColor="background2" w:themeShade="1A"/>
          <w:sz w:val="22"/>
          <w:szCs w:val="22"/>
        </w:rPr>
        <w:t>.</w:t>
      </w:r>
      <w:r w:rsidR="00D34DDC" w:rsidRPr="00E0090E">
        <w:rPr>
          <w:rFonts w:cs="Arial"/>
          <w:i/>
          <w:color w:val="1D1B11" w:themeColor="background2" w:themeShade="1A"/>
          <w:sz w:val="22"/>
          <w:szCs w:val="22"/>
        </w:rPr>
        <w:t>pdf</w:t>
      </w:r>
    </w:p>
    <w:p w:rsidR="00B94354" w:rsidRPr="00E0090E" w:rsidRDefault="00B94354" w:rsidP="00B94354">
      <w:pPr>
        <w:rPr>
          <w:rFonts w:cs="Arial"/>
          <w:i/>
          <w:color w:val="1D1B11" w:themeColor="background2" w:themeShade="1A"/>
          <w:sz w:val="22"/>
          <w:szCs w:val="22"/>
        </w:rPr>
      </w:pPr>
      <w:r w:rsidRPr="00E0090E">
        <w:rPr>
          <w:rFonts w:cs="Arial"/>
          <w:color w:val="1D1B11" w:themeColor="background2" w:themeShade="1A"/>
          <w:sz w:val="22"/>
          <w:szCs w:val="22"/>
        </w:rPr>
        <w:t xml:space="preserve">ZIP Filename: </w:t>
      </w:r>
      <w:r w:rsidRPr="00E0090E">
        <w:rPr>
          <w:rFonts w:cs="Arial"/>
          <w:i/>
          <w:color w:val="1D1B11" w:themeColor="background2" w:themeShade="1A"/>
          <w:sz w:val="22"/>
          <w:szCs w:val="22"/>
        </w:rPr>
        <w:t>nn</w:t>
      </w:r>
      <w:r w:rsidR="004B345E" w:rsidRPr="00E0090E">
        <w:rPr>
          <w:rFonts w:cs="Arial"/>
          <w:i/>
          <w:color w:val="1D1B11" w:themeColor="background2" w:themeShade="1A"/>
          <w:sz w:val="22"/>
          <w:szCs w:val="22"/>
        </w:rPr>
        <w:t>nnnn-nn-</w:t>
      </w:r>
      <w:r w:rsidR="00362A62" w:rsidRPr="00E0090E">
        <w:rPr>
          <w:rFonts w:cs="Arial"/>
          <w:i/>
          <w:color w:val="1D1B11" w:themeColor="background2" w:themeShade="1A"/>
          <w:sz w:val="22"/>
          <w:szCs w:val="22"/>
        </w:rPr>
        <w:t>InitialStudies</w:t>
      </w:r>
      <w:r w:rsidRPr="00E0090E">
        <w:rPr>
          <w:rFonts w:cs="Arial"/>
          <w:i/>
          <w:color w:val="1D1B11" w:themeColor="background2" w:themeShade="1A"/>
          <w:sz w:val="22"/>
          <w:szCs w:val="22"/>
        </w:rPr>
        <w:t>.</w:t>
      </w:r>
      <w:r w:rsidR="00D34DDC" w:rsidRPr="00E0090E">
        <w:rPr>
          <w:rFonts w:cs="Arial"/>
          <w:i/>
          <w:color w:val="1D1B11" w:themeColor="background2" w:themeShade="1A"/>
          <w:sz w:val="22"/>
          <w:szCs w:val="22"/>
        </w:rPr>
        <w:t>zip</w:t>
      </w:r>
    </w:p>
    <w:p w:rsidR="00B94354" w:rsidRPr="00E0090E" w:rsidRDefault="00B94354" w:rsidP="00B94354">
      <w:pPr>
        <w:rPr>
          <w:rFonts w:cs="Arial"/>
          <w:b/>
          <w:color w:val="1D1B11" w:themeColor="background2" w:themeShade="1A"/>
          <w:sz w:val="22"/>
          <w:szCs w:val="22"/>
          <w:u w:val="single"/>
        </w:rPr>
      </w:pPr>
    </w:p>
    <w:p w:rsidR="00C44147" w:rsidRPr="00E0090E" w:rsidRDefault="00421FA8" w:rsidP="00B94354">
      <w:pPr>
        <w:rPr>
          <w:rFonts w:cs="Arial"/>
          <w:i/>
          <w:color w:val="1D1B11" w:themeColor="background2" w:themeShade="1A"/>
          <w:sz w:val="22"/>
          <w:szCs w:val="22"/>
        </w:rPr>
      </w:pPr>
      <w:r>
        <w:rPr>
          <w:rFonts w:cs="Arial"/>
          <w:b/>
          <w:color w:val="1D1B11" w:themeColor="background2" w:themeShade="1A"/>
          <w:sz w:val="22"/>
          <w:szCs w:val="22"/>
          <w:u w:val="single"/>
        </w:rPr>
        <w:t xml:space="preserve">PDF 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>Plan</w:t>
      </w:r>
      <w:r>
        <w:rPr>
          <w:rFonts w:cs="Arial"/>
          <w:b/>
          <w:color w:val="1D1B11" w:themeColor="background2" w:themeShade="1A"/>
          <w:sz w:val="22"/>
          <w:szCs w:val="22"/>
          <w:u w:val="single"/>
        </w:rPr>
        <w:t>s shall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 xml:space="preserve"> include at a mi</w:t>
      </w:r>
      <w:r w:rsidR="00600AA8"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>ni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 xml:space="preserve">mum the following sheets: 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T</w:t>
      </w:r>
      <w:r w:rsidR="00C44147" w:rsidRPr="00E0090E">
        <w:rPr>
          <w:rFonts w:cs="Arial"/>
          <w:b/>
          <w:color w:val="1D1B11" w:themeColor="background2" w:themeShade="1A"/>
          <w:sz w:val="22"/>
          <w:szCs w:val="22"/>
        </w:rPr>
        <w:t>itl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e, T</w:t>
      </w:r>
      <w:r w:rsidR="00C44147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ypical 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Section</w:t>
      </w:r>
      <w:r w:rsidR="00C44147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, 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R.O.W. Acquisition, Present 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(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with preliminary slope lines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)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, R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.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O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.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W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.</w:t>
      </w:r>
      <w:r>
        <w:rPr>
          <w:rFonts w:cs="Arial"/>
          <w:b/>
          <w:color w:val="1D1B11" w:themeColor="background2" w:themeShade="1A"/>
          <w:sz w:val="22"/>
          <w:szCs w:val="22"/>
        </w:rPr>
        <w:t xml:space="preserve"> Details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, Proposed, 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>Profile</w:t>
      </w:r>
      <w:r w:rsidR="00C44147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, and 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C</w:t>
      </w:r>
      <w:r w:rsidR="00C44147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ross </w:t>
      </w:r>
      <w:r w:rsidR="00717E09" w:rsidRPr="00E0090E">
        <w:rPr>
          <w:rFonts w:cs="Arial"/>
          <w:b/>
          <w:color w:val="1D1B11" w:themeColor="background2" w:themeShade="1A"/>
          <w:sz w:val="22"/>
          <w:szCs w:val="22"/>
        </w:rPr>
        <w:t>S</w:t>
      </w:r>
      <w:r w:rsidR="00B94354" w:rsidRPr="00E0090E">
        <w:rPr>
          <w:rFonts w:cs="Arial"/>
          <w:b/>
          <w:color w:val="1D1B11" w:themeColor="background2" w:themeShade="1A"/>
          <w:sz w:val="22"/>
          <w:szCs w:val="22"/>
        </w:rPr>
        <w:t xml:space="preserve">ections </w:t>
      </w:r>
    </w:p>
    <w:p w:rsidR="00C44147" w:rsidRPr="00E0090E" w:rsidRDefault="00C44147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:rsidR="00C44147" w:rsidRPr="00E0090E" w:rsidRDefault="00C44147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:rsidR="006A01BF" w:rsidRDefault="00162F8B" w:rsidP="006A01BF">
      <w:pPr>
        <w:rPr>
          <w:rFonts w:cs="Arial"/>
          <w:b/>
          <w:color w:val="1D1B11" w:themeColor="background2" w:themeShade="1A"/>
          <w:sz w:val="22"/>
          <w:szCs w:val="22"/>
          <w:u w:val="single"/>
        </w:rPr>
      </w:pPr>
      <w:r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>Remarks:</w:t>
      </w:r>
    </w:p>
    <w:p w:rsidR="00E642B9" w:rsidRDefault="00E642B9" w:rsidP="006A01BF">
      <w:pPr>
        <w:rPr>
          <w:rFonts w:cs="Arial"/>
          <w:b/>
          <w:color w:val="1D1B11" w:themeColor="background2" w:themeShade="1A"/>
          <w:sz w:val="22"/>
          <w:szCs w:val="22"/>
          <w:u w:val="single"/>
        </w:rPr>
      </w:pPr>
    </w:p>
    <w:p w:rsidR="000664F8" w:rsidRPr="00E0090E" w:rsidRDefault="000664F8" w:rsidP="006A01BF">
      <w:pPr>
        <w:rPr>
          <w:rFonts w:cs="Arial"/>
          <w:b/>
          <w:color w:val="1D1B11" w:themeColor="background2" w:themeShade="1A"/>
          <w:sz w:val="22"/>
          <w:szCs w:val="22"/>
          <w:u w:val="single"/>
        </w:rPr>
      </w:pPr>
    </w:p>
    <w:p w:rsidR="000664F8" w:rsidRPr="000664F8" w:rsidRDefault="00031E8F" w:rsidP="000664F8">
      <w:pPr>
        <w:tabs>
          <w:tab w:val="left" w:pos="72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31764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575D" w:rsidRPr="005D575D">
            <w:rPr>
              <w:rFonts w:ascii="MS Gothic" w:eastAsia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0664F8" w:rsidRPr="000664F8">
        <w:rPr>
          <w:rFonts w:cs="Arial"/>
          <w:color w:val="1D1B11" w:themeColor="background2" w:themeShade="1A"/>
          <w:sz w:val="22"/>
          <w:szCs w:val="22"/>
        </w:rPr>
        <w:t xml:space="preserve">This project will have a Design Meeting (PPRM Activity #400) on </w:t>
      </w:r>
      <w:sdt>
        <w:sdtPr>
          <w:rPr>
            <w:color w:val="1D1B11" w:themeColor="background2" w:themeShade="1A"/>
            <w:sz w:val="22"/>
            <w:u w:val="single"/>
          </w:rPr>
          <w:id w:val="-1861652946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Fonts w:cs="Arial"/>
            <w:b/>
            <w:szCs w:val="22"/>
          </w:rPr>
        </w:sdtEndPr>
        <w:sdtContent>
          <w:r w:rsidR="000664F8" w:rsidRPr="000664F8">
            <w:rPr>
              <w:color w:val="1D1B11" w:themeColor="background2" w:themeShade="1A"/>
              <w:sz w:val="22"/>
              <w:u w:val="single"/>
            </w:rPr>
            <w:t>Click here to enter a date.</w:t>
          </w:r>
        </w:sdtContent>
      </w:sdt>
      <w:r w:rsidR="000664F8" w:rsidRPr="000664F8">
        <w:rPr>
          <w:rFonts w:cs="Arial"/>
          <w:color w:val="1D1B11" w:themeColor="background2" w:themeShade="1A"/>
          <w:sz w:val="22"/>
          <w:szCs w:val="22"/>
        </w:rPr>
        <w:t xml:space="preserve">. </w:t>
      </w:r>
    </w:p>
    <w:p w:rsidR="00C37E65" w:rsidRPr="00E0090E" w:rsidRDefault="00C37E65" w:rsidP="006A01BF">
      <w:pPr>
        <w:rPr>
          <w:rFonts w:cs="Arial"/>
          <w:color w:val="1D1B11" w:themeColor="background2" w:themeShade="1A"/>
          <w:sz w:val="22"/>
          <w:szCs w:val="22"/>
        </w:rPr>
      </w:pPr>
    </w:p>
    <w:p w:rsidR="00C44147" w:rsidRPr="00E0090E" w:rsidRDefault="00C44147" w:rsidP="006A01BF">
      <w:pPr>
        <w:rPr>
          <w:rFonts w:cs="Arial"/>
          <w:color w:val="1D1B11" w:themeColor="background2" w:themeShade="1A"/>
          <w:sz w:val="22"/>
          <w:szCs w:val="22"/>
        </w:rPr>
      </w:pPr>
      <w:r w:rsidRPr="00E0090E">
        <w:rPr>
          <w:rFonts w:cs="Arial"/>
          <w:color w:val="1D1B11" w:themeColor="background2" w:themeShade="1A"/>
          <w:sz w:val="22"/>
          <w:szCs w:val="22"/>
        </w:rPr>
        <w:t xml:space="preserve">If Design Meeting is held, Project Delivery Manager will notify Geotechnical Engineering Section immediately by email if there is a proposed alignment change due to comments at Design Meeting. </w:t>
      </w:r>
    </w:p>
    <w:p w:rsidR="00084203" w:rsidRPr="00E0090E" w:rsidRDefault="00084203" w:rsidP="00D520D3">
      <w:pPr>
        <w:spacing w:before="120" w:after="120"/>
        <w:rPr>
          <w:color w:val="1D1B11" w:themeColor="background2" w:themeShade="1A"/>
        </w:rPr>
      </w:pPr>
    </w:p>
    <w:sectPr w:rsidR="00084203" w:rsidRPr="00E0090E" w:rsidSect="002218E3">
      <w:footerReference w:type="default" r:id="rId13"/>
      <w:endnotePr>
        <w:numFmt w:val="decimal"/>
      </w:endnotePr>
      <w:type w:val="continuous"/>
      <w:pgSz w:w="12240" w:h="15840"/>
      <w:pgMar w:top="1440" w:right="1440" w:bottom="1440" w:left="1440" w:header="144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ABD" w:rsidRDefault="00084ABD" w:rsidP="00084ABD">
      <w:r>
        <w:separator/>
      </w:r>
    </w:p>
  </w:endnote>
  <w:endnote w:type="continuationSeparator" w:id="0">
    <w:p w:rsidR="00084ABD" w:rsidRDefault="00084ABD" w:rsidP="00084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ABD" w:rsidRPr="00084ABD" w:rsidRDefault="00084ABD" w:rsidP="00084ABD">
    <w:pPr>
      <w:jc w:val="center"/>
      <w:rPr>
        <w:color w:val="0F243E" w:themeColor="text2" w:themeShade="80"/>
        <w:sz w:val="22"/>
        <w:szCs w:val="22"/>
      </w:rPr>
    </w:pPr>
    <w:r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Pr="00084ABD">
      <w:rPr>
        <w:color w:val="0F243E" w:themeColor="text2" w:themeShade="80"/>
        <w:sz w:val="22"/>
        <w:szCs w:val="22"/>
      </w:rPr>
      <w:t xml:space="preserve">Rev. </w:t>
    </w:r>
    <w:r w:rsidR="00031E8F">
      <w:rPr>
        <w:color w:val="0F243E" w:themeColor="text2" w:themeShade="80"/>
        <w:sz w:val="22"/>
        <w:szCs w:val="22"/>
      </w:rPr>
      <w:t>05</w:t>
    </w:r>
    <w:r w:rsidR="00E642B9">
      <w:rPr>
        <w:color w:val="0F243E" w:themeColor="text2" w:themeShade="80"/>
        <w:sz w:val="22"/>
        <w:szCs w:val="22"/>
      </w:rPr>
      <w:t>/</w:t>
    </w:r>
    <w:r w:rsidR="00031E8F">
      <w:rPr>
        <w:color w:val="0F243E" w:themeColor="text2" w:themeShade="80"/>
        <w:sz w:val="22"/>
        <w:szCs w:val="22"/>
      </w:rPr>
      <w:t>18/</w:t>
    </w:r>
    <w:r w:rsidRPr="00084ABD">
      <w:rPr>
        <w:color w:val="0F243E" w:themeColor="text2" w:themeShade="80"/>
        <w:sz w:val="22"/>
        <w:szCs w:val="22"/>
      </w:rPr>
      <w:t>1</w:t>
    </w:r>
    <w:r w:rsidR="003375E6">
      <w:rPr>
        <w:color w:val="0F243E" w:themeColor="text2" w:themeShade="80"/>
        <w:sz w:val="22"/>
        <w:szCs w:val="22"/>
      </w:rPr>
      <w:t>8</w:t>
    </w:r>
  </w:p>
  <w:p w:rsidR="00084ABD" w:rsidRDefault="00084A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ABD" w:rsidRDefault="00084ABD" w:rsidP="00084ABD">
      <w:r>
        <w:separator/>
      </w:r>
    </w:p>
  </w:footnote>
  <w:footnote w:type="continuationSeparator" w:id="0">
    <w:p w:rsidR="00084ABD" w:rsidRDefault="00084ABD" w:rsidP="00084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3D2"/>
    <w:rsid w:val="00031E8F"/>
    <w:rsid w:val="000664F8"/>
    <w:rsid w:val="00084203"/>
    <w:rsid w:val="00084ABD"/>
    <w:rsid w:val="0009185B"/>
    <w:rsid w:val="000D6F16"/>
    <w:rsid w:val="00143FED"/>
    <w:rsid w:val="00162F8B"/>
    <w:rsid w:val="001A0A89"/>
    <w:rsid w:val="001F03D2"/>
    <w:rsid w:val="001F1EF4"/>
    <w:rsid w:val="0020109A"/>
    <w:rsid w:val="002101A1"/>
    <w:rsid w:val="00213A7E"/>
    <w:rsid w:val="002218E3"/>
    <w:rsid w:val="00267FCF"/>
    <w:rsid w:val="002838DF"/>
    <w:rsid w:val="002C440C"/>
    <w:rsid w:val="002D0525"/>
    <w:rsid w:val="002F7B89"/>
    <w:rsid w:val="003375E6"/>
    <w:rsid w:val="003437D7"/>
    <w:rsid w:val="00346037"/>
    <w:rsid w:val="003466E5"/>
    <w:rsid w:val="00353BC6"/>
    <w:rsid w:val="00362A62"/>
    <w:rsid w:val="00407A3E"/>
    <w:rsid w:val="00410563"/>
    <w:rsid w:val="00415C1B"/>
    <w:rsid w:val="00421FA8"/>
    <w:rsid w:val="00442BB6"/>
    <w:rsid w:val="00466355"/>
    <w:rsid w:val="00474750"/>
    <w:rsid w:val="004A0E3F"/>
    <w:rsid w:val="004B1CAE"/>
    <w:rsid w:val="004B345E"/>
    <w:rsid w:val="004D01CB"/>
    <w:rsid w:val="00500728"/>
    <w:rsid w:val="00524C11"/>
    <w:rsid w:val="0055726B"/>
    <w:rsid w:val="00582CA4"/>
    <w:rsid w:val="005D272E"/>
    <w:rsid w:val="005D2C03"/>
    <w:rsid w:val="005D575D"/>
    <w:rsid w:val="005E58A6"/>
    <w:rsid w:val="00600AA8"/>
    <w:rsid w:val="00600DB6"/>
    <w:rsid w:val="00606261"/>
    <w:rsid w:val="00611174"/>
    <w:rsid w:val="00632E2B"/>
    <w:rsid w:val="00651C28"/>
    <w:rsid w:val="00670E31"/>
    <w:rsid w:val="006A01BF"/>
    <w:rsid w:val="006E3EF0"/>
    <w:rsid w:val="006F6465"/>
    <w:rsid w:val="00717E09"/>
    <w:rsid w:val="00736E59"/>
    <w:rsid w:val="007424FC"/>
    <w:rsid w:val="00752FF4"/>
    <w:rsid w:val="00753302"/>
    <w:rsid w:val="00786AA9"/>
    <w:rsid w:val="007E795D"/>
    <w:rsid w:val="00806FBA"/>
    <w:rsid w:val="0081630E"/>
    <w:rsid w:val="008403C6"/>
    <w:rsid w:val="0085008B"/>
    <w:rsid w:val="008975EF"/>
    <w:rsid w:val="008F6465"/>
    <w:rsid w:val="00937D94"/>
    <w:rsid w:val="009538ED"/>
    <w:rsid w:val="00967BA0"/>
    <w:rsid w:val="00983C3E"/>
    <w:rsid w:val="009B6CAF"/>
    <w:rsid w:val="009B7E25"/>
    <w:rsid w:val="00A607CE"/>
    <w:rsid w:val="00A902FA"/>
    <w:rsid w:val="00B94354"/>
    <w:rsid w:val="00C342EF"/>
    <w:rsid w:val="00C37E65"/>
    <w:rsid w:val="00C40CED"/>
    <w:rsid w:val="00C44147"/>
    <w:rsid w:val="00C74B65"/>
    <w:rsid w:val="00C97463"/>
    <w:rsid w:val="00CA1F96"/>
    <w:rsid w:val="00CE00E1"/>
    <w:rsid w:val="00D34DDC"/>
    <w:rsid w:val="00D42F22"/>
    <w:rsid w:val="00D43941"/>
    <w:rsid w:val="00D448EC"/>
    <w:rsid w:val="00D520D3"/>
    <w:rsid w:val="00D86FF1"/>
    <w:rsid w:val="00D9219E"/>
    <w:rsid w:val="00DB7BDB"/>
    <w:rsid w:val="00E0090E"/>
    <w:rsid w:val="00E02A66"/>
    <w:rsid w:val="00E05861"/>
    <w:rsid w:val="00E40F64"/>
    <w:rsid w:val="00E642B9"/>
    <w:rsid w:val="00E85F42"/>
    <w:rsid w:val="00EC4049"/>
    <w:rsid w:val="00EF0F2A"/>
    <w:rsid w:val="00F41FFB"/>
    <w:rsid w:val="00F51D09"/>
    <w:rsid w:val="00F52FB6"/>
    <w:rsid w:val="00F577C8"/>
    <w:rsid w:val="00F76A69"/>
    <w:rsid w:val="00F85F79"/>
    <w:rsid w:val="00F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1F03D2"/>
    <w:rPr>
      <w:color w:val="808080"/>
    </w:rPr>
  </w:style>
  <w:style w:type="character" w:customStyle="1" w:styleId="Style1">
    <w:name w:val="Style1"/>
    <w:basedOn w:val="DefaultParagraphFont"/>
    <w:uiPriority w:val="1"/>
    <w:rsid w:val="009B7E25"/>
    <w:rPr>
      <w:rFonts w:ascii="Arial" w:hAnsi="Arial"/>
      <w:sz w:val="22"/>
    </w:rPr>
  </w:style>
  <w:style w:type="character" w:customStyle="1" w:styleId="Style2">
    <w:name w:val="Style2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paragraph" w:styleId="Header">
    <w:name w:val="header"/>
    <w:basedOn w:val="Normal"/>
    <w:link w:val="HeaderChar"/>
    <w:rsid w:val="00084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4ABD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084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84ABD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1F03D2"/>
    <w:rPr>
      <w:color w:val="808080"/>
    </w:rPr>
  </w:style>
  <w:style w:type="character" w:customStyle="1" w:styleId="Style1">
    <w:name w:val="Style1"/>
    <w:basedOn w:val="DefaultParagraphFont"/>
    <w:uiPriority w:val="1"/>
    <w:rsid w:val="009B7E25"/>
    <w:rPr>
      <w:rFonts w:ascii="Arial" w:hAnsi="Arial"/>
      <w:sz w:val="22"/>
    </w:rPr>
  </w:style>
  <w:style w:type="character" w:customStyle="1" w:styleId="Style2">
    <w:name w:val="Style2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paragraph" w:styleId="Header">
    <w:name w:val="header"/>
    <w:basedOn w:val="Normal"/>
    <w:link w:val="HeaderChar"/>
    <w:rsid w:val="00084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4ABD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084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84AB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Geotech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D44AECC43B48C8AFDD3E1542632F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DC011-87C5-4E90-AA14-4C0DBDC231C3}"/>
      </w:docPartPr>
      <w:docPartBody>
        <w:p w:rsidR="004B6D6D" w:rsidRDefault="008718CF" w:rsidP="008718CF">
          <w:pPr>
            <w:pStyle w:val="5DD44AECC43B48C8AFDD3E1542632F321"/>
          </w:pPr>
          <w:r w:rsidRPr="004D5595">
            <w:rPr>
              <w:rStyle w:val="PlaceholderText"/>
            </w:rPr>
            <w:t>Click here to enter a date.</w:t>
          </w:r>
        </w:p>
      </w:docPartBody>
    </w:docPart>
    <w:docPart>
      <w:docPartPr>
        <w:name w:val="D1ADDCE90F4D4D64913574DFB5AC2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436B-6A6C-4852-83C8-6AE678CE2BC8}"/>
      </w:docPartPr>
      <w:docPartBody>
        <w:p w:rsidR="004A52F6" w:rsidRDefault="004B6D6D" w:rsidP="004B6D6D">
          <w:pPr>
            <w:pStyle w:val="D1ADDCE90F4D4D64913574DFB5AC211F"/>
          </w:pPr>
          <w:r w:rsidRPr="004D5595">
            <w:rPr>
              <w:rStyle w:val="PlaceholderText"/>
            </w:rPr>
            <w:t>Click here to enter a date.</w:t>
          </w:r>
        </w:p>
      </w:docPartBody>
    </w:docPart>
    <w:docPart>
      <w:docPartPr>
        <w:name w:val="910E87C3C8154556BD26BE6070F54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DC83D-7D39-4DB9-9C86-A61D6A69BF39}"/>
      </w:docPartPr>
      <w:docPartBody>
        <w:p w:rsidR="004A52F6" w:rsidRDefault="004B6D6D" w:rsidP="004B6D6D">
          <w:pPr>
            <w:pStyle w:val="910E87C3C8154556BD26BE6070F54817"/>
          </w:pPr>
          <w:r w:rsidRPr="009F41D1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8CF"/>
    <w:rsid w:val="000A1A32"/>
    <w:rsid w:val="00295C2E"/>
    <w:rsid w:val="004A52F6"/>
    <w:rsid w:val="004B6D6D"/>
    <w:rsid w:val="004D5240"/>
    <w:rsid w:val="008718CF"/>
    <w:rsid w:val="00AE7F50"/>
    <w:rsid w:val="00CA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7F50"/>
    <w:rPr>
      <w:color w:val="808080"/>
    </w:rPr>
  </w:style>
  <w:style w:type="paragraph" w:customStyle="1" w:styleId="1EAF0EA3A4F84640BB2C61C02146D38A">
    <w:name w:val="1EAF0EA3A4F84640BB2C61C02146D38A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D44AECC43B48C8AFDD3E1542632F32">
    <w:name w:val="5DD44AECC43B48C8AFDD3E1542632F32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44E221E4C744AD48F56D5B53E534257">
    <w:name w:val="B44E221E4C744AD48F56D5B53E534257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EAF0EA3A4F84640BB2C61C02146D38A1">
    <w:name w:val="1EAF0EA3A4F84640BB2C61C02146D38A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D44AECC43B48C8AFDD3E1542632F321">
    <w:name w:val="5DD44AECC43B48C8AFDD3E1542632F32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44E221E4C744AD48F56D5B53E5342571">
    <w:name w:val="B44E221E4C744AD48F56D5B53E534257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BFF9EF8127743C7A6BC3F628F7AF7F2">
    <w:name w:val="9BFF9EF8127743C7A6BC3F628F7AF7F2"/>
    <w:rsid w:val="004B6D6D"/>
  </w:style>
  <w:style w:type="paragraph" w:customStyle="1" w:styleId="D1ADDCE90F4D4D64913574DFB5AC211F">
    <w:name w:val="D1ADDCE90F4D4D64913574DFB5AC211F"/>
    <w:rsid w:val="004B6D6D"/>
  </w:style>
  <w:style w:type="paragraph" w:customStyle="1" w:styleId="416504FD8B8444CB951C5312FEEC6019">
    <w:name w:val="416504FD8B8444CB951C5312FEEC6019"/>
    <w:rsid w:val="004B6D6D"/>
  </w:style>
  <w:style w:type="paragraph" w:customStyle="1" w:styleId="910E87C3C8154556BD26BE6070F54817">
    <w:name w:val="910E87C3C8154556BD26BE6070F54817"/>
    <w:rsid w:val="004B6D6D"/>
  </w:style>
  <w:style w:type="paragraph" w:customStyle="1" w:styleId="63EF014D2BAF4D52B1751FDAD577E1C1">
    <w:name w:val="63EF014D2BAF4D52B1751FDAD577E1C1"/>
    <w:rsid w:val="00AE7F5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7F50"/>
    <w:rPr>
      <w:color w:val="808080"/>
    </w:rPr>
  </w:style>
  <w:style w:type="paragraph" w:customStyle="1" w:styleId="1EAF0EA3A4F84640BB2C61C02146D38A">
    <w:name w:val="1EAF0EA3A4F84640BB2C61C02146D38A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D44AECC43B48C8AFDD3E1542632F32">
    <w:name w:val="5DD44AECC43B48C8AFDD3E1542632F32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44E221E4C744AD48F56D5B53E534257">
    <w:name w:val="B44E221E4C744AD48F56D5B53E534257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EAF0EA3A4F84640BB2C61C02146D38A1">
    <w:name w:val="1EAF0EA3A4F84640BB2C61C02146D38A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D44AECC43B48C8AFDD3E1542632F321">
    <w:name w:val="5DD44AECC43B48C8AFDD3E1542632F32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44E221E4C744AD48F56D5B53E5342571">
    <w:name w:val="B44E221E4C744AD48F56D5B53E5342571"/>
    <w:rsid w:val="008718CF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BFF9EF8127743C7A6BC3F628F7AF7F2">
    <w:name w:val="9BFF9EF8127743C7A6BC3F628F7AF7F2"/>
    <w:rsid w:val="004B6D6D"/>
  </w:style>
  <w:style w:type="paragraph" w:customStyle="1" w:styleId="D1ADDCE90F4D4D64913574DFB5AC211F">
    <w:name w:val="D1ADDCE90F4D4D64913574DFB5AC211F"/>
    <w:rsid w:val="004B6D6D"/>
  </w:style>
  <w:style w:type="paragraph" w:customStyle="1" w:styleId="416504FD8B8444CB951C5312FEEC6019">
    <w:name w:val="416504FD8B8444CB951C5312FEEC6019"/>
    <w:rsid w:val="004B6D6D"/>
  </w:style>
  <w:style w:type="paragraph" w:customStyle="1" w:styleId="910E87C3C8154556BD26BE6070F54817">
    <w:name w:val="910E87C3C8154556BD26BE6070F54817"/>
    <w:rsid w:val="004B6D6D"/>
  </w:style>
  <w:style w:type="paragraph" w:customStyle="1" w:styleId="63EF014D2BAF4D52B1751FDAD577E1C1">
    <w:name w:val="63EF014D2BAF4D52B1751FDAD577E1C1"/>
    <w:rsid w:val="00AE7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2B34A0-682B-4A03-B847-06CA870A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Soils and Geology Report Request.dotx</Template>
  <TotalTime>9</TotalTime>
  <Pages>1</Pages>
  <Words>144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3</cp:revision>
  <cp:lastPrinted>2018-01-25T16:57:00Z</cp:lastPrinted>
  <dcterms:created xsi:type="dcterms:W3CDTF">2018-02-16T19:35:00Z</dcterms:created>
  <dcterms:modified xsi:type="dcterms:W3CDTF">2018-05-18T18:31:00Z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