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CA" w:rsidRDefault="00EC0B9C" w:rsidP="00C20D67">
      <w:pPr>
        <w:rPr>
          <w:b/>
          <w:sz w:val="2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9B98DC" wp14:editId="6A43ED23">
            <wp:simplePos x="0" y="0"/>
            <wp:positionH relativeFrom="column">
              <wp:posOffset>5070475</wp:posOffset>
            </wp:positionH>
            <wp:positionV relativeFrom="paragraph">
              <wp:posOffset>-324485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DCA" w:rsidRDefault="00F57DCA" w:rsidP="00C20D67">
      <w:pPr>
        <w:rPr>
          <w:rFonts w:cs="Arial"/>
          <w:b/>
          <w:szCs w:val="24"/>
          <w:u w:val="single"/>
        </w:rPr>
      </w:pPr>
    </w:p>
    <w:p w:rsidR="0002146B" w:rsidRDefault="0002146B" w:rsidP="00F255A3">
      <w:pPr>
        <w:jc w:val="center"/>
        <w:rPr>
          <w:rFonts w:cs="Arial"/>
          <w:b/>
          <w:sz w:val="28"/>
          <w:szCs w:val="24"/>
          <w:u w:val="single"/>
        </w:rPr>
      </w:pPr>
    </w:p>
    <w:p w:rsidR="00C20D67" w:rsidRDefault="00FF60E9" w:rsidP="00F255A3">
      <w:pPr>
        <w:jc w:val="center"/>
        <w:rPr>
          <w:rFonts w:cs="Arial"/>
          <w:b/>
          <w:sz w:val="28"/>
          <w:szCs w:val="24"/>
          <w:u w:val="single"/>
        </w:rPr>
      </w:pPr>
      <w:sdt>
        <w:sdtPr>
          <w:rPr>
            <w:rStyle w:val="Style1"/>
            <w:rFonts w:cs="Arial"/>
            <w:szCs w:val="28"/>
            <w:u w:val="single"/>
          </w:rPr>
          <w:id w:val="-1868978170"/>
          <w:placeholder>
            <w:docPart w:val="7EFF884B7F5F454DBBC7F147F59FC535"/>
          </w:placeholder>
          <w:showingPlcHdr/>
          <w:dropDownList>
            <w:listItem w:value="Choose an item."/>
            <w:listItem w:displayText="RIGHT-OF-WAY INCIDENTALS" w:value="RIGHT-OF-WAY INCIDENTALS"/>
            <w:listItem w:displayText="UTILITY COORDINATION ONLY" w:value="UTILITY COORDINATION ONLY"/>
          </w:dropDownList>
        </w:sdtPr>
        <w:sdtEndPr>
          <w:rPr>
            <w:rStyle w:val="DefaultParagraphFont"/>
            <w:b w:val="0"/>
            <w:color w:val="1D1B11" w:themeColor="background2" w:themeShade="1A"/>
            <w:sz w:val="24"/>
          </w:rPr>
        </w:sdtEndPr>
        <w:sdtContent>
          <w:r w:rsidR="009B2C68" w:rsidRPr="00EF0599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sdtContent>
      </w:sdt>
      <w:r w:rsidR="009B2C68">
        <w:rPr>
          <w:rFonts w:cs="Arial"/>
          <w:b/>
          <w:sz w:val="28"/>
          <w:szCs w:val="24"/>
          <w:u w:val="single"/>
        </w:rPr>
        <w:t xml:space="preserve"> </w:t>
      </w:r>
      <w:r w:rsidR="00F57DCA" w:rsidRPr="00F255A3">
        <w:rPr>
          <w:rFonts w:cs="Arial"/>
          <w:b/>
          <w:sz w:val="28"/>
          <w:szCs w:val="24"/>
          <w:u w:val="single"/>
        </w:rPr>
        <w:t>APPROVAL R</w:t>
      </w:r>
      <w:bookmarkStart w:id="0" w:name="_GoBack"/>
      <w:bookmarkEnd w:id="0"/>
      <w:r w:rsidR="00F57DCA" w:rsidRPr="00F255A3">
        <w:rPr>
          <w:rFonts w:cs="Arial"/>
          <w:b/>
          <w:sz w:val="28"/>
          <w:szCs w:val="24"/>
          <w:u w:val="single"/>
        </w:rPr>
        <w:t>EQUEST</w:t>
      </w:r>
    </w:p>
    <w:p w:rsidR="00535135" w:rsidRPr="00F255A3" w:rsidRDefault="00535135" w:rsidP="00F255A3">
      <w:pPr>
        <w:jc w:val="center"/>
        <w:rPr>
          <w:rFonts w:cs="Arial"/>
          <w:sz w:val="28"/>
          <w:szCs w:val="24"/>
        </w:rPr>
      </w:pPr>
    </w:p>
    <w:p w:rsidR="00C20D67" w:rsidRPr="00F57DCA" w:rsidRDefault="00C20D67" w:rsidP="00C20D67">
      <w:pPr>
        <w:rPr>
          <w:rFonts w:cs="Arial"/>
          <w:szCs w:val="24"/>
        </w:rPr>
      </w:pPr>
    </w:p>
    <w:p w:rsidR="005B502F" w:rsidRPr="0002146B" w:rsidRDefault="00F57DCA" w:rsidP="00DF0F15">
      <w:pPr>
        <w:rPr>
          <w:rFonts w:cs="Arial"/>
          <w:sz w:val="22"/>
          <w:szCs w:val="22"/>
        </w:rPr>
      </w:pPr>
      <w:r w:rsidRPr="0002146B">
        <w:rPr>
          <w:rFonts w:cs="Arial"/>
          <w:b/>
          <w:sz w:val="22"/>
          <w:szCs w:val="22"/>
        </w:rPr>
        <w:t xml:space="preserve"> </w:t>
      </w:r>
      <w:r w:rsidR="00C20D67" w:rsidRPr="0002146B">
        <w:rPr>
          <w:rFonts w:cs="Arial"/>
          <w:b/>
          <w:sz w:val="22"/>
          <w:szCs w:val="22"/>
        </w:rPr>
        <w:t>TO:</w:t>
      </w:r>
      <w:r w:rsidR="00C20D67" w:rsidRPr="0002146B">
        <w:rPr>
          <w:rFonts w:cs="Arial"/>
          <w:b/>
          <w:sz w:val="22"/>
          <w:szCs w:val="22"/>
        </w:rPr>
        <w:tab/>
      </w:r>
      <w:r w:rsidR="005B502F" w:rsidRPr="0002146B">
        <w:rPr>
          <w:rFonts w:cs="Arial"/>
          <w:b/>
          <w:sz w:val="22"/>
          <w:szCs w:val="22"/>
        </w:rPr>
        <w:tab/>
      </w:r>
      <w:r w:rsidR="00DF0F15" w:rsidRPr="0002146B">
        <w:rPr>
          <w:rFonts w:cs="Arial"/>
          <w:b/>
          <w:sz w:val="22"/>
          <w:szCs w:val="22"/>
        </w:rPr>
        <w:t xml:space="preserve"> </w:t>
      </w:r>
      <w:r w:rsidR="005B502F" w:rsidRPr="0002146B">
        <w:rPr>
          <w:rFonts w:cs="Arial"/>
          <w:sz w:val="22"/>
          <w:szCs w:val="22"/>
        </w:rPr>
        <w:t xml:space="preserve">Program Development &amp; Scheduling Division, </w:t>
      </w:r>
      <w:hyperlink r:id="rId12" w:history="1">
        <w:r w:rsidR="005B502F" w:rsidRPr="0002146B">
          <w:rPr>
            <w:rFonts w:cs="Arial"/>
            <w:sz w:val="22"/>
            <w:szCs w:val="22"/>
          </w:rPr>
          <w:t>TDOT.PDSO@tn.gov</w:t>
        </w:r>
      </w:hyperlink>
      <w:r w:rsidR="005B502F" w:rsidRPr="0002146B">
        <w:rPr>
          <w:rFonts w:cs="Arial"/>
          <w:sz w:val="22"/>
          <w:szCs w:val="22"/>
        </w:rPr>
        <w:t xml:space="preserve"> </w:t>
      </w:r>
    </w:p>
    <w:p w:rsidR="00C20D67" w:rsidRPr="0002146B" w:rsidRDefault="00C20D67" w:rsidP="005B502F">
      <w:pPr>
        <w:tabs>
          <w:tab w:val="left" w:pos="1530"/>
        </w:tabs>
        <w:rPr>
          <w:rFonts w:cs="Arial"/>
          <w:sz w:val="22"/>
          <w:szCs w:val="22"/>
        </w:rPr>
      </w:pPr>
    </w:p>
    <w:p w:rsidR="00F57DCA" w:rsidRPr="0002146B" w:rsidRDefault="00604CC4" w:rsidP="00F57DCA">
      <w:pPr>
        <w:tabs>
          <w:tab w:val="left" w:pos="1530"/>
        </w:tabs>
        <w:rPr>
          <w:b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FF0000"/>
          <w:sz w:val="22"/>
          <w:szCs w:val="22"/>
        </w:rPr>
        <w:t xml:space="preserve"> </w:t>
      </w:r>
      <w:r w:rsidR="00F57DCA" w:rsidRPr="0002146B">
        <w:rPr>
          <w:b/>
          <w:color w:val="1D1B11" w:themeColor="background2" w:themeShade="1A"/>
          <w:sz w:val="22"/>
          <w:szCs w:val="22"/>
        </w:rPr>
        <w:t>FROM:</w:t>
      </w:r>
    </w:p>
    <w:p w:rsidR="00F57DCA" w:rsidRPr="0002146B" w:rsidRDefault="00F57DCA" w:rsidP="00F57DC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</w:p>
    <w:p w:rsidR="00F57DCA" w:rsidRPr="0002146B" w:rsidRDefault="00F57DCA" w:rsidP="00F57DC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  <w:r w:rsidRPr="0002146B">
        <w:rPr>
          <w:b/>
          <w:color w:val="1D1B11" w:themeColor="background2" w:themeShade="1A"/>
          <w:sz w:val="22"/>
          <w:szCs w:val="22"/>
        </w:rPr>
        <w:t xml:space="preserve"> DATE:</w:t>
      </w:r>
      <w:r w:rsidRPr="0002146B">
        <w:rPr>
          <w:color w:val="1D1B11" w:themeColor="background2" w:themeShade="1A"/>
          <w:sz w:val="22"/>
          <w:szCs w:val="22"/>
        </w:rPr>
        <w:t xml:space="preserve">        </w:t>
      </w:r>
      <w:r w:rsidR="0002146B">
        <w:rPr>
          <w:color w:val="1D1B11" w:themeColor="background2" w:themeShade="1A"/>
          <w:sz w:val="22"/>
          <w:szCs w:val="22"/>
        </w:rPr>
        <w:t xml:space="preserve">  </w:t>
      </w:r>
      <w:r w:rsidRPr="0002146B">
        <w:rPr>
          <w:color w:val="1D1B11" w:themeColor="background2" w:themeShade="1A"/>
          <w:sz w:val="22"/>
          <w:szCs w:val="22"/>
        </w:rPr>
        <w:t xml:space="preserve">  </w:t>
      </w:r>
      <w:sdt>
        <w:sdtPr>
          <w:rPr>
            <w:color w:val="1D1B11" w:themeColor="background2" w:themeShade="1A"/>
            <w:sz w:val="22"/>
            <w:szCs w:val="22"/>
          </w:rPr>
          <w:id w:val="-412009454"/>
          <w:placeholder>
            <w:docPart w:val="41C8398075E1462482B37FA0F8486AD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02146B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Pr="0002146B">
        <w:rPr>
          <w:color w:val="1D1B11" w:themeColor="background2" w:themeShade="1A"/>
          <w:sz w:val="22"/>
          <w:szCs w:val="22"/>
        </w:rPr>
        <w:tab/>
      </w:r>
    </w:p>
    <w:p w:rsidR="00C20D67" w:rsidRPr="0002146B" w:rsidRDefault="00604CC4" w:rsidP="00C20D67">
      <w:pPr>
        <w:rPr>
          <w:rFonts w:cs="Arial"/>
          <w:color w:val="FF0000"/>
          <w:sz w:val="22"/>
          <w:szCs w:val="22"/>
        </w:rPr>
      </w:pPr>
      <w:r w:rsidRPr="0002146B">
        <w:rPr>
          <w:rFonts w:cs="Arial"/>
          <w:color w:val="FF0000"/>
          <w:sz w:val="22"/>
          <w:szCs w:val="22"/>
        </w:rPr>
        <w:t xml:space="preserve">                     </w:t>
      </w:r>
    </w:p>
    <w:p w:rsidR="001461A8" w:rsidRPr="0002146B" w:rsidRDefault="00F57DCA" w:rsidP="001461A8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b/>
          <w:color w:val="1D1B11" w:themeColor="background2" w:themeShade="1A"/>
          <w:sz w:val="22"/>
          <w:szCs w:val="22"/>
        </w:rPr>
        <w:t xml:space="preserve"> SUBJECT:</w:t>
      </w:r>
      <w:r w:rsidRPr="0002146B">
        <w:rPr>
          <w:rFonts w:cs="Arial"/>
          <w:b/>
          <w:color w:val="1D1B11" w:themeColor="background2" w:themeShade="1A"/>
          <w:sz w:val="22"/>
          <w:szCs w:val="22"/>
        </w:rPr>
        <w:tab/>
      </w:r>
      <w:r w:rsidR="001461A8" w:rsidRPr="0002146B">
        <w:rPr>
          <w:rFonts w:cs="Arial"/>
          <w:color w:val="1D1B11" w:themeColor="background2" w:themeShade="1A"/>
          <w:sz w:val="22"/>
          <w:szCs w:val="22"/>
        </w:rPr>
        <w:t>COUNTY: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PROJECT NO.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PROJECT DESCRIPTION:</w:t>
      </w:r>
    </w:p>
    <w:p w:rsidR="001461A8" w:rsidRPr="00C20D67" w:rsidRDefault="001461A8" w:rsidP="00C20D67">
      <w:pPr>
        <w:rPr>
          <w:sz w:val="22"/>
        </w:rPr>
      </w:pPr>
    </w:p>
    <w:p w:rsidR="00C20D67" w:rsidRPr="00F57DCA" w:rsidRDefault="00F57DCA" w:rsidP="00E82E66">
      <w:pPr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  <w:r w:rsidR="00C20D67" w:rsidRPr="00F57DCA">
        <w:rPr>
          <w:rFonts w:cs="Arial"/>
          <w:sz w:val="22"/>
          <w:szCs w:val="22"/>
        </w:rPr>
        <w:t>In accordance with the Roadway Design Guidelines, I am requesting funding approval for</w:t>
      </w:r>
      <w:r w:rsidR="009B2C68">
        <w:rPr>
          <w:rFonts w:cs="Arial"/>
          <w:sz w:val="22"/>
          <w:szCs w:val="22"/>
        </w:rPr>
        <w:t xml:space="preserve"> </w:t>
      </w:r>
      <w:sdt>
        <w:sdtPr>
          <w:rPr>
            <w:color w:val="1D1B11" w:themeColor="background2" w:themeShade="1A"/>
            <w:szCs w:val="24"/>
          </w:rPr>
          <w:id w:val="1983349691"/>
          <w:placeholder>
            <w:docPart w:val="502015A8C16C4EBDB3908AB31833E068"/>
          </w:placeholder>
          <w:showingPlcHdr/>
          <w:dropDownList>
            <w:listItem w:value="Choose an item."/>
            <w:listItem w:displayText="Right-of-Way Incidentals Except Appraisals" w:value="Right-of-Way Incidentals Except Appraisals"/>
            <w:listItem w:displayText="Utility Coordination Only" w:value="Utility Coordination Only"/>
          </w:dropDownList>
        </w:sdtPr>
        <w:sdtEndPr/>
        <w:sdtContent>
          <w:r w:rsidR="009B2C68" w:rsidRPr="00FF60E9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Choose an item.</w:t>
          </w:r>
        </w:sdtContent>
      </w:sdt>
      <w:r w:rsidR="009B2C68">
        <w:rPr>
          <w:rFonts w:cs="Arial"/>
          <w:sz w:val="22"/>
          <w:szCs w:val="22"/>
        </w:rPr>
        <w:t xml:space="preserve">. </w:t>
      </w:r>
      <w:r w:rsidR="00C20D67" w:rsidRPr="00F57DCA">
        <w:rPr>
          <w:rFonts w:cs="Arial"/>
          <w:sz w:val="22"/>
          <w:szCs w:val="22"/>
        </w:rPr>
        <w:t xml:space="preserve"> For your use, I have </w:t>
      </w:r>
      <w:r w:rsidR="00414D99" w:rsidRPr="00F57DCA">
        <w:rPr>
          <w:rFonts w:cs="Arial"/>
          <w:sz w:val="22"/>
          <w:szCs w:val="22"/>
        </w:rPr>
        <w:t>attached a pdf</w:t>
      </w:r>
      <w:r w:rsidR="00C20D67" w:rsidRPr="00F57DCA">
        <w:rPr>
          <w:rFonts w:cs="Arial"/>
          <w:sz w:val="22"/>
          <w:szCs w:val="22"/>
        </w:rPr>
        <w:t xml:space="preserve"> title sheet of this project.  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</w:p>
    <w:p w:rsidR="00C20D67" w:rsidRPr="00F57DCA" w:rsidRDefault="00F57DCA" w:rsidP="00E817F3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  <w:r w:rsidR="00F74619" w:rsidRPr="00F57DCA">
        <w:rPr>
          <w:rFonts w:cs="Arial"/>
          <w:sz w:val="22"/>
          <w:szCs w:val="22"/>
        </w:rPr>
        <w:t>F</w:t>
      </w:r>
      <w:r w:rsidR="00C20D67" w:rsidRPr="00F57DCA">
        <w:rPr>
          <w:rFonts w:cs="Arial"/>
          <w:sz w:val="22"/>
          <w:szCs w:val="22"/>
        </w:rPr>
        <w:t xml:space="preserve">ollowing funding approval, </w:t>
      </w:r>
      <w:r w:rsidR="00414D99" w:rsidRPr="00F57DCA">
        <w:rPr>
          <w:rFonts w:cs="Arial"/>
          <w:sz w:val="22"/>
          <w:szCs w:val="22"/>
        </w:rPr>
        <w:t>please sign</w:t>
      </w:r>
      <w:r w:rsidRPr="00F57DCA">
        <w:rPr>
          <w:rFonts w:cs="Arial"/>
          <w:sz w:val="22"/>
          <w:szCs w:val="22"/>
        </w:rPr>
        <w:t xml:space="preserve"> </w:t>
      </w:r>
      <w:r w:rsidR="00C20D67" w:rsidRPr="00F57DCA">
        <w:rPr>
          <w:rFonts w:cs="Arial"/>
          <w:sz w:val="22"/>
          <w:szCs w:val="22"/>
        </w:rPr>
        <w:t>and date below and return a copy of this form to my office</w:t>
      </w:r>
      <w:r w:rsidRPr="00F57DCA">
        <w:rPr>
          <w:rFonts w:cs="Arial"/>
          <w:sz w:val="22"/>
          <w:szCs w:val="22"/>
        </w:rPr>
        <w:t xml:space="preserve"> at your earliest convenience</w:t>
      </w:r>
      <w:r w:rsidR="00C20D67" w:rsidRPr="00F57DCA">
        <w:rPr>
          <w:rFonts w:cs="Arial"/>
          <w:sz w:val="22"/>
          <w:szCs w:val="22"/>
        </w:rPr>
        <w:t xml:space="preserve">. 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</w:p>
    <w:p w:rsidR="00C20D67" w:rsidRPr="00F57DCA" w:rsidRDefault="00C20D67" w:rsidP="00E82E66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 xml:space="preserve">Funding Approval for </w:t>
      </w:r>
      <w:sdt>
        <w:sdtPr>
          <w:rPr>
            <w:color w:val="1D1B11" w:themeColor="background2" w:themeShade="1A"/>
            <w:szCs w:val="24"/>
          </w:rPr>
          <w:id w:val="613485732"/>
          <w:placeholder>
            <w:docPart w:val="1B4B6D87AE094B4597F9727E324AE633"/>
          </w:placeholder>
          <w:showingPlcHdr/>
          <w:dropDownList>
            <w:listItem w:value="Choose an item."/>
            <w:listItem w:displayText="Right-of-Way Incidentals Except Appraisals" w:value="Right-of-Way Incidentals Except Appraisals"/>
            <w:listItem w:displayText="Utility Coordination Only" w:value="Utility Coordination Only"/>
          </w:dropDownList>
        </w:sdtPr>
        <w:sdtEndPr/>
        <w:sdtContent>
          <w:r w:rsidR="009B2C68" w:rsidRPr="00FF60E9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 xml:space="preserve">Choose an </w:t>
          </w:r>
          <w:proofErr w:type="gramStart"/>
          <w:r w:rsidR="009B2C68" w:rsidRPr="00FF60E9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item.</w:t>
          </w:r>
        </w:sdtContent>
      </w:sdt>
      <w:r w:rsidRPr="00F57DCA">
        <w:rPr>
          <w:rFonts w:cs="Arial"/>
          <w:sz w:val="22"/>
          <w:szCs w:val="22"/>
        </w:rPr>
        <w:t>:</w:t>
      </w:r>
      <w:proofErr w:type="gramEnd"/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</w:p>
    <w:p w:rsidR="00F57DCA" w:rsidRPr="00F57DCA" w:rsidRDefault="00F57DCA" w:rsidP="00F57DCA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:rsidR="00F57DCA" w:rsidRPr="00F57DCA" w:rsidRDefault="00F57DCA" w:rsidP="00F57DCA">
      <w:pPr>
        <w:tabs>
          <w:tab w:val="left" w:pos="153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F57DCA">
        <w:rPr>
          <w:rFonts w:cs="Arial"/>
          <w:b/>
          <w:color w:val="1D1B11" w:themeColor="background2" w:themeShade="1A"/>
          <w:sz w:val="22"/>
          <w:szCs w:val="22"/>
        </w:rPr>
        <w:t>B</w:t>
      </w:r>
      <w:r w:rsidR="00FF60E9">
        <w:rPr>
          <w:rFonts w:cs="Arial"/>
          <w:b/>
          <w:color w:val="1D1B11" w:themeColor="background2" w:themeShade="1A"/>
          <w:sz w:val="22"/>
          <w:szCs w:val="22"/>
        </w:rPr>
        <w:t>Y</w:t>
      </w:r>
      <w:r w:rsidRPr="00F57DCA">
        <w:rPr>
          <w:rFonts w:cs="Arial"/>
          <w:b/>
          <w:color w:val="1D1B11" w:themeColor="background2" w:themeShade="1A"/>
          <w:sz w:val="22"/>
          <w:szCs w:val="22"/>
        </w:rPr>
        <w:t>:</w:t>
      </w:r>
      <w:r w:rsidR="00F255A3">
        <w:rPr>
          <w:rFonts w:cs="Arial"/>
          <w:b/>
          <w:color w:val="1D1B11" w:themeColor="background2" w:themeShade="1A"/>
          <w:sz w:val="22"/>
          <w:szCs w:val="22"/>
        </w:rPr>
        <w:tab/>
        <w:t>___________________</w:t>
      </w:r>
    </w:p>
    <w:p w:rsidR="00F57DCA" w:rsidRPr="00F57DCA" w:rsidRDefault="00F57DCA" w:rsidP="00F57DCA">
      <w:pPr>
        <w:tabs>
          <w:tab w:val="left" w:pos="1530"/>
        </w:tabs>
        <w:rPr>
          <w:rFonts w:cs="Arial"/>
          <w:b/>
          <w:color w:val="1D1B11" w:themeColor="background2" w:themeShade="1A"/>
          <w:sz w:val="22"/>
          <w:szCs w:val="22"/>
        </w:rPr>
      </w:pPr>
    </w:p>
    <w:p w:rsidR="00F57DCA" w:rsidRPr="00F57DCA" w:rsidRDefault="00FF60E9" w:rsidP="00F57DCA">
      <w:pPr>
        <w:tabs>
          <w:tab w:val="left" w:pos="153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b/>
          <w:color w:val="1D1B11" w:themeColor="background2" w:themeShade="1A"/>
          <w:sz w:val="22"/>
          <w:szCs w:val="22"/>
        </w:rPr>
        <w:t>DATE</w:t>
      </w:r>
      <w:r w:rsidR="00F57DCA" w:rsidRPr="00F57DCA">
        <w:rPr>
          <w:rFonts w:cs="Arial"/>
          <w:b/>
          <w:color w:val="1D1B11" w:themeColor="background2" w:themeShade="1A"/>
          <w:sz w:val="22"/>
          <w:szCs w:val="22"/>
        </w:rPr>
        <w:t>: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 xml:space="preserve">  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ab/>
      </w:r>
      <w:r w:rsidR="008A480B">
        <w:rPr>
          <w:rFonts w:cs="Arial"/>
          <w:b/>
          <w:color w:val="1D1B11" w:themeColor="background2" w:themeShade="1A"/>
          <w:sz w:val="22"/>
          <w:szCs w:val="22"/>
        </w:rPr>
        <w:t>___________________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ab/>
      </w:r>
    </w:p>
    <w:p w:rsidR="00C20D67" w:rsidRPr="00F57DCA" w:rsidRDefault="00C20D67" w:rsidP="00C20D67">
      <w:pPr>
        <w:rPr>
          <w:rFonts w:cs="Arial"/>
          <w:sz w:val="22"/>
          <w:szCs w:val="22"/>
        </w:rPr>
      </w:pPr>
    </w:p>
    <w:p w:rsidR="00C20D67" w:rsidRPr="00F57DCA" w:rsidRDefault="00C20D67" w:rsidP="00C20D67">
      <w:pPr>
        <w:rPr>
          <w:rFonts w:cs="Arial"/>
          <w:sz w:val="22"/>
          <w:szCs w:val="22"/>
        </w:rPr>
      </w:pPr>
    </w:p>
    <w:p w:rsidR="00F57DCA" w:rsidRPr="00F57DCA" w:rsidRDefault="00F57DCA" w:rsidP="00C20D67">
      <w:pPr>
        <w:rPr>
          <w:rFonts w:cs="Arial"/>
          <w:sz w:val="22"/>
          <w:szCs w:val="22"/>
        </w:rPr>
      </w:pPr>
    </w:p>
    <w:p w:rsidR="00C20D67" w:rsidRPr="00F57DCA" w:rsidRDefault="00C20D67" w:rsidP="00C20D67">
      <w:pPr>
        <w:spacing w:after="60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>Attachment</w:t>
      </w:r>
    </w:p>
    <w:p w:rsidR="00F57DCA" w:rsidRPr="00C20D67" w:rsidRDefault="00F57DCA" w:rsidP="00C20D67">
      <w:pPr>
        <w:spacing w:after="60"/>
        <w:rPr>
          <w:sz w:val="22"/>
        </w:rPr>
      </w:pPr>
    </w:p>
    <w:p w:rsidR="00B95DB7" w:rsidRPr="00B95DB7" w:rsidRDefault="00B95DB7" w:rsidP="005B502F">
      <w:pPr>
        <w:spacing w:before="120" w:after="120"/>
      </w:pPr>
    </w:p>
    <w:sectPr w:rsidR="00B95DB7" w:rsidRPr="00B95DB7" w:rsidSect="00165CD3">
      <w:footerReference w:type="default" r:id="rId13"/>
      <w:type w:val="continuous"/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242" w:rsidRDefault="00E57242" w:rsidP="005B502F">
      <w:r>
        <w:separator/>
      </w:r>
    </w:p>
  </w:endnote>
  <w:endnote w:type="continuationSeparator" w:id="0">
    <w:p w:rsidR="00E57242" w:rsidRDefault="00E57242" w:rsidP="005B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2F" w:rsidRPr="00F57DCA" w:rsidRDefault="005B502F" w:rsidP="00C72929">
    <w:pPr>
      <w:jc w:val="right"/>
      <w:rPr>
        <w:color w:val="0D0D0D" w:themeColor="text1" w:themeTint="F2"/>
        <w:sz w:val="22"/>
        <w:szCs w:val="22"/>
      </w:rPr>
    </w:pP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 w:rsidR="00F57DCA" w:rsidRPr="00F57DCA">
      <w:rPr>
        <w:color w:val="0D0D0D" w:themeColor="text1" w:themeTint="F2"/>
        <w:sz w:val="22"/>
        <w:szCs w:val="22"/>
      </w:rPr>
      <w:t>Rev</w:t>
    </w:r>
    <w:r w:rsidR="00230EC5">
      <w:rPr>
        <w:color w:val="0D0D0D" w:themeColor="text1" w:themeTint="F2"/>
        <w:sz w:val="22"/>
        <w:szCs w:val="22"/>
      </w:rPr>
      <w:t>.</w:t>
    </w:r>
    <w:r w:rsidR="00F57DCA" w:rsidRPr="00F57DCA">
      <w:rPr>
        <w:color w:val="0D0D0D" w:themeColor="text1" w:themeTint="F2"/>
        <w:sz w:val="22"/>
        <w:szCs w:val="22"/>
      </w:rPr>
      <w:t xml:space="preserve"> 1/</w:t>
    </w:r>
    <w:r w:rsidR="001C0F4D">
      <w:rPr>
        <w:color w:val="0D0D0D" w:themeColor="text1" w:themeTint="F2"/>
        <w:sz w:val="22"/>
        <w:szCs w:val="22"/>
      </w:rPr>
      <w:t>29</w:t>
    </w:r>
    <w:r w:rsidR="00F57DCA" w:rsidRPr="00F57DCA">
      <w:rPr>
        <w:color w:val="0D0D0D" w:themeColor="text1" w:themeTint="F2"/>
        <w:sz w:val="22"/>
        <w:szCs w:val="22"/>
      </w:rPr>
      <w:t>/1</w:t>
    </w:r>
    <w:r w:rsidR="001C0F4D">
      <w:rPr>
        <w:color w:val="0D0D0D" w:themeColor="text1" w:themeTint="F2"/>
        <w:sz w:val="22"/>
        <w:szCs w:val="22"/>
      </w:rPr>
      <w:t>8</w:t>
    </w:r>
  </w:p>
  <w:p w:rsidR="005B502F" w:rsidRDefault="005B502F">
    <w:pPr>
      <w:pStyle w:val="Footer"/>
    </w:pPr>
  </w:p>
  <w:p w:rsidR="005B502F" w:rsidRDefault="005B50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242" w:rsidRDefault="00E57242" w:rsidP="005B502F">
      <w:r>
        <w:separator/>
      </w:r>
    </w:p>
  </w:footnote>
  <w:footnote w:type="continuationSeparator" w:id="0">
    <w:p w:rsidR="00E57242" w:rsidRDefault="00E57242" w:rsidP="005B5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70"/>
    <w:rsid w:val="000171D5"/>
    <w:rsid w:val="0002146B"/>
    <w:rsid w:val="0009185B"/>
    <w:rsid w:val="00097595"/>
    <w:rsid w:val="000A6E5F"/>
    <w:rsid w:val="000D6F16"/>
    <w:rsid w:val="000E5212"/>
    <w:rsid w:val="00143FED"/>
    <w:rsid w:val="001461A8"/>
    <w:rsid w:val="00165CD3"/>
    <w:rsid w:val="001A0A89"/>
    <w:rsid w:val="001C0F4D"/>
    <w:rsid w:val="001F1EF4"/>
    <w:rsid w:val="0020109A"/>
    <w:rsid w:val="002101A1"/>
    <w:rsid w:val="00213A7E"/>
    <w:rsid w:val="00230EC5"/>
    <w:rsid w:val="0027166E"/>
    <w:rsid w:val="002838DF"/>
    <w:rsid w:val="00295006"/>
    <w:rsid w:val="002C440C"/>
    <w:rsid w:val="002D0525"/>
    <w:rsid w:val="002F7B89"/>
    <w:rsid w:val="00317E0F"/>
    <w:rsid w:val="00346037"/>
    <w:rsid w:val="003466E5"/>
    <w:rsid w:val="00353BC6"/>
    <w:rsid w:val="00370770"/>
    <w:rsid w:val="00414D99"/>
    <w:rsid w:val="00415C1B"/>
    <w:rsid w:val="00492537"/>
    <w:rsid w:val="004A0E3F"/>
    <w:rsid w:val="004F0F54"/>
    <w:rsid w:val="00524C11"/>
    <w:rsid w:val="00535135"/>
    <w:rsid w:val="00546B8D"/>
    <w:rsid w:val="0055726B"/>
    <w:rsid w:val="00582CA4"/>
    <w:rsid w:val="005B502F"/>
    <w:rsid w:val="005E58A6"/>
    <w:rsid w:val="005F7A16"/>
    <w:rsid w:val="00600DB6"/>
    <w:rsid w:val="00604CC4"/>
    <w:rsid w:val="00611174"/>
    <w:rsid w:val="00670E31"/>
    <w:rsid w:val="0068643E"/>
    <w:rsid w:val="006E3EF0"/>
    <w:rsid w:val="006F6465"/>
    <w:rsid w:val="00736E59"/>
    <w:rsid w:val="007424FC"/>
    <w:rsid w:val="00752FF4"/>
    <w:rsid w:val="0077549A"/>
    <w:rsid w:val="00786AA9"/>
    <w:rsid w:val="007B599C"/>
    <w:rsid w:val="00806FBA"/>
    <w:rsid w:val="0081630E"/>
    <w:rsid w:val="00817C81"/>
    <w:rsid w:val="00832D2B"/>
    <w:rsid w:val="0087406A"/>
    <w:rsid w:val="008A480B"/>
    <w:rsid w:val="008F6465"/>
    <w:rsid w:val="00906BB0"/>
    <w:rsid w:val="00935AFA"/>
    <w:rsid w:val="00937D94"/>
    <w:rsid w:val="00955C11"/>
    <w:rsid w:val="00960A6C"/>
    <w:rsid w:val="00974681"/>
    <w:rsid w:val="00983C3E"/>
    <w:rsid w:val="009B2C68"/>
    <w:rsid w:val="009B3F72"/>
    <w:rsid w:val="009D0F80"/>
    <w:rsid w:val="00A607CE"/>
    <w:rsid w:val="00A902FA"/>
    <w:rsid w:val="00B8383D"/>
    <w:rsid w:val="00B95DB7"/>
    <w:rsid w:val="00BC14B6"/>
    <w:rsid w:val="00C20D67"/>
    <w:rsid w:val="00C40CED"/>
    <w:rsid w:val="00C518C3"/>
    <w:rsid w:val="00C72929"/>
    <w:rsid w:val="00C74B65"/>
    <w:rsid w:val="00C95E56"/>
    <w:rsid w:val="00D42F22"/>
    <w:rsid w:val="00D86FF1"/>
    <w:rsid w:val="00D9219E"/>
    <w:rsid w:val="00DF0F15"/>
    <w:rsid w:val="00E02A66"/>
    <w:rsid w:val="00E57242"/>
    <w:rsid w:val="00E817F3"/>
    <w:rsid w:val="00E82E66"/>
    <w:rsid w:val="00E85F42"/>
    <w:rsid w:val="00EC0B9C"/>
    <w:rsid w:val="00EC4049"/>
    <w:rsid w:val="00EF0599"/>
    <w:rsid w:val="00EF0F2A"/>
    <w:rsid w:val="00F255A3"/>
    <w:rsid w:val="00F52FB6"/>
    <w:rsid w:val="00F5671E"/>
    <w:rsid w:val="00F577C8"/>
    <w:rsid w:val="00F57DCA"/>
    <w:rsid w:val="00F74619"/>
    <w:rsid w:val="00F85F79"/>
    <w:rsid w:val="00F87CBA"/>
    <w:rsid w:val="00FF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5B50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B502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5B50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2F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B2C68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5B50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B502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5B50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2F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B2C68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DOT.PDSO@tn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1C8398075E1462482B37FA0F8486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961E2-EEA8-4A9D-8023-1BDDFA64CE22}"/>
      </w:docPartPr>
      <w:docPartBody>
        <w:p w:rsidR="000E2BFB" w:rsidRDefault="000E2BFB" w:rsidP="000E2BFB">
          <w:pPr>
            <w:pStyle w:val="41C8398075E1462482B37FA0F8486AD91"/>
          </w:pPr>
          <w:r w:rsidRPr="0029114C">
            <w:rPr>
              <w:rStyle w:val="PlaceholderText"/>
              <w:color w:val="1D1B11" w:themeColor="background2" w:themeShade="1A"/>
              <w:szCs w:val="24"/>
              <w:u w:val="single"/>
            </w:rPr>
            <w:t>Click here to enter a date.</w:t>
          </w:r>
        </w:p>
      </w:docPartBody>
    </w:docPart>
    <w:docPart>
      <w:docPartPr>
        <w:name w:val="7EFF884B7F5F454DBBC7F147F59FC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C96E5-2268-48AA-8789-773F4ECDF00D}"/>
      </w:docPartPr>
      <w:docPartBody>
        <w:p w:rsidR="0063495F" w:rsidRDefault="00ED173C" w:rsidP="00ED173C">
          <w:pPr>
            <w:pStyle w:val="7EFF884B7F5F454DBBC7F147F59FC535"/>
          </w:pPr>
          <w:r w:rsidRPr="0029114C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p>
      </w:docPartBody>
    </w:docPart>
    <w:docPart>
      <w:docPartPr>
        <w:name w:val="1B4B6D87AE094B4597F9727E324AE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60877-83C7-4460-8D31-0FFA61043496}"/>
      </w:docPartPr>
      <w:docPartBody>
        <w:p w:rsidR="0063495F" w:rsidRDefault="00ED173C" w:rsidP="00ED173C">
          <w:pPr>
            <w:pStyle w:val="1B4B6D87AE094B4597F9727E324AE633"/>
          </w:pPr>
          <w:r w:rsidRPr="0029114C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p>
      </w:docPartBody>
    </w:docPart>
    <w:docPart>
      <w:docPartPr>
        <w:name w:val="502015A8C16C4EBDB3908AB31833E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2AFE2-B7D2-46AF-AB4A-5F5734B2033C}"/>
      </w:docPartPr>
      <w:docPartBody>
        <w:p w:rsidR="0063495F" w:rsidRDefault="00ED173C" w:rsidP="00ED173C">
          <w:pPr>
            <w:pStyle w:val="502015A8C16C4EBDB3908AB31833E068"/>
          </w:pPr>
          <w:r w:rsidRPr="0029114C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A73"/>
    <w:rsid w:val="000E2BFB"/>
    <w:rsid w:val="002941AD"/>
    <w:rsid w:val="002B097E"/>
    <w:rsid w:val="002F2E19"/>
    <w:rsid w:val="003F1DC5"/>
    <w:rsid w:val="0043070F"/>
    <w:rsid w:val="004751CC"/>
    <w:rsid w:val="0063495F"/>
    <w:rsid w:val="006B1799"/>
    <w:rsid w:val="00817FAF"/>
    <w:rsid w:val="0096188C"/>
    <w:rsid w:val="00ED173C"/>
    <w:rsid w:val="00F7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173C"/>
    <w:rPr>
      <w:color w:val="808080"/>
    </w:rPr>
  </w:style>
  <w:style w:type="paragraph" w:customStyle="1" w:styleId="1C50F122DD344E919B6079690E811954">
    <w:name w:val="1C50F122DD344E919B6079690E811954"/>
    <w:rsid w:val="002F2E19"/>
  </w:style>
  <w:style w:type="paragraph" w:customStyle="1" w:styleId="EEBAE4557DFA4E1ABD3D2C9334A75448">
    <w:name w:val="EEBAE4557DFA4E1ABD3D2C9334A75448"/>
    <w:rsid w:val="002F2E19"/>
  </w:style>
  <w:style w:type="paragraph" w:customStyle="1" w:styleId="63C53D29481B4A258CD9F7F99CB22200">
    <w:name w:val="63C53D29481B4A258CD9F7F99CB22200"/>
    <w:rsid w:val="00817FAF"/>
  </w:style>
  <w:style w:type="paragraph" w:customStyle="1" w:styleId="41C8398075E1462482B37FA0F8486AD9">
    <w:name w:val="41C8398075E1462482B37FA0F8486AD9"/>
    <w:rsid w:val="00817FAF"/>
  </w:style>
  <w:style w:type="paragraph" w:customStyle="1" w:styleId="41C8398075E1462482B37FA0F8486AD91">
    <w:name w:val="41C8398075E1462482B37FA0F8486AD9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C53D29481B4A258CD9F7F99CB222001">
    <w:name w:val="63C53D29481B4A258CD9F7F99CB22200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BF30277DF241558590A69B16DFD537">
    <w:name w:val="FDBF30277DF241558590A69B16DFD537"/>
    <w:rsid w:val="002B097E"/>
  </w:style>
  <w:style w:type="paragraph" w:customStyle="1" w:styleId="7EFF884B7F5F454DBBC7F147F59FC535">
    <w:name w:val="7EFF884B7F5F454DBBC7F147F59FC535"/>
    <w:rsid w:val="00ED173C"/>
  </w:style>
  <w:style w:type="paragraph" w:customStyle="1" w:styleId="1B4B6D87AE094B4597F9727E324AE633">
    <w:name w:val="1B4B6D87AE094B4597F9727E324AE633"/>
    <w:rsid w:val="00ED173C"/>
  </w:style>
  <w:style w:type="paragraph" w:customStyle="1" w:styleId="502015A8C16C4EBDB3908AB31833E068">
    <w:name w:val="502015A8C16C4EBDB3908AB31833E068"/>
    <w:rsid w:val="00ED173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173C"/>
    <w:rPr>
      <w:color w:val="808080"/>
    </w:rPr>
  </w:style>
  <w:style w:type="paragraph" w:customStyle="1" w:styleId="1C50F122DD344E919B6079690E811954">
    <w:name w:val="1C50F122DD344E919B6079690E811954"/>
    <w:rsid w:val="002F2E19"/>
  </w:style>
  <w:style w:type="paragraph" w:customStyle="1" w:styleId="EEBAE4557DFA4E1ABD3D2C9334A75448">
    <w:name w:val="EEBAE4557DFA4E1ABD3D2C9334A75448"/>
    <w:rsid w:val="002F2E19"/>
  </w:style>
  <w:style w:type="paragraph" w:customStyle="1" w:styleId="63C53D29481B4A258CD9F7F99CB22200">
    <w:name w:val="63C53D29481B4A258CD9F7F99CB22200"/>
    <w:rsid w:val="00817FAF"/>
  </w:style>
  <w:style w:type="paragraph" w:customStyle="1" w:styleId="41C8398075E1462482B37FA0F8486AD9">
    <w:name w:val="41C8398075E1462482B37FA0F8486AD9"/>
    <w:rsid w:val="00817FAF"/>
  </w:style>
  <w:style w:type="paragraph" w:customStyle="1" w:styleId="41C8398075E1462482B37FA0F8486AD91">
    <w:name w:val="41C8398075E1462482B37FA0F8486AD9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C53D29481B4A258CD9F7F99CB222001">
    <w:name w:val="63C53D29481B4A258CD9F7F99CB22200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BF30277DF241558590A69B16DFD537">
    <w:name w:val="FDBF30277DF241558590A69B16DFD537"/>
    <w:rsid w:val="002B097E"/>
  </w:style>
  <w:style w:type="paragraph" w:customStyle="1" w:styleId="7EFF884B7F5F454DBBC7F147F59FC535">
    <w:name w:val="7EFF884B7F5F454DBBC7F147F59FC535"/>
    <w:rsid w:val="00ED173C"/>
  </w:style>
  <w:style w:type="paragraph" w:customStyle="1" w:styleId="1B4B6D87AE094B4597F9727E324AE633">
    <w:name w:val="1B4B6D87AE094B4597F9727E324AE633"/>
    <w:rsid w:val="00ED173C"/>
  </w:style>
  <w:style w:type="paragraph" w:customStyle="1" w:styleId="502015A8C16C4EBDB3908AB31833E068">
    <w:name w:val="502015A8C16C4EBDB3908AB31833E068"/>
    <w:rsid w:val="00ED17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32121D-CB81-4489-8B19-3759B6B9B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ROW Incidental Approval Request.dotx</Template>
  <TotalTime>5</TotalTime>
  <Pages>1</Pages>
  <Words>89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TDOT</cp:lastModifiedBy>
  <cp:revision>6</cp:revision>
  <cp:lastPrinted>2018-01-25T16:48:00Z</cp:lastPrinted>
  <dcterms:created xsi:type="dcterms:W3CDTF">2018-02-16T19:30:00Z</dcterms:created>
  <dcterms:modified xsi:type="dcterms:W3CDTF">2018-02-26T20:29:00Z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