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DCA" w:rsidRDefault="00EC0B9C" w:rsidP="00C20D67">
      <w:pPr>
        <w:rPr>
          <w:b/>
          <w:sz w:val="22"/>
          <w:u w:val="single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169B98DC" wp14:editId="6A43ED23">
            <wp:simplePos x="0" y="0"/>
            <wp:positionH relativeFrom="column">
              <wp:posOffset>5070475</wp:posOffset>
            </wp:positionH>
            <wp:positionV relativeFrom="paragraph">
              <wp:posOffset>-324485</wp:posOffset>
            </wp:positionV>
            <wp:extent cx="1476375" cy="5543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554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57DCA" w:rsidRDefault="00F57DCA" w:rsidP="00C20D67">
      <w:pPr>
        <w:rPr>
          <w:rFonts w:cs="Arial"/>
          <w:b/>
          <w:szCs w:val="24"/>
          <w:u w:val="single"/>
        </w:rPr>
      </w:pPr>
    </w:p>
    <w:p w:rsidR="0002146B" w:rsidRDefault="0002146B" w:rsidP="00F255A3">
      <w:pPr>
        <w:jc w:val="center"/>
        <w:rPr>
          <w:rFonts w:cs="Arial"/>
          <w:b/>
          <w:sz w:val="28"/>
          <w:szCs w:val="24"/>
          <w:u w:val="single"/>
        </w:rPr>
      </w:pPr>
    </w:p>
    <w:p w:rsidR="00C20D67" w:rsidRDefault="00D06940" w:rsidP="00F255A3">
      <w:pPr>
        <w:jc w:val="center"/>
        <w:rPr>
          <w:rFonts w:cs="Arial"/>
          <w:b/>
          <w:sz w:val="28"/>
          <w:szCs w:val="24"/>
          <w:u w:val="single"/>
        </w:rPr>
      </w:pPr>
      <w:r>
        <w:rPr>
          <w:rFonts w:cs="Arial"/>
          <w:b/>
          <w:sz w:val="28"/>
          <w:szCs w:val="24"/>
          <w:u w:val="single"/>
        </w:rPr>
        <w:t>INCIDENTAL</w:t>
      </w:r>
      <w:r w:rsidR="00BA68AC">
        <w:rPr>
          <w:rFonts w:cs="Arial"/>
          <w:b/>
          <w:sz w:val="28"/>
          <w:szCs w:val="24"/>
          <w:u w:val="single"/>
        </w:rPr>
        <w:t>S</w:t>
      </w:r>
      <w:r>
        <w:rPr>
          <w:rFonts w:cs="Arial"/>
          <w:b/>
          <w:sz w:val="28"/>
          <w:szCs w:val="24"/>
          <w:u w:val="single"/>
        </w:rPr>
        <w:t xml:space="preserve"> FUNDING </w:t>
      </w:r>
      <w:r w:rsidR="00F57DCA" w:rsidRPr="00F255A3">
        <w:rPr>
          <w:rFonts w:cs="Arial"/>
          <w:b/>
          <w:sz w:val="28"/>
          <w:szCs w:val="24"/>
          <w:u w:val="single"/>
        </w:rPr>
        <w:t>REQUEST</w:t>
      </w:r>
    </w:p>
    <w:p w:rsidR="00535135" w:rsidRPr="00F255A3" w:rsidRDefault="00535135" w:rsidP="00F255A3">
      <w:pPr>
        <w:jc w:val="center"/>
        <w:rPr>
          <w:rFonts w:cs="Arial"/>
          <w:sz w:val="28"/>
          <w:szCs w:val="24"/>
        </w:rPr>
      </w:pPr>
    </w:p>
    <w:p w:rsidR="00C20D67" w:rsidRPr="00F57DCA" w:rsidRDefault="00C20D67" w:rsidP="00C20D67">
      <w:pPr>
        <w:rPr>
          <w:rFonts w:cs="Arial"/>
          <w:szCs w:val="24"/>
        </w:rPr>
      </w:pPr>
    </w:p>
    <w:p w:rsidR="005B502F" w:rsidRPr="0002146B" w:rsidRDefault="00F57DCA" w:rsidP="00DF0F15">
      <w:pPr>
        <w:rPr>
          <w:rFonts w:cs="Arial"/>
          <w:sz w:val="22"/>
          <w:szCs w:val="22"/>
        </w:rPr>
      </w:pPr>
      <w:r w:rsidRPr="0002146B">
        <w:rPr>
          <w:rFonts w:cs="Arial"/>
          <w:b/>
          <w:sz w:val="22"/>
          <w:szCs w:val="22"/>
        </w:rPr>
        <w:t xml:space="preserve"> </w:t>
      </w:r>
      <w:r w:rsidR="00C20D67" w:rsidRPr="0002146B">
        <w:rPr>
          <w:rFonts w:cs="Arial"/>
          <w:b/>
          <w:sz w:val="22"/>
          <w:szCs w:val="22"/>
        </w:rPr>
        <w:t>TO:</w:t>
      </w:r>
      <w:r w:rsidR="00C20D67" w:rsidRPr="0002146B">
        <w:rPr>
          <w:rFonts w:cs="Arial"/>
          <w:b/>
          <w:sz w:val="22"/>
          <w:szCs w:val="22"/>
        </w:rPr>
        <w:tab/>
      </w:r>
      <w:r w:rsidR="005B502F" w:rsidRPr="0002146B">
        <w:rPr>
          <w:rFonts w:cs="Arial"/>
          <w:b/>
          <w:sz w:val="22"/>
          <w:szCs w:val="22"/>
        </w:rPr>
        <w:tab/>
      </w:r>
      <w:r w:rsidR="00DF0F15" w:rsidRPr="0002146B">
        <w:rPr>
          <w:rFonts w:cs="Arial"/>
          <w:b/>
          <w:sz w:val="22"/>
          <w:szCs w:val="22"/>
        </w:rPr>
        <w:t xml:space="preserve"> </w:t>
      </w:r>
      <w:r w:rsidR="005B502F" w:rsidRPr="0002146B">
        <w:rPr>
          <w:rFonts w:cs="Arial"/>
          <w:sz w:val="22"/>
          <w:szCs w:val="22"/>
        </w:rPr>
        <w:t xml:space="preserve">Program Development &amp; Scheduling Division, </w:t>
      </w:r>
      <w:hyperlink r:id="rId12" w:history="1">
        <w:r w:rsidR="005B502F" w:rsidRPr="0002146B">
          <w:rPr>
            <w:rFonts w:cs="Arial"/>
            <w:sz w:val="22"/>
            <w:szCs w:val="22"/>
          </w:rPr>
          <w:t>TDOT.PDSO@tn.gov</w:t>
        </w:r>
      </w:hyperlink>
      <w:r w:rsidR="005B502F" w:rsidRPr="0002146B">
        <w:rPr>
          <w:rFonts w:cs="Arial"/>
          <w:sz w:val="22"/>
          <w:szCs w:val="22"/>
        </w:rPr>
        <w:t xml:space="preserve"> </w:t>
      </w:r>
    </w:p>
    <w:p w:rsidR="00C20D67" w:rsidRPr="0002146B" w:rsidRDefault="00C20D67" w:rsidP="005B502F">
      <w:pPr>
        <w:tabs>
          <w:tab w:val="left" w:pos="1530"/>
        </w:tabs>
        <w:rPr>
          <w:rFonts w:cs="Arial"/>
          <w:sz w:val="22"/>
          <w:szCs w:val="22"/>
        </w:rPr>
      </w:pPr>
    </w:p>
    <w:p w:rsidR="00F57DCA" w:rsidRPr="0002146B" w:rsidRDefault="00604CC4" w:rsidP="00F57DCA">
      <w:pPr>
        <w:tabs>
          <w:tab w:val="left" w:pos="1530"/>
        </w:tabs>
        <w:rPr>
          <w:b/>
          <w:color w:val="1D1B11" w:themeColor="background2" w:themeShade="1A"/>
          <w:sz w:val="22"/>
          <w:szCs w:val="22"/>
        </w:rPr>
      </w:pPr>
      <w:r w:rsidRPr="0002146B">
        <w:rPr>
          <w:rFonts w:cs="Arial"/>
          <w:color w:val="FF0000"/>
          <w:sz w:val="22"/>
          <w:szCs w:val="22"/>
        </w:rPr>
        <w:t xml:space="preserve"> </w:t>
      </w:r>
      <w:r w:rsidR="00F57DCA" w:rsidRPr="0002146B">
        <w:rPr>
          <w:b/>
          <w:color w:val="1D1B11" w:themeColor="background2" w:themeShade="1A"/>
          <w:sz w:val="22"/>
          <w:szCs w:val="22"/>
        </w:rPr>
        <w:t>FROM:</w:t>
      </w:r>
    </w:p>
    <w:p w:rsidR="00F57DCA" w:rsidRPr="0002146B" w:rsidRDefault="00F57DCA" w:rsidP="00F57DCA">
      <w:pPr>
        <w:tabs>
          <w:tab w:val="left" w:pos="1530"/>
        </w:tabs>
        <w:rPr>
          <w:color w:val="1D1B11" w:themeColor="background2" w:themeShade="1A"/>
          <w:sz w:val="22"/>
          <w:szCs w:val="22"/>
        </w:rPr>
      </w:pPr>
    </w:p>
    <w:p w:rsidR="00F57DCA" w:rsidRPr="0002146B" w:rsidRDefault="00F57DCA" w:rsidP="00F57DCA">
      <w:pPr>
        <w:tabs>
          <w:tab w:val="left" w:pos="1530"/>
        </w:tabs>
        <w:rPr>
          <w:color w:val="1D1B11" w:themeColor="background2" w:themeShade="1A"/>
          <w:sz w:val="22"/>
          <w:szCs w:val="22"/>
        </w:rPr>
      </w:pPr>
      <w:r w:rsidRPr="0002146B">
        <w:rPr>
          <w:b/>
          <w:color w:val="1D1B11" w:themeColor="background2" w:themeShade="1A"/>
          <w:sz w:val="22"/>
          <w:szCs w:val="22"/>
        </w:rPr>
        <w:t xml:space="preserve"> DATE:</w:t>
      </w:r>
      <w:r w:rsidRPr="0002146B">
        <w:rPr>
          <w:color w:val="1D1B11" w:themeColor="background2" w:themeShade="1A"/>
          <w:sz w:val="22"/>
          <w:szCs w:val="22"/>
        </w:rPr>
        <w:t xml:space="preserve">        </w:t>
      </w:r>
      <w:r w:rsidR="0002146B">
        <w:rPr>
          <w:color w:val="1D1B11" w:themeColor="background2" w:themeShade="1A"/>
          <w:sz w:val="22"/>
          <w:szCs w:val="22"/>
        </w:rPr>
        <w:t xml:space="preserve">  </w:t>
      </w:r>
      <w:r w:rsidRPr="0002146B">
        <w:rPr>
          <w:color w:val="1D1B11" w:themeColor="background2" w:themeShade="1A"/>
          <w:sz w:val="22"/>
          <w:szCs w:val="22"/>
        </w:rPr>
        <w:t xml:space="preserve">  </w:t>
      </w:r>
      <w:sdt>
        <w:sdtPr>
          <w:rPr>
            <w:color w:val="1D1B11" w:themeColor="background2" w:themeShade="1A"/>
            <w:sz w:val="22"/>
            <w:szCs w:val="22"/>
          </w:rPr>
          <w:id w:val="-412009454"/>
          <w:placeholder>
            <w:docPart w:val="41C8398075E1462482B37FA0F8486AD9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02146B">
            <w:rPr>
              <w:rStyle w:val="PlaceholderText"/>
              <w:color w:val="1D1B11" w:themeColor="background2" w:themeShade="1A"/>
              <w:sz w:val="22"/>
              <w:szCs w:val="22"/>
              <w:u w:val="single"/>
            </w:rPr>
            <w:t>Click here to enter a date.</w:t>
          </w:r>
        </w:sdtContent>
      </w:sdt>
      <w:r w:rsidRPr="0002146B">
        <w:rPr>
          <w:color w:val="1D1B11" w:themeColor="background2" w:themeShade="1A"/>
          <w:sz w:val="22"/>
          <w:szCs w:val="22"/>
        </w:rPr>
        <w:tab/>
      </w:r>
    </w:p>
    <w:p w:rsidR="00C20D67" w:rsidRPr="0002146B" w:rsidRDefault="00604CC4" w:rsidP="00C20D67">
      <w:pPr>
        <w:rPr>
          <w:rFonts w:cs="Arial"/>
          <w:color w:val="FF0000"/>
          <w:sz w:val="22"/>
          <w:szCs w:val="22"/>
        </w:rPr>
      </w:pPr>
      <w:r w:rsidRPr="0002146B">
        <w:rPr>
          <w:rFonts w:cs="Arial"/>
          <w:color w:val="FF0000"/>
          <w:sz w:val="22"/>
          <w:szCs w:val="22"/>
        </w:rPr>
        <w:t xml:space="preserve">                     </w:t>
      </w:r>
    </w:p>
    <w:p w:rsidR="001461A8" w:rsidRPr="0002146B" w:rsidRDefault="00F57DCA" w:rsidP="001461A8">
      <w:pPr>
        <w:tabs>
          <w:tab w:val="left" w:pos="1440"/>
          <w:tab w:val="left" w:pos="7920"/>
        </w:tabs>
        <w:rPr>
          <w:rFonts w:cs="Arial"/>
          <w:color w:val="1D1B11" w:themeColor="background2" w:themeShade="1A"/>
          <w:sz w:val="22"/>
          <w:szCs w:val="22"/>
        </w:rPr>
      </w:pPr>
      <w:r w:rsidRPr="0002146B">
        <w:rPr>
          <w:rFonts w:cs="Arial"/>
          <w:b/>
          <w:color w:val="1D1B11" w:themeColor="background2" w:themeShade="1A"/>
          <w:sz w:val="22"/>
          <w:szCs w:val="22"/>
        </w:rPr>
        <w:t xml:space="preserve"> SUBJECT:</w:t>
      </w:r>
      <w:r w:rsidRPr="0002146B">
        <w:rPr>
          <w:rFonts w:cs="Arial"/>
          <w:b/>
          <w:color w:val="1D1B11" w:themeColor="background2" w:themeShade="1A"/>
          <w:sz w:val="22"/>
          <w:szCs w:val="22"/>
        </w:rPr>
        <w:tab/>
      </w:r>
      <w:r w:rsidR="001461A8" w:rsidRPr="0002146B">
        <w:rPr>
          <w:rFonts w:cs="Arial"/>
          <w:color w:val="1D1B11" w:themeColor="background2" w:themeShade="1A"/>
          <w:sz w:val="22"/>
          <w:szCs w:val="22"/>
        </w:rPr>
        <w:t>COUNTY:</w:t>
      </w:r>
    </w:p>
    <w:p w:rsidR="001461A8" w:rsidRPr="0002146B" w:rsidRDefault="001461A8" w:rsidP="001461A8">
      <w:pPr>
        <w:tabs>
          <w:tab w:val="left" w:pos="144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  <w:r w:rsidRPr="0002146B">
        <w:rPr>
          <w:rFonts w:cs="Arial"/>
          <w:color w:val="1D1B11" w:themeColor="background2" w:themeShade="1A"/>
          <w:sz w:val="22"/>
          <w:szCs w:val="22"/>
        </w:rPr>
        <w:tab/>
        <w:t>PIN:</w:t>
      </w:r>
    </w:p>
    <w:p w:rsidR="001461A8" w:rsidRPr="0002146B" w:rsidRDefault="001461A8" w:rsidP="001461A8">
      <w:pPr>
        <w:tabs>
          <w:tab w:val="left" w:pos="144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  <w:r w:rsidRPr="0002146B">
        <w:rPr>
          <w:rFonts w:cs="Arial"/>
          <w:color w:val="1D1B11" w:themeColor="background2" w:themeShade="1A"/>
          <w:sz w:val="22"/>
          <w:szCs w:val="22"/>
        </w:rPr>
        <w:tab/>
        <w:t>PROJECT NO.</w:t>
      </w:r>
    </w:p>
    <w:p w:rsidR="001461A8" w:rsidRPr="0002146B" w:rsidRDefault="001461A8" w:rsidP="001461A8">
      <w:pPr>
        <w:tabs>
          <w:tab w:val="left" w:pos="144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  <w:r w:rsidRPr="0002146B">
        <w:rPr>
          <w:rFonts w:cs="Arial"/>
          <w:color w:val="1D1B11" w:themeColor="background2" w:themeShade="1A"/>
          <w:sz w:val="22"/>
          <w:szCs w:val="22"/>
        </w:rPr>
        <w:tab/>
        <w:t>PROJECT DESCRIPTION:</w:t>
      </w:r>
    </w:p>
    <w:p w:rsidR="001461A8" w:rsidRPr="00C20D67" w:rsidRDefault="001461A8" w:rsidP="00C20D67">
      <w:pPr>
        <w:rPr>
          <w:sz w:val="22"/>
        </w:rPr>
      </w:pPr>
    </w:p>
    <w:p w:rsidR="00C20D67" w:rsidRPr="00F57DCA" w:rsidRDefault="00F57DCA" w:rsidP="00E82E66">
      <w:pPr>
        <w:rPr>
          <w:rFonts w:cs="Arial"/>
          <w:sz w:val="22"/>
          <w:szCs w:val="22"/>
        </w:rPr>
      </w:pPr>
      <w:r w:rsidRPr="00F57DCA">
        <w:rPr>
          <w:rFonts w:cs="Arial"/>
          <w:sz w:val="22"/>
          <w:szCs w:val="22"/>
        </w:rPr>
        <w:tab/>
      </w:r>
      <w:r w:rsidR="00C20D67" w:rsidRPr="00F57DCA">
        <w:rPr>
          <w:rFonts w:cs="Arial"/>
          <w:sz w:val="22"/>
          <w:szCs w:val="22"/>
        </w:rPr>
        <w:t>In accordance with the Roadway Design Guidelines, I am requesting funding approval for</w:t>
      </w:r>
      <w:r w:rsidR="00D06940">
        <w:rPr>
          <w:rFonts w:cs="Arial"/>
          <w:sz w:val="22"/>
          <w:szCs w:val="22"/>
        </w:rPr>
        <w:t xml:space="preserve"> incidentals</w:t>
      </w:r>
      <w:r w:rsidR="009B2C68">
        <w:rPr>
          <w:rFonts w:cs="Arial"/>
          <w:sz w:val="22"/>
          <w:szCs w:val="22"/>
        </w:rPr>
        <w:t xml:space="preserve">. </w:t>
      </w:r>
      <w:r w:rsidR="00C20D67" w:rsidRPr="00F57DCA">
        <w:rPr>
          <w:rFonts w:cs="Arial"/>
          <w:sz w:val="22"/>
          <w:szCs w:val="22"/>
        </w:rPr>
        <w:t xml:space="preserve"> For your use, I have </w:t>
      </w:r>
      <w:r w:rsidR="00414D99" w:rsidRPr="00F57DCA">
        <w:rPr>
          <w:rFonts w:cs="Arial"/>
          <w:sz w:val="22"/>
          <w:szCs w:val="22"/>
        </w:rPr>
        <w:t>attached a pdf</w:t>
      </w:r>
      <w:r w:rsidR="00C20D67" w:rsidRPr="00F57DCA">
        <w:rPr>
          <w:rFonts w:cs="Arial"/>
          <w:sz w:val="22"/>
          <w:szCs w:val="22"/>
        </w:rPr>
        <w:t xml:space="preserve"> title sheet of this project.  </w:t>
      </w:r>
    </w:p>
    <w:p w:rsidR="00C20D67" w:rsidRPr="00F57DCA" w:rsidRDefault="00C20D67" w:rsidP="00E817F3">
      <w:pPr>
        <w:jc w:val="both"/>
        <w:rPr>
          <w:rFonts w:cs="Arial"/>
          <w:sz w:val="22"/>
          <w:szCs w:val="22"/>
        </w:rPr>
      </w:pPr>
      <w:r w:rsidRPr="00F57DCA">
        <w:rPr>
          <w:rFonts w:cs="Arial"/>
          <w:sz w:val="22"/>
          <w:szCs w:val="22"/>
        </w:rPr>
        <w:tab/>
      </w:r>
    </w:p>
    <w:p w:rsidR="00C20D67" w:rsidRPr="00F57DCA" w:rsidRDefault="00F57DCA" w:rsidP="00E817F3">
      <w:pPr>
        <w:jc w:val="both"/>
        <w:rPr>
          <w:rFonts w:cs="Arial"/>
          <w:sz w:val="22"/>
          <w:szCs w:val="22"/>
        </w:rPr>
      </w:pPr>
      <w:r w:rsidRPr="00F57DCA">
        <w:rPr>
          <w:rFonts w:cs="Arial"/>
          <w:sz w:val="22"/>
          <w:szCs w:val="22"/>
        </w:rPr>
        <w:tab/>
      </w:r>
      <w:r w:rsidR="00F74619" w:rsidRPr="00F57DCA">
        <w:rPr>
          <w:rFonts w:cs="Arial"/>
          <w:sz w:val="22"/>
          <w:szCs w:val="22"/>
        </w:rPr>
        <w:t>F</w:t>
      </w:r>
      <w:r w:rsidR="00C20D67" w:rsidRPr="00F57DCA">
        <w:rPr>
          <w:rFonts w:cs="Arial"/>
          <w:sz w:val="22"/>
          <w:szCs w:val="22"/>
        </w:rPr>
        <w:t xml:space="preserve">ollowing funding approval, </w:t>
      </w:r>
      <w:r w:rsidR="00414D99" w:rsidRPr="00F57DCA">
        <w:rPr>
          <w:rFonts w:cs="Arial"/>
          <w:sz w:val="22"/>
          <w:szCs w:val="22"/>
        </w:rPr>
        <w:t>please sign</w:t>
      </w:r>
      <w:r w:rsidRPr="00F57DCA">
        <w:rPr>
          <w:rFonts w:cs="Arial"/>
          <w:sz w:val="22"/>
          <w:szCs w:val="22"/>
        </w:rPr>
        <w:t xml:space="preserve"> </w:t>
      </w:r>
      <w:r w:rsidR="00C20D67" w:rsidRPr="00F57DCA">
        <w:rPr>
          <w:rFonts w:cs="Arial"/>
          <w:sz w:val="22"/>
          <w:szCs w:val="22"/>
        </w:rPr>
        <w:t xml:space="preserve">and date below and return a copy of this form </w:t>
      </w:r>
      <w:r w:rsidRPr="00F57DCA">
        <w:rPr>
          <w:rFonts w:cs="Arial"/>
          <w:sz w:val="22"/>
          <w:szCs w:val="22"/>
        </w:rPr>
        <w:t>at your earliest convenience</w:t>
      </w:r>
      <w:r w:rsidR="00C20D67" w:rsidRPr="00F57DCA">
        <w:rPr>
          <w:rFonts w:cs="Arial"/>
          <w:sz w:val="22"/>
          <w:szCs w:val="22"/>
        </w:rPr>
        <w:t xml:space="preserve">. </w:t>
      </w:r>
    </w:p>
    <w:p w:rsidR="00C20D67" w:rsidRPr="00F57DCA" w:rsidRDefault="00C20D67" w:rsidP="00E817F3">
      <w:pPr>
        <w:jc w:val="both"/>
        <w:rPr>
          <w:rFonts w:cs="Arial"/>
          <w:sz w:val="22"/>
          <w:szCs w:val="22"/>
        </w:rPr>
      </w:pPr>
    </w:p>
    <w:p w:rsidR="00C20D67" w:rsidRPr="00F57DCA" w:rsidRDefault="00C20D67" w:rsidP="00E82E66">
      <w:pPr>
        <w:jc w:val="both"/>
        <w:rPr>
          <w:rFonts w:cs="Arial"/>
          <w:sz w:val="22"/>
          <w:szCs w:val="22"/>
        </w:rPr>
      </w:pPr>
      <w:r w:rsidRPr="00F57DCA">
        <w:rPr>
          <w:rFonts w:cs="Arial"/>
          <w:sz w:val="22"/>
          <w:szCs w:val="22"/>
        </w:rPr>
        <w:t xml:space="preserve">Funding Approval for </w:t>
      </w:r>
      <w:sdt>
        <w:sdtPr>
          <w:rPr>
            <w:color w:val="1D1B11" w:themeColor="background2" w:themeShade="1A"/>
            <w:szCs w:val="24"/>
          </w:rPr>
          <w:id w:val="613485732"/>
          <w:placeholder>
            <w:docPart w:val="1B4B6D87AE094B4597F9727E324AE633"/>
          </w:placeholder>
          <w:showingPlcHdr/>
          <w:dropDownList>
            <w:listItem w:value="Choose an item."/>
            <w:listItem w:displayText="Right-of-Way Incidentals Except Appraisals" w:value="Right-of-Way Incidentals Except Appraisals"/>
            <w:listItem w:displayText="Utility Coordination Only" w:value="Utility Coordination Only"/>
          </w:dropDownList>
        </w:sdtPr>
        <w:sdtEndPr/>
        <w:sdtContent>
          <w:r w:rsidR="009B2C68" w:rsidRPr="00FF60E9">
            <w:rPr>
              <w:rStyle w:val="PlaceholderText"/>
              <w:color w:val="1D1B11" w:themeColor="background2" w:themeShade="1A"/>
              <w:sz w:val="22"/>
              <w:szCs w:val="22"/>
              <w:u w:val="single"/>
            </w:rPr>
            <w:t xml:space="preserve">Choose an </w:t>
          </w:r>
          <w:proofErr w:type="gramStart"/>
          <w:r w:rsidR="009B2C68" w:rsidRPr="00FF60E9">
            <w:rPr>
              <w:rStyle w:val="PlaceholderText"/>
              <w:color w:val="1D1B11" w:themeColor="background2" w:themeShade="1A"/>
              <w:sz w:val="22"/>
              <w:szCs w:val="22"/>
              <w:u w:val="single"/>
            </w:rPr>
            <w:t>item.</w:t>
          </w:r>
        </w:sdtContent>
      </w:sdt>
      <w:r w:rsidRPr="00F57DCA">
        <w:rPr>
          <w:rFonts w:cs="Arial"/>
          <w:sz w:val="22"/>
          <w:szCs w:val="22"/>
        </w:rPr>
        <w:t>:</w:t>
      </w:r>
      <w:proofErr w:type="gramEnd"/>
    </w:p>
    <w:p w:rsidR="00C20D67" w:rsidRPr="00F57DCA" w:rsidRDefault="00C20D67" w:rsidP="00E817F3">
      <w:pPr>
        <w:jc w:val="both"/>
        <w:rPr>
          <w:rFonts w:cs="Arial"/>
          <w:sz w:val="22"/>
          <w:szCs w:val="22"/>
        </w:rPr>
      </w:pPr>
    </w:p>
    <w:p w:rsidR="00F57DCA" w:rsidRPr="00F57DCA" w:rsidRDefault="00F57DCA" w:rsidP="00F57DCA">
      <w:pPr>
        <w:ind w:left="720"/>
        <w:rPr>
          <w:rFonts w:cs="Arial"/>
          <w:color w:val="1D1B11" w:themeColor="background2" w:themeShade="1A"/>
          <w:sz w:val="22"/>
          <w:szCs w:val="22"/>
        </w:rPr>
      </w:pPr>
    </w:p>
    <w:p w:rsidR="00F57DCA" w:rsidRPr="00F57DCA" w:rsidRDefault="00F57DCA" w:rsidP="00F57DCA">
      <w:pPr>
        <w:tabs>
          <w:tab w:val="left" w:pos="1530"/>
        </w:tabs>
        <w:rPr>
          <w:rFonts w:cs="Arial"/>
          <w:b/>
          <w:color w:val="1D1B11" w:themeColor="background2" w:themeShade="1A"/>
          <w:sz w:val="22"/>
          <w:szCs w:val="22"/>
        </w:rPr>
      </w:pPr>
      <w:r w:rsidRPr="00F57DCA">
        <w:rPr>
          <w:rFonts w:cs="Arial"/>
          <w:b/>
          <w:color w:val="1D1B11" w:themeColor="background2" w:themeShade="1A"/>
          <w:sz w:val="22"/>
          <w:szCs w:val="22"/>
        </w:rPr>
        <w:t>B</w:t>
      </w:r>
      <w:r w:rsidR="00FF60E9">
        <w:rPr>
          <w:rFonts w:cs="Arial"/>
          <w:b/>
          <w:color w:val="1D1B11" w:themeColor="background2" w:themeShade="1A"/>
          <w:sz w:val="22"/>
          <w:szCs w:val="22"/>
        </w:rPr>
        <w:t>Y</w:t>
      </w:r>
      <w:r w:rsidRPr="00F57DCA">
        <w:rPr>
          <w:rFonts w:cs="Arial"/>
          <w:b/>
          <w:color w:val="1D1B11" w:themeColor="background2" w:themeShade="1A"/>
          <w:sz w:val="22"/>
          <w:szCs w:val="22"/>
        </w:rPr>
        <w:t>:</w:t>
      </w:r>
      <w:r w:rsidR="00F255A3">
        <w:rPr>
          <w:rFonts w:cs="Arial"/>
          <w:b/>
          <w:color w:val="1D1B11" w:themeColor="background2" w:themeShade="1A"/>
          <w:sz w:val="22"/>
          <w:szCs w:val="22"/>
        </w:rPr>
        <w:tab/>
        <w:t>___________________</w:t>
      </w:r>
    </w:p>
    <w:p w:rsidR="00F57DCA" w:rsidRPr="00F57DCA" w:rsidRDefault="00F57DCA" w:rsidP="00F57DCA">
      <w:pPr>
        <w:tabs>
          <w:tab w:val="left" w:pos="1530"/>
        </w:tabs>
        <w:rPr>
          <w:rFonts w:cs="Arial"/>
          <w:b/>
          <w:color w:val="1D1B11" w:themeColor="background2" w:themeShade="1A"/>
          <w:sz w:val="22"/>
          <w:szCs w:val="22"/>
        </w:rPr>
      </w:pPr>
    </w:p>
    <w:p w:rsidR="00F57DCA" w:rsidRPr="00F57DCA" w:rsidRDefault="00FF60E9" w:rsidP="00F57DCA">
      <w:pPr>
        <w:tabs>
          <w:tab w:val="left" w:pos="1530"/>
        </w:tabs>
        <w:rPr>
          <w:rFonts w:cs="Arial"/>
          <w:color w:val="1D1B11" w:themeColor="background2" w:themeShade="1A"/>
          <w:sz w:val="22"/>
          <w:szCs w:val="22"/>
        </w:rPr>
      </w:pPr>
      <w:r>
        <w:rPr>
          <w:rFonts w:cs="Arial"/>
          <w:b/>
          <w:color w:val="1D1B11" w:themeColor="background2" w:themeShade="1A"/>
          <w:sz w:val="22"/>
          <w:szCs w:val="22"/>
        </w:rPr>
        <w:t>DATE</w:t>
      </w:r>
      <w:r w:rsidR="00F57DCA" w:rsidRPr="00F57DCA">
        <w:rPr>
          <w:rFonts w:cs="Arial"/>
          <w:b/>
          <w:color w:val="1D1B11" w:themeColor="background2" w:themeShade="1A"/>
          <w:sz w:val="22"/>
          <w:szCs w:val="22"/>
        </w:rPr>
        <w:t>:</w:t>
      </w:r>
      <w:r w:rsidR="00F57DCA" w:rsidRPr="00F57DCA">
        <w:rPr>
          <w:rFonts w:cs="Arial"/>
          <w:color w:val="1D1B11" w:themeColor="background2" w:themeShade="1A"/>
          <w:sz w:val="22"/>
          <w:szCs w:val="22"/>
        </w:rPr>
        <w:t xml:space="preserve">  </w:t>
      </w:r>
      <w:r w:rsidR="00F57DCA" w:rsidRPr="00F57DCA">
        <w:rPr>
          <w:rFonts w:cs="Arial"/>
          <w:color w:val="1D1B11" w:themeColor="background2" w:themeShade="1A"/>
          <w:sz w:val="22"/>
          <w:szCs w:val="22"/>
        </w:rPr>
        <w:tab/>
      </w:r>
      <w:r w:rsidR="008A480B">
        <w:rPr>
          <w:rFonts w:cs="Arial"/>
          <w:b/>
          <w:color w:val="1D1B11" w:themeColor="background2" w:themeShade="1A"/>
          <w:sz w:val="22"/>
          <w:szCs w:val="22"/>
        </w:rPr>
        <w:t>___________________</w:t>
      </w:r>
      <w:r w:rsidR="00F57DCA" w:rsidRPr="00F57DCA">
        <w:rPr>
          <w:rFonts w:cs="Arial"/>
          <w:color w:val="1D1B11" w:themeColor="background2" w:themeShade="1A"/>
          <w:sz w:val="22"/>
          <w:szCs w:val="22"/>
        </w:rPr>
        <w:tab/>
      </w:r>
    </w:p>
    <w:p w:rsidR="00C20D67" w:rsidRPr="00F57DCA" w:rsidRDefault="00C20D67" w:rsidP="00C20D67">
      <w:pPr>
        <w:rPr>
          <w:rFonts w:cs="Arial"/>
          <w:sz w:val="22"/>
          <w:szCs w:val="22"/>
        </w:rPr>
      </w:pPr>
    </w:p>
    <w:p w:rsidR="00C20D67" w:rsidRPr="00F57DCA" w:rsidRDefault="00C20D67" w:rsidP="00C20D67">
      <w:pPr>
        <w:rPr>
          <w:rFonts w:cs="Arial"/>
          <w:sz w:val="22"/>
          <w:szCs w:val="22"/>
        </w:rPr>
      </w:pPr>
    </w:p>
    <w:p w:rsidR="00F57DCA" w:rsidRPr="00F57DCA" w:rsidRDefault="00F57DCA" w:rsidP="00C20D67">
      <w:pPr>
        <w:rPr>
          <w:rFonts w:cs="Arial"/>
          <w:sz w:val="22"/>
          <w:szCs w:val="22"/>
        </w:rPr>
      </w:pPr>
    </w:p>
    <w:p w:rsidR="00C20D67" w:rsidRPr="00F57DCA" w:rsidRDefault="00C20D67" w:rsidP="00C20D67">
      <w:pPr>
        <w:spacing w:after="60"/>
        <w:rPr>
          <w:rFonts w:cs="Arial"/>
          <w:sz w:val="22"/>
          <w:szCs w:val="22"/>
        </w:rPr>
      </w:pPr>
      <w:r w:rsidRPr="00F57DCA">
        <w:rPr>
          <w:rFonts w:cs="Arial"/>
          <w:sz w:val="22"/>
          <w:szCs w:val="22"/>
        </w:rPr>
        <w:t>Attachment</w:t>
      </w:r>
    </w:p>
    <w:p w:rsidR="00F57DCA" w:rsidRPr="00C20D67" w:rsidRDefault="00F57DCA" w:rsidP="00C20D67">
      <w:pPr>
        <w:spacing w:after="60"/>
        <w:rPr>
          <w:sz w:val="22"/>
        </w:rPr>
      </w:pPr>
    </w:p>
    <w:p w:rsidR="00B95DB7" w:rsidRPr="00B95DB7" w:rsidRDefault="00B95DB7" w:rsidP="005B502F">
      <w:pPr>
        <w:spacing w:before="120" w:after="120"/>
      </w:pPr>
    </w:p>
    <w:sectPr w:rsidR="00B95DB7" w:rsidRPr="00B95DB7" w:rsidSect="00165CD3">
      <w:footerReference w:type="default" r:id="rId13"/>
      <w:type w:val="continuous"/>
      <w:pgSz w:w="12240" w:h="15840" w:code="1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242" w:rsidRDefault="00E57242" w:rsidP="005B502F">
      <w:r>
        <w:separator/>
      </w:r>
    </w:p>
  </w:endnote>
  <w:endnote w:type="continuationSeparator" w:id="0">
    <w:p w:rsidR="00E57242" w:rsidRDefault="00E57242" w:rsidP="005B5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02F" w:rsidRPr="00F57DCA" w:rsidRDefault="005B502F" w:rsidP="00C72929">
    <w:pPr>
      <w:jc w:val="right"/>
      <w:rPr>
        <w:color w:val="0D0D0D" w:themeColor="text1" w:themeTint="F2"/>
        <w:sz w:val="22"/>
        <w:szCs w:val="22"/>
      </w:rPr>
    </w:pPr>
    <w:r>
      <w:rPr>
        <w:color w:val="0F243E" w:themeColor="text2" w:themeShade="80"/>
        <w:szCs w:val="22"/>
      </w:rPr>
      <w:tab/>
    </w:r>
    <w:r>
      <w:rPr>
        <w:color w:val="0F243E" w:themeColor="text2" w:themeShade="80"/>
        <w:szCs w:val="22"/>
      </w:rPr>
      <w:tab/>
    </w:r>
    <w:r>
      <w:rPr>
        <w:color w:val="0F243E" w:themeColor="text2" w:themeShade="80"/>
        <w:szCs w:val="22"/>
      </w:rPr>
      <w:tab/>
    </w:r>
    <w:r>
      <w:rPr>
        <w:color w:val="0F243E" w:themeColor="text2" w:themeShade="80"/>
        <w:szCs w:val="22"/>
      </w:rPr>
      <w:tab/>
    </w:r>
    <w:r>
      <w:rPr>
        <w:color w:val="0F243E" w:themeColor="text2" w:themeShade="80"/>
        <w:szCs w:val="22"/>
      </w:rPr>
      <w:tab/>
    </w:r>
    <w:r>
      <w:rPr>
        <w:color w:val="0F243E" w:themeColor="text2" w:themeShade="80"/>
        <w:szCs w:val="22"/>
      </w:rPr>
      <w:tab/>
    </w:r>
    <w:r>
      <w:rPr>
        <w:color w:val="0F243E" w:themeColor="text2" w:themeShade="80"/>
        <w:szCs w:val="22"/>
      </w:rPr>
      <w:tab/>
    </w:r>
    <w:r>
      <w:rPr>
        <w:color w:val="0F243E" w:themeColor="text2" w:themeShade="80"/>
        <w:szCs w:val="22"/>
      </w:rPr>
      <w:tab/>
    </w:r>
    <w:r>
      <w:rPr>
        <w:color w:val="0F243E" w:themeColor="text2" w:themeShade="80"/>
        <w:szCs w:val="22"/>
      </w:rPr>
      <w:tab/>
    </w:r>
    <w:r>
      <w:rPr>
        <w:color w:val="0F243E" w:themeColor="text2" w:themeShade="80"/>
        <w:szCs w:val="22"/>
      </w:rPr>
      <w:tab/>
    </w:r>
    <w:r w:rsidR="00F57DCA" w:rsidRPr="00F57DCA">
      <w:rPr>
        <w:color w:val="0D0D0D" w:themeColor="text1" w:themeTint="F2"/>
        <w:sz w:val="22"/>
        <w:szCs w:val="22"/>
      </w:rPr>
      <w:t>Rev</w:t>
    </w:r>
    <w:r w:rsidR="00230EC5">
      <w:rPr>
        <w:color w:val="0D0D0D" w:themeColor="text1" w:themeTint="F2"/>
        <w:sz w:val="22"/>
        <w:szCs w:val="22"/>
      </w:rPr>
      <w:t>.</w:t>
    </w:r>
    <w:r w:rsidR="000F24E2">
      <w:rPr>
        <w:color w:val="0D0D0D" w:themeColor="text1" w:themeTint="F2"/>
        <w:sz w:val="22"/>
        <w:szCs w:val="22"/>
      </w:rPr>
      <w:t xml:space="preserve"> </w:t>
    </w:r>
    <w:r w:rsidR="00CA3058">
      <w:rPr>
        <w:color w:val="0D0D0D" w:themeColor="text1" w:themeTint="F2"/>
        <w:sz w:val="22"/>
        <w:szCs w:val="22"/>
      </w:rPr>
      <w:t>06</w:t>
    </w:r>
    <w:r w:rsidR="00F57DCA" w:rsidRPr="00F57DCA">
      <w:rPr>
        <w:color w:val="0D0D0D" w:themeColor="text1" w:themeTint="F2"/>
        <w:sz w:val="22"/>
        <w:szCs w:val="22"/>
      </w:rPr>
      <w:t>/</w:t>
    </w:r>
    <w:r w:rsidR="00CA3058">
      <w:rPr>
        <w:color w:val="0D0D0D" w:themeColor="text1" w:themeTint="F2"/>
        <w:sz w:val="22"/>
        <w:szCs w:val="22"/>
      </w:rPr>
      <w:t>07</w:t>
    </w:r>
    <w:r w:rsidR="00F57DCA" w:rsidRPr="00F57DCA">
      <w:rPr>
        <w:color w:val="0D0D0D" w:themeColor="text1" w:themeTint="F2"/>
        <w:sz w:val="22"/>
        <w:szCs w:val="22"/>
      </w:rPr>
      <w:t>/1</w:t>
    </w:r>
    <w:r w:rsidR="000F24E2">
      <w:rPr>
        <w:color w:val="0D0D0D" w:themeColor="text1" w:themeTint="F2"/>
        <w:sz w:val="22"/>
        <w:szCs w:val="22"/>
      </w:rPr>
      <w:t>9</w:t>
    </w:r>
  </w:p>
  <w:p w:rsidR="005B502F" w:rsidRDefault="005B502F">
    <w:pPr>
      <w:pStyle w:val="Footer"/>
    </w:pPr>
  </w:p>
  <w:p w:rsidR="005B502F" w:rsidRDefault="005B502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242" w:rsidRDefault="00E57242" w:rsidP="005B502F">
      <w:r>
        <w:separator/>
      </w:r>
    </w:p>
  </w:footnote>
  <w:footnote w:type="continuationSeparator" w:id="0">
    <w:p w:rsidR="00E57242" w:rsidRDefault="00E57242" w:rsidP="005B50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770"/>
    <w:rsid w:val="000171D5"/>
    <w:rsid w:val="0002146B"/>
    <w:rsid w:val="0009185B"/>
    <w:rsid w:val="00097595"/>
    <w:rsid w:val="000A6E5F"/>
    <w:rsid w:val="000D6F16"/>
    <w:rsid w:val="000E5212"/>
    <w:rsid w:val="000F24E2"/>
    <w:rsid w:val="00143FED"/>
    <w:rsid w:val="001461A8"/>
    <w:rsid w:val="00165CD3"/>
    <w:rsid w:val="001A0A89"/>
    <w:rsid w:val="001C0F4D"/>
    <w:rsid w:val="001F1EF4"/>
    <w:rsid w:val="0020109A"/>
    <w:rsid w:val="002101A1"/>
    <w:rsid w:val="00213A7E"/>
    <w:rsid w:val="00230EC5"/>
    <w:rsid w:val="0027166E"/>
    <w:rsid w:val="002838DF"/>
    <w:rsid w:val="00295006"/>
    <w:rsid w:val="002C440C"/>
    <w:rsid w:val="002D0525"/>
    <w:rsid w:val="002F7B89"/>
    <w:rsid w:val="00317E0F"/>
    <w:rsid w:val="00346037"/>
    <w:rsid w:val="003466E5"/>
    <w:rsid w:val="00353BC6"/>
    <w:rsid w:val="00370770"/>
    <w:rsid w:val="00414D99"/>
    <w:rsid w:val="00415C1B"/>
    <w:rsid w:val="00492537"/>
    <w:rsid w:val="004A0E3F"/>
    <w:rsid w:val="004F0F54"/>
    <w:rsid w:val="00524C11"/>
    <w:rsid w:val="00535135"/>
    <w:rsid w:val="00546B8D"/>
    <w:rsid w:val="0055726B"/>
    <w:rsid w:val="00582CA4"/>
    <w:rsid w:val="005B502F"/>
    <w:rsid w:val="005E58A6"/>
    <w:rsid w:val="005F7A16"/>
    <w:rsid w:val="00600DB6"/>
    <w:rsid w:val="00604CC4"/>
    <w:rsid w:val="00611174"/>
    <w:rsid w:val="00670E31"/>
    <w:rsid w:val="0068643E"/>
    <w:rsid w:val="006E3EF0"/>
    <w:rsid w:val="006F6465"/>
    <w:rsid w:val="00736E59"/>
    <w:rsid w:val="007424FC"/>
    <w:rsid w:val="00752FF4"/>
    <w:rsid w:val="0077549A"/>
    <w:rsid w:val="00786AA9"/>
    <w:rsid w:val="007B599C"/>
    <w:rsid w:val="00806FBA"/>
    <w:rsid w:val="0081630E"/>
    <w:rsid w:val="00817C81"/>
    <w:rsid w:val="00832D2B"/>
    <w:rsid w:val="0087406A"/>
    <w:rsid w:val="008A480B"/>
    <w:rsid w:val="008F6465"/>
    <w:rsid w:val="00906BB0"/>
    <w:rsid w:val="00935AFA"/>
    <w:rsid w:val="00937D94"/>
    <w:rsid w:val="00955C11"/>
    <w:rsid w:val="00960A6C"/>
    <w:rsid w:val="00974681"/>
    <w:rsid w:val="00983C3E"/>
    <w:rsid w:val="009B2C68"/>
    <w:rsid w:val="009B3F72"/>
    <w:rsid w:val="009D0F80"/>
    <w:rsid w:val="00A607CE"/>
    <w:rsid w:val="00A902FA"/>
    <w:rsid w:val="00B8383D"/>
    <w:rsid w:val="00B95DB7"/>
    <w:rsid w:val="00BA68AC"/>
    <w:rsid w:val="00BB5EDC"/>
    <w:rsid w:val="00BC14B6"/>
    <w:rsid w:val="00C20D67"/>
    <w:rsid w:val="00C40CED"/>
    <w:rsid w:val="00C518C3"/>
    <w:rsid w:val="00C72929"/>
    <w:rsid w:val="00C74B65"/>
    <w:rsid w:val="00C95E56"/>
    <w:rsid w:val="00CA3058"/>
    <w:rsid w:val="00D06940"/>
    <w:rsid w:val="00D42F22"/>
    <w:rsid w:val="00D86FF1"/>
    <w:rsid w:val="00D9219E"/>
    <w:rsid w:val="00DF0F15"/>
    <w:rsid w:val="00E02A66"/>
    <w:rsid w:val="00E57242"/>
    <w:rsid w:val="00E817F3"/>
    <w:rsid w:val="00E82E66"/>
    <w:rsid w:val="00E85F42"/>
    <w:rsid w:val="00EC0B9C"/>
    <w:rsid w:val="00EC4049"/>
    <w:rsid w:val="00EF0599"/>
    <w:rsid w:val="00EF0F2A"/>
    <w:rsid w:val="00F255A3"/>
    <w:rsid w:val="00F52FB6"/>
    <w:rsid w:val="00F5671E"/>
    <w:rsid w:val="00F577C8"/>
    <w:rsid w:val="00F57DCA"/>
    <w:rsid w:val="00F74619"/>
    <w:rsid w:val="00F85F79"/>
    <w:rsid w:val="00F87CBA"/>
    <w:rsid w:val="00FF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02A6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02A66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link w:val="Heading2Char"/>
    <w:qFormat/>
    <w:rsid w:val="00E02A66"/>
    <w:pPr>
      <w:keepNext/>
      <w:ind w:left="-360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qFormat/>
    <w:rsid w:val="00E02A66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02A66"/>
    <w:pPr>
      <w:jc w:val="center"/>
    </w:pPr>
    <w:rPr>
      <w:rFonts w:ascii="Times New Roman" w:hAnsi="Times New Roman"/>
      <w:b/>
    </w:rPr>
  </w:style>
  <w:style w:type="paragraph" w:styleId="BalloonText">
    <w:name w:val="Balloon Text"/>
    <w:basedOn w:val="Normal"/>
    <w:semiHidden/>
    <w:rsid w:val="006111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607CE"/>
    <w:rPr>
      <w:rFonts w:ascii="Times New Roman" w:hAnsi="Times New Roman"/>
      <w:szCs w:val="24"/>
    </w:rPr>
  </w:style>
  <w:style w:type="character" w:styleId="Hyperlink">
    <w:name w:val="Hyperlink"/>
    <w:rsid w:val="00A607CE"/>
    <w:rPr>
      <w:color w:val="0000FF"/>
      <w:u w:val="single"/>
    </w:rPr>
  </w:style>
  <w:style w:type="character" w:customStyle="1" w:styleId="Heading1Char">
    <w:name w:val="Heading 1 Char"/>
    <w:link w:val="Heading1"/>
    <w:rsid w:val="00F87CBA"/>
    <w:rPr>
      <w:b/>
      <w:sz w:val="24"/>
    </w:rPr>
  </w:style>
  <w:style w:type="character" w:customStyle="1" w:styleId="Heading2Char">
    <w:name w:val="Heading 2 Char"/>
    <w:link w:val="Heading2"/>
    <w:rsid w:val="00F87CBA"/>
    <w:rPr>
      <w:b/>
      <w:sz w:val="16"/>
    </w:rPr>
  </w:style>
  <w:style w:type="character" w:customStyle="1" w:styleId="TitleChar">
    <w:name w:val="Title Char"/>
    <w:link w:val="Title"/>
    <w:rsid w:val="00F87CBA"/>
    <w:rPr>
      <w:b/>
      <w:sz w:val="24"/>
    </w:rPr>
  </w:style>
  <w:style w:type="character" w:styleId="PlaceholderText">
    <w:name w:val="Placeholder Text"/>
    <w:basedOn w:val="DefaultParagraphFont"/>
    <w:uiPriority w:val="99"/>
    <w:semiHidden/>
    <w:rsid w:val="00604CC4"/>
    <w:rPr>
      <w:color w:val="808080"/>
    </w:rPr>
  </w:style>
  <w:style w:type="paragraph" w:styleId="Header">
    <w:name w:val="header"/>
    <w:basedOn w:val="Normal"/>
    <w:link w:val="HeaderChar"/>
    <w:rsid w:val="005B502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B502F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5B502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502F"/>
    <w:rPr>
      <w:rFonts w:ascii="Arial" w:hAnsi="Arial"/>
      <w:sz w:val="24"/>
    </w:rPr>
  </w:style>
  <w:style w:type="character" w:customStyle="1" w:styleId="Style1">
    <w:name w:val="Style1"/>
    <w:basedOn w:val="DefaultParagraphFont"/>
    <w:uiPriority w:val="1"/>
    <w:rsid w:val="009B2C68"/>
    <w:rPr>
      <w:rFonts w:ascii="Arial" w:hAnsi="Arial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02A6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02A66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link w:val="Heading2Char"/>
    <w:qFormat/>
    <w:rsid w:val="00E02A66"/>
    <w:pPr>
      <w:keepNext/>
      <w:ind w:left="-360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qFormat/>
    <w:rsid w:val="00E02A66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02A66"/>
    <w:pPr>
      <w:jc w:val="center"/>
    </w:pPr>
    <w:rPr>
      <w:rFonts w:ascii="Times New Roman" w:hAnsi="Times New Roman"/>
      <w:b/>
    </w:rPr>
  </w:style>
  <w:style w:type="paragraph" w:styleId="BalloonText">
    <w:name w:val="Balloon Text"/>
    <w:basedOn w:val="Normal"/>
    <w:semiHidden/>
    <w:rsid w:val="006111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607CE"/>
    <w:rPr>
      <w:rFonts w:ascii="Times New Roman" w:hAnsi="Times New Roman"/>
      <w:szCs w:val="24"/>
    </w:rPr>
  </w:style>
  <w:style w:type="character" w:styleId="Hyperlink">
    <w:name w:val="Hyperlink"/>
    <w:rsid w:val="00A607CE"/>
    <w:rPr>
      <w:color w:val="0000FF"/>
      <w:u w:val="single"/>
    </w:rPr>
  </w:style>
  <w:style w:type="character" w:customStyle="1" w:styleId="Heading1Char">
    <w:name w:val="Heading 1 Char"/>
    <w:link w:val="Heading1"/>
    <w:rsid w:val="00F87CBA"/>
    <w:rPr>
      <w:b/>
      <w:sz w:val="24"/>
    </w:rPr>
  </w:style>
  <w:style w:type="character" w:customStyle="1" w:styleId="Heading2Char">
    <w:name w:val="Heading 2 Char"/>
    <w:link w:val="Heading2"/>
    <w:rsid w:val="00F87CBA"/>
    <w:rPr>
      <w:b/>
      <w:sz w:val="16"/>
    </w:rPr>
  </w:style>
  <w:style w:type="character" w:customStyle="1" w:styleId="TitleChar">
    <w:name w:val="Title Char"/>
    <w:link w:val="Title"/>
    <w:rsid w:val="00F87CBA"/>
    <w:rPr>
      <w:b/>
      <w:sz w:val="24"/>
    </w:rPr>
  </w:style>
  <w:style w:type="character" w:styleId="PlaceholderText">
    <w:name w:val="Placeholder Text"/>
    <w:basedOn w:val="DefaultParagraphFont"/>
    <w:uiPriority w:val="99"/>
    <w:semiHidden/>
    <w:rsid w:val="00604CC4"/>
    <w:rPr>
      <w:color w:val="808080"/>
    </w:rPr>
  </w:style>
  <w:style w:type="paragraph" w:styleId="Header">
    <w:name w:val="header"/>
    <w:basedOn w:val="Normal"/>
    <w:link w:val="HeaderChar"/>
    <w:rsid w:val="005B502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B502F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5B502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502F"/>
    <w:rPr>
      <w:rFonts w:ascii="Arial" w:hAnsi="Arial"/>
      <w:sz w:val="24"/>
    </w:rPr>
  </w:style>
  <w:style w:type="character" w:customStyle="1" w:styleId="Style1">
    <w:name w:val="Style1"/>
    <w:basedOn w:val="DefaultParagraphFont"/>
    <w:uiPriority w:val="1"/>
    <w:rsid w:val="009B2C68"/>
    <w:rPr>
      <w:rFonts w:ascii="Arial" w:hAnsi="Arial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TDOT.PDSO@tn.gov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1C8398075E1462482B37FA0F8486A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1961E2-EEA8-4A9D-8023-1BDDFA64CE22}"/>
      </w:docPartPr>
      <w:docPartBody>
        <w:p w:rsidR="000E2BFB" w:rsidRDefault="003810C8" w:rsidP="003810C8">
          <w:pPr>
            <w:pStyle w:val="41C8398075E1462482B37FA0F8486AD92"/>
          </w:pPr>
          <w:r w:rsidRPr="0002146B">
            <w:rPr>
              <w:rStyle w:val="PlaceholderText"/>
              <w:color w:val="1D1B11" w:themeColor="background2" w:themeShade="1A"/>
              <w:sz w:val="22"/>
              <w:szCs w:val="22"/>
              <w:u w:val="single"/>
            </w:rPr>
            <w:t>Click here to enter a date.</w:t>
          </w:r>
        </w:p>
      </w:docPartBody>
    </w:docPart>
    <w:docPart>
      <w:docPartPr>
        <w:name w:val="1B4B6D87AE094B4597F9727E324AE6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860877-83C7-4460-8D31-0FFA61043496}"/>
      </w:docPartPr>
      <w:docPartBody>
        <w:p w:rsidR="0063495F" w:rsidRDefault="003810C8" w:rsidP="003810C8">
          <w:pPr>
            <w:pStyle w:val="1B4B6D87AE094B4597F9727E324AE6331"/>
          </w:pPr>
          <w:r w:rsidRPr="00FF60E9">
            <w:rPr>
              <w:rStyle w:val="PlaceholderText"/>
              <w:color w:val="1D1B11" w:themeColor="background2" w:themeShade="1A"/>
              <w:sz w:val="22"/>
              <w:szCs w:val="22"/>
              <w:u w:val="single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A73"/>
    <w:rsid w:val="000E2BFB"/>
    <w:rsid w:val="002941AD"/>
    <w:rsid w:val="002B097E"/>
    <w:rsid w:val="002F2E19"/>
    <w:rsid w:val="003810C8"/>
    <w:rsid w:val="003F1DC5"/>
    <w:rsid w:val="0043070F"/>
    <w:rsid w:val="004751CC"/>
    <w:rsid w:val="0063495F"/>
    <w:rsid w:val="006B1799"/>
    <w:rsid w:val="00817FAF"/>
    <w:rsid w:val="0096188C"/>
    <w:rsid w:val="00ED173C"/>
    <w:rsid w:val="00F7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10C8"/>
    <w:rPr>
      <w:color w:val="808080"/>
    </w:rPr>
  </w:style>
  <w:style w:type="paragraph" w:customStyle="1" w:styleId="1C50F122DD344E919B6079690E811954">
    <w:name w:val="1C50F122DD344E919B6079690E811954"/>
    <w:rsid w:val="002F2E19"/>
  </w:style>
  <w:style w:type="paragraph" w:customStyle="1" w:styleId="EEBAE4557DFA4E1ABD3D2C9334A75448">
    <w:name w:val="EEBAE4557DFA4E1ABD3D2C9334A75448"/>
    <w:rsid w:val="002F2E19"/>
  </w:style>
  <w:style w:type="paragraph" w:customStyle="1" w:styleId="63C53D29481B4A258CD9F7F99CB22200">
    <w:name w:val="63C53D29481B4A258CD9F7F99CB22200"/>
    <w:rsid w:val="00817FAF"/>
  </w:style>
  <w:style w:type="paragraph" w:customStyle="1" w:styleId="41C8398075E1462482B37FA0F8486AD9">
    <w:name w:val="41C8398075E1462482B37FA0F8486AD9"/>
    <w:rsid w:val="00817FAF"/>
  </w:style>
  <w:style w:type="paragraph" w:customStyle="1" w:styleId="41C8398075E1462482B37FA0F8486AD91">
    <w:name w:val="41C8398075E1462482B37FA0F8486AD91"/>
    <w:rsid w:val="000E2BFB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63C53D29481B4A258CD9F7F99CB222001">
    <w:name w:val="63C53D29481B4A258CD9F7F99CB222001"/>
    <w:rsid w:val="000E2BFB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FDBF30277DF241558590A69B16DFD537">
    <w:name w:val="FDBF30277DF241558590A69B16DFD537"/>
    <w:rsid w:val="002B097E"/>
  </w:style>
  <w:style w:type="paragraph" w:customStyle="1" w:styleId="7EFF884B7F5F454DBBC7F147F59FC535">
    <w:name w:val="7EFF884B7F5F454DBBC7F147F59FC535"/>
    <w:rsid w:val="00ED173C"/>
  </w:style>
  <w:style w:type="paragraph" w:customStyle="1" w:styleId="1B4B6D87AE094B4597F9727E324AE633">
    <w:name w:val="1B4B6D87AE094B4597F9727E324AE633"/>
    <w:rsid w:val="00ED173C"/>
  </w:style>
  <w:style w:type="paragraph" w:customStyle="1" w:styleId="502015A8C16C4EBDB3908AB31833E068">
    <w:name w:val="502015A8C16C4EBDB3908AB31833E068"/>
    <w:rsid w:val="00ED173C"/>
  </w:style>
  <w:style w:type="paragraph" w:customStyle="1" w:styleId="41C8398075E1462482B37FA0F8486AD92">
    <w:name w:val="41C8398075E1462482B37FA0F8486AD92"/>
    <w:rsid w:val="003810C8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1B4B6D87AE094B4597F9727E324AE6331">
    <w:name w:val="1B4B6D87AE094B4597F9727E324AE6331"/>
    <w:rsid w:val="003810C8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10C8"/>
    <w:rPr>
      <w:color w:val="808080"/>
    </w:rPr>
  </w:style>
  <w:style w:type="paragraph" w:customStyle="1" w:styleId="1C50F122DD344E919B6079690E811954">
    <w:name w:val="1C50F122DD344E919B6079690E811954"/>
    <w:rsid w:val="002F2E19"/>
  </w:style>
  <w:style w:type="paragraph" w:customStyle="1" w:styleId="EEBAE4557DFA4E1ABD3D2C9334A75448">
    <w:name w:val="EEBAE4557DFA4E1ABD3D2C9334A75448"/>
    <w:rsid w:val="002F2E19"/>
  </w:style>
  <w:style w:type="paragraph" w:customStyle="1" w:styleId="63C53D29481B4A258CD9F7F99CB22200">
    <w:name w:val="63C53D29481B4A258CD9F7F99CB22200"/>
    <w:rsid w:val="00817FAF"/>
  </w:style>
  <w:style w:type="paragraph" w:customStyle="1" w:styleId="41C8398075E1462482B37FA0F8486AD9">
    <w:name w:val="41C8398075E1462482B37FA0F8486AD9"/>
    <w:rsid w:val="00817FAF"/>
  </w:style>
  <w:style w:type="paragraph" w:customStyle="1" w:styleId="41C8398075E1462482B37FA0F8486AD91">
    <w:name w:val="41C8398075E1462482B37FA0F8486AD91"/>
    <w:rsid w:val="000E2BFB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63C53D29481B4A258CD9F7F99CB222001">
    <w:name w:val="63C53D29481B4A258CD9F7F99CB222001"/>
    <w:rsid w:val="000E2BFB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FDBF30277DF241558590A69B16DFD537">
    <w:name w:val="FDBF30277DF241558590A69B16DFD537"/>
    <w:rsid w:val="002B097E"/>
  </w:style>
  <w:style w:type="paragraph" w:customStyle="1" w:styleId="7EFF884B7F5F454DBBC7F147F59FC535">
    <w:name w:val="7EFF884B7F5F454DBBC7F147F59FC535"/>
    <w:rsid w:val="00ED173C"/>
  </w:style>
  <w:style w:type="paragraph" w:customStyle="1" w:styleId="1B4B6D87AE094B4597F9727E324AE633">
    <w:name w:val="1B4B6D87AE094B4597F9727E324AE633"/>
    <w:rsid w:val="00ED173C"/>
  </w:style>
  <w:style w:type="paragraph" w:customStyle="1" w:styleId="502015A8C16C4EBDB3908AB31833E068">
    <w:name w:val="502015A8C16C4EBDB3908AB31833E068"/>
    <w:rsid w:val="00ED173C"/>
  </w:style>
  <w:style w:type="paragraph" w:customStyle="1" w:styleId="41C8398075E1462482B37FA0F8486AD92">
    <w:name w:val="41C8398075E1462482B37FA0F8486AD92"/>
    <w:rsid w:val="003810C8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1B4B6D87AE094B4597F9727E324AE6331">
    <w:name w:val="1B4B6D87AE094B4597F9727E324AE6331"/>
    <w:rsid w:val="003810C8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D8182621D8294797D18BC2073A2AFC" ma:contentTypeVersion="0" ma:contentTypeDescription="Create a new document." ma:contentTypeScope="" ma:versionID="d6ff2c9a7e2b7cf564075fe4bf3800d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A86DF-3F83-4577-AB12-F305136249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154D9E-96BC-453B-935D-8E6404FE742A}">
  <ds:schemaRefs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6525E36-1572-4158-B5B5-DA5454F288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325A802-7579-443D-862D-CE4A9B4D2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Incidental Funding Approval Request.dotx</Template>
  <TotalTime>13</TotalTime>
  <Pages>1</Pages>
  <Words>82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TENNESSEE</vt:lpstr>
    </vt:vector>
  </TitlesOfParts>
  <Company>State of Tennessee</Company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OF TENNESSEE</dc:title>
  <dc:creator>Donnie Sirichanto</dc:creator>
  <cp:lastModifiedBy>Dawn</cp:lastModifiedBy>
  <cp:revision>11</cp:revision>
  <cp:lastPrinted>2019-04-30T18:28:00Z</cp:lastPrinted>
  <dcterms:created xsi:type="dcterms:W3CDTF">2018-02-16T19:30:00Z</dcterms:created>
  <dcterms:modified xsi:type="dcterms:W3CDTF">2019-06-07T17:43:00Z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0x01010021D8182621D8294797D18BC2073A2AFC</vt:lpwstr>
  </property>
</Properties>
</file>