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C1CA6" w14:textId="77777777" w:rsidR="00942900" w:rsidRPr="007C7B9D" w:rsidRDefault="006D681B" w:rsidP="007C7B9D">
      <w:pPr>
        <w:spacing w:before="120" w:after="120"/>
        <w:rPr>
          <w:rFonts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985136" wp14:editId="48704894">
            <wp:simplePos x="0" y="0"/>
            <wp:positionH relativeFrom="column">
              <wp:posOffset>4987925</wp:posOffset>
            </wp:positionH>
            <wp:positionV relativeFrom="paragraph">
              <wp:posOffset>-161925</wp:posOffset>
            </wp:positionV>
            <wp:extent cx="1476375" cy="5543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5567">
        <w:rPr>
          <w:b/>
          <w:sz w:val="28"/>
        </w:rPr>
        <w:t>DESIGN</w:t>
      </w:r>
      <w:r w:rsidR="005F4BA0">
        <w:rPr>
          <w:b/>
          <w:sz w:val="28"/>
        </w:rPr>
        <w:t xml:space="preserve"> </w:t>
      </w:r>
      <w:r w:rsidR="008F0E8F">
        <w:rPr>
          <w:b/>
          <w:sz w:val="28"/>
        </w:rPr>
        <w:t>WAIVER</w:t>
      </w:r>
      <w:r w:rsidR="005F4BA0">
        <w:rPr>
          <w:b/>
          <w:sz w:val="28"/>
        </w:rPr>
        <w:t xml:space="preserve"> </w:t>
      </w:r>
      <w:r w:rsidR="00400317" w:rsidRPr="00E866B9">
        <w:rPr>
          <w:b/>
          <w:sz w:val="28"/>
        </w:rPr>
        <w:t xml:space="preserve">REQUEST </w:t>
      </w:r>
      <w:r w:rsidR="005F4BA0">
        <w:rPr>
          <w:b/>
          <w:sz w:val="28"/>
        </w:rPr>
        <w:t>FORM</w:t>
      </w:r>
    </w:p>
    <w:p w14:paraId="39C3B631" w14:textId="77777777" w:rsidR="00E866B9" w:rsidRPr="005D5499" w:rsidRDefault="00E866B9" w:rsidP="001A1C6A">
      <w:pPr>
        <w:pStyle w:val="Header"/>
        <w:rPr>
          <w:rFonts w:cs="Arial"/>
          <w:sz w:val="22"/>
          <w:szCs w:val="22"/>
          <w:u w:val="single"/>
        </w:rPr>
      </w:pPr>
    </w:p>
    <w:p w14:paraId="24313DE2" w14:textId="77777777" w:rsidR="006455AB" w:rsidRPr="005D5499" w:rsidRDefault="005F11DA" w:rsidP="005F11DA">
      <w:pPr>
        <w:rPr>
          <w:rFonts w:cs="Arial"/>
          <w:sz w:val="22"/>
          <w:szCs w:val="22"/>
        </w:rPr>
      </w:pPr>
      <w:r w:rsidRPr="005D5499">
        <w:rPr>
          <w:rFonts w:cs="Arial"/>
          <w:b/>
          <w:sz w:val="22"/>
          <w:szCs w:val="22"/>
        </w:rPr>
        <w:t>TO</w:t>
      </w:r>
      <w:r w:rsidRPr="005D5499">
        <w:rPr>
          <w:rFonts w:cs="Arial"/>
          <w:sz w:val="22"/>
          <w:szCs w:val="22"/>
        </w:rPr>
        <w:t>:</w:t>
      </w:r>
      <w:r w:rsidRPr="005D5499">
        <w:rPr>
          <w:rFonts w:cs="Arial"/>
          <w:sz w:val="22"/>
          <w:szCs w:val="22"/>
        </w:rPr>
        <w:tab/>
      </w:r>
      <w:r w:rsidR="009A655C">
        <w:rPr>
          <w:rFonts w:cs="Arial"/>
          <w:sz w:val="22"/>
          <w:szCs w:val="22"/>
        </w:rPr>
        <w:t xml:space="preserve">        </w:t>
      </w:r>
      <w:sdt>
        <w:sdtPr>
          <w:rPr>
            <w:rFonts w:cs="Arial"/>
            <w:sz w:val="22"/>
            <w:szCs w:val="22"/>
          </w:rPr>
          <w:id w:val="-1482918644"/>
          <w:placeholder>
            <w:docPart w:val="17C4F4E0A9904D35956A7AED9E98F0AA"/>
          </w:placeholder>
          <w:dropDownList>
            <w:listItem w:displayText="Choose One" w:value="Choose One"/>
            <w:listItem w:displayText="TDOT Region 1 Project Development Director" w:value="TDOT Region 1 Project Development Director"/>
            <w:listItem w:displayText="TDOT Region 2 Project Development Director" w:value="TDOT Region 2 Project Development Director"/>
            <w:listItem w:displayText="TDOT Region 3 Project Development Director" w:value="TDOT Region 3 Project Development Director"/>
            <w:listItem w:displayText="TDOT Region 4 Project Development Director" w:value="TDOT Region 4 Project Development Director"/>
          </w:dropDownList>
        </w:sdtPr>
        <w:sdtEndPr/>
        <w:sdtContent>
          <w:r w:rsidR="00F324E7">
            <w:rPr>
              <w:rFonts w:cs="Arial"/>
              <w:sz w:val="22"/>
              <w:szCs w:val="22"/>
            </w:rPr>
            <w:t>Choose One</w:t>
          </w:r>
        </w:sdtContent>
      </w:sdt>
      <w:r w:rsidR="00351E1A" w:rsidRPr="005D5499">
        <w:rPr>
          <w:rFonts w:cs="Arial"/>
          <w:sz w:val="22"/>
          <w:szCs w:val="22"/>
        </w:rPr>
        <w:t xml:space="preserve"> </w:t>
      </w:r>
    </w:p>
    <w:p w14:paraId="101FD6E7" w14:textId="77777777" w:rsidR="006455AB" w:rsidRPr="005D5499" w:rsidRDefault="006455AB" w:rsidP="0053165D">
      <w:pPr>
        <w:tabs>
          <w:tab w:val="left" w:pos="1015"/>
          <w:tab w:val="left" w:pos="3985"/>
          <w:tab w:val="left" w:pos="4594"/>
        </w:tabs>
        <w:rPr>
          <w:rFonts w:cs="Arial"/>
          <w:sz w:val="22"/>
          <w:szCs w:val="22"/>
        </w:rPr>
      </w:pPr>
    </w:p>
    <w:p w14:paraId="3084208E" w14:textId="77777777" w:rsidR="007F384F" w:rsidRDefault="005F11DA" w:rsidP="007F384F">
      <w:pPr>
        <w:tabs>
          <w:tab w:val="left" w:pos="1015"/>
        </w:tabs>
        <w:rPr>
          <w:rFonts w:cs="Arial"/>
          <w:b/>
          <w:sz w:val="22"/>
          <w:szCs w:val="22"/>
        </w:rPr>
      </w:pPr>
      <w:r w:rsidRPr="005D5499">
        <w:rPr>
          <w:rFonts w:cs="Arial"/>
          <w:b/>
          <w:sz w:val="22"/>
          <w:szCs w:val="22"/>
        </w:rPr>
        <w:t>FROM:</w:t>
      </w:r>
      <w:r w:rsidR="008D4077">
        <w:rPr>
          <w:rFonts w:cs="Arial"/>
          <w:b/>
          <w:sz w:val="22"/>
          <w:szCs w:val="22"/>
        </w:rPr>
        <w:t xml:space="preserve">       </w:t>
      </w:r>
      <w:r w:rsidR="006455AB" w:rsidRPr="005D5499">
        <w:rPr>
          <w:rFonts w:cs="Arial"/>
          <w:b/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452680347"/>
          <w:placeholder>
            <w:docPart w:val="7FFAAA4271244C398678EDD72F2B6931"/>
          </w:placeholder>
          <w:dropDownList>
            <w:listItem w:displayText="Choose One" w:value="Choose One"/>
            <w:listItem w:displayText="Design Manager, Project Development, TDOT" w:value="Design Manager, Project Development, TDOT"/>
            <w:listItem w:displayText="Highest Local Official Responsible for the Project" w:value="Highest Local Official Responsible for the Project"/>
          </w:dropDownList>
        </w:sdtPr>
        <w:sdtEndPr/>
        <w:sdtContent>
          <w:r w:rsidR="00F324E7">
            <w:rPr>
              <w:rFonts w:cs="Arial"/>
              <w:sz w:val="22"/>
              <w:szCs w:val="22"/>
            </w:rPr>
            <w:t>Choose One</w:t>
          </w:r>
        </w:sdtContent>
      </w:sdt>
      <w:r w:rsidR="00B33D06" w:rsidRPr="005D5499">
        <w:rPr>
          <w:rFonts w:cs="Arial"/>
          <w:b/>
          <w:sz w:val="22"/>
          <w:szCs w:val="22"/>
        </w:rPr>
        <w:t xml:space="preserve"> </w:t>
      </w:r>
      <w:r w:rsidR="006455AB" w:rsidRPr="005D5499">
        <w:rPr>
          <w:rFonts w:cs="Arial"/>
          <w:b/>
          <w:sz w:val="22"/>
          <w:szCs w:val="22"/>
        </w:rPr>
        <w:tab/>
      </w:r>
      <w:r w:rsidR="006455AB" w:rsidRPr="005D5499">
        <w:rPr>
          <w:rFonts w:cs="Arial"/>
          <w:b/>
          <w:sz w:val="22"/>
          <w:szCs w:val="22"/>
        </w:rPr>
        <w:tab/>
      </w:r>
    </w:p>
    <w:p w14:paraId="57E1A9BF" w14:textId="77777777" w:rsidR="00CC6167" w:rsidRPr="005D5499" w:rsidRDefault="00CC6167" w:rsidP="007F384F">
      <w:pPr>
        <w:tabs>
          <w:tab w:val="left" w:pos="1015"/>
        </w:tabs>
        <w:rPr>
          <w:rFonts w:cs="Arial"/>
          <w:sz w:val="22"/>
          <w:szCs w:val="22"/>
        </w:rPr>
      </w:pPr>
    </w:p>
    <w:p w14:paraId="0739ED24" w14:textId="77777777" w:rsidR="005F11DA" w:rsidRPr="005D5499" w:rsidRDefault="005F11DA" w:rsidP="006E7762">
      <w:pPr>
        <w:tabs>
          <w:tab w:val="left" w:pos="1008"/>
        </w:tabs>
        <w:rPr>
          <w:rFonts w:cs="Arial"/>
          <w:sz w:val="22"/>
          <w:szCs w:val="22"/>
        </w:rPr>
      </w:pPr>
      <w:r w:rsidRPr="005D5499">
        <w:rPr>
          <w:rFonts w:cs="Arial"/>
          <w:b/>
          <w:sz w:val="22"/>
          <w:szCs w:val="22"/>
        </w:rPr>
        <w:t>DATE:</w:t>
      </w:r>
      <w:r w:rsidRPr="005D5499">
        <w:rPr>
          <w:rFonts w:cs="Arial"/>
          <w:sz w:val="22"/>
          <w:szCs w:val="22"/>
        </w:rPr>
        <w:tab/>
      </w:r>
      <w:r w:rsidRPr="005D5499">
        <w:rPr>
          <w:rFonts w:cs="Arial"/>
          <w:sz w:val="22"/>
          <w:szCs w:val="22"/>
        </w:rPr>
        <w:tab/>
      </w:r>
      <w:sdt>
        <w:sdtPr>
          <w:rPr>
            <w:rFonts w:cs="Arial"/>
            <w:b/>
            <w:color w:val="0D0D0D" w:themeColor="text1" w:themeTint="F2"/>
            <w:sz w:val="22"/>
            <w:szCs w:val="22"/>
            <w:u w:val="single"/>
          </w:rPr>
          <w:id w:val="-921173404"/>
          <w:placeholder>
            <w:docPart w:val="C03FAF3DEDEB4C5B9AFB8ED51AA933A3"/>
          </w:placeholder>
          <w:showingPlcHdr/>
          <w:date w:fullDate="2018-09-2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E49EB" w:rsidRPr="008D4077">
            <w:rPr>
              <w:rStyle w:val="PlaceholderText"/>
              <w:b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sdtContent>
      </w:sdt>
    </w:p>
    <w:p w14:paraId="544B2F01" w14:textId="77777777" w:rsidR="006E7762" w:rsidRPr="005D5499" w:rsidRDefault="006E7762" w:rsidP="006E7762">
      <w:pPr>
        <w:tabs>
          <w:tab w:val="left" w:pos="1008"/>
        </w:tabs>
        <w:rPr>
          <w:rFonts w:cs="Arial"/>
          <w:sz w:val="22"/>
          <w:szCs w:val="22"/>
        </w:rPr>
      </w:pPr>
    </w:p>
    <w:p w14:paraId="63572AA7" w14:textId="77777777" w:rsidR="00F913B7" w:rsidRPr="0065233D" w:rsidRDefault="00AB1A5C" w:rsidP="00CC28F5">
      <w:pPr>
        <w:tabs>
          <w:tab w:val="left" w:pos="1440"/>
          <w:tab w:val="left" w:pos="7920"/>
        </w:tabs>
        <w:rPr>
          <w:rFonts w:cs="Arial"/>
          <w:szCs w:val="24"/>
        </w:rPr>
      </w:pPr>
      <w:r w:rsidRPr="0065233D">
        <w:rPr>
          <w:rFonts w:cs="Arial"/>
          <w:szCs w:val="24"/>
        </w:rPr>
        <w:t xml:space="preserve">This form is </w:t>
      </w:r>
      <w:r w:rsidR="008932B0" w:rsidRPr="0065233D">
        <w:rPr>
          <w:rFonts w:cs="Arial"/>
          <w:szCs w:val="24"/>
        </w:rPr>
        <w:t xml:space="preserve">to be used on </w:t>
      </w:r>
      <w:r w:rsidR="00FC3E8C">
        <w:rPr>
          <w:rFonts w:cs="Arial"/>
          <w:szCs w:val="24"/>
        </w:rPr>
        <w:t>projects requesting a Design</w:t>
      </w:r>
      <w:r w:rsidR="00B87577" w:rsidRPr="00B87577">
        <w:rPr>
          <w:rFonts w:cs="Arial"/>
          <w:szCs w:val="24"/>
        </w:rPr>
        <w:t xml:space="preserve"> </w:t>
      </w:r>
      <w:r w:rsidR="008F0E8F">
        <w:rPr>
          <w:rFonts w:cs="Arial"/>
          <w:szCs w:val="24"/>
        </w:rPr>
        <w:t>Waiver</w:t>
      </w:r>
      <w:r w:rsidR="00B87577">
        <w:rPr>
          <w:rFonts w:cs="Arial"/>
          <w:szCs w:val="24"/>
        </w:rPr>
        <w:t xml:space="preserve"> to non-controlling elements of design </w:t>
      </w:r>
      <w:r w:rsidR="005F4BA0">
        <w:rPr>
          <w:rFonts w:cs="Arial"/>
          <w:szCs w:val="24"/>
        </w:rPr>
        <w:t>on any roadway project.</w:t>
      </w:r>
    </w:p>
    <w:p w14:paraId="220C3B16" w14:textId="77777777" w:rsidR="002C5F20" w:rsidRDefault="002C5F20" w:rsidP="00F913B7">
      <w:pPr>
        <w:tabs>
          <w:tab w:val="left" w:pos="1440"/>
          <w:tab w:val="left" w:pos="7920"/>
        </w:tabs>
        <w:rPr>
          <w:rFonts w:cs="Arial"/>
          <w:szCs w:val="24"/>
        </w:rPr>
      </w:pPr>
    </w:p>
    <w:p w14:paraId="4A437C7B" w14:textId="77777777" w:rsidR="00715567" w:rsidRPr="00313720" w:rsidRDefault="00715567" w:rsidP="00715567">
      <w:pPr>
        <w:tabs>
          <w:tab w:val="left" w:pos="1440"/>
          <w:tab w:val="left" w:pos="7920"/>
        </w:tabs>
        <w:rPr>
          <w:rFonts w:cs="Arial"/>
          <w:b/>
          <w:szCs w:val="24"/>
        </w:rPr>
      </w:pPr>
      <w:r w:rsidRPr="00313720">
        <w:rPr>
          <w:rFonts w:cs="Arial"/>
          <w:b/>
          <w:szCs w:val="24"/>
        </w:rPr>
        <w:t xml:space="preserve">Design Waiver: </w:t>
      </w:r>
    </w:p>
    <w:p w14:paraId="1A0B4B16" w14:textId="77777777" w:rsidR="005C363E" w:rsidRPr="00313720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3E4C3AA6" w14:textId="77777777" w:rsidR="005C363E" w:rsidRPr="005C363E" w:rsidRDefault="00A2028B" w:rsidP="005C363E">
      <w:pPr>
        <w:tabs>
          <w:tab w:val="left" w:pos="1440"/>
          <w:tab w:val="left" w:pos="7920"/>
        </w:tabs>
        <w:rPr>
          <w:rFonts w:cs="Arial"/>
          <w:szCs w:val="24"/>
        </w:rPr>
      </w:pPr>
      <w:r w:rsidRPr="00313720">
        <w:rPr>
          <w:rFonts w:cs="Arial"/>
          <w:szCs w:val="24"/>
        </w:rPr>
        <w:t xml:space="preserve">For non-controlling element deviations, a Design Waiver Request must be completed.  These requests </w:t>
      </w:r>
      <w:r w:rsidR="00E40442" w:rsidRPr="00313720">
        <w:rPr>
          <w:rFonts w:cs="Arial"/>
          <w:szCs w:val="24"/>
        </w:rPr>
        <w:t>do</w:t>
      </w:r>
      <w:r w:rsidR="005C363E" w:rsidRPr="00313720">
        <w:rPr>
          <w:rFonts w:cs="Arial"/>
          <w:szCs w:val="24"/>
        </w:rPr>
        <w:t xml:space="preserve"> not require FHWA’s approval</w:t>
      </w:r>
      <w:r w:rsidR="00200A26">
        <w:rPr>
          <w:rFonts w:cs="Arial"/>
          <w:szCs w:val="24"/>
        </w:rPr>
        <w:t>;</w:t>
      </w:r>
      <w:r w:rsidR="005C363E" w:rsidRPr="00313720">
        <w:rPr>
          <w:rFonts w:cs="Arial"/>
          <w:szCs w:val="24"/>
        </w:rPr>
        <w:t xml:space="preserve"> the Roadway Design Division D</w:t>
      </w:r>
      <w:r w:rsidR="00670057" w:rsidRPr="00313720">
        <w:rPr>
          <w:rFonts w:cs="Arial"/>
          <w:szCs w:val="24"/>
        </w:rPr>
        <w:t>irector provides final approval.  These requests include, but are not limited to, clear zone widt</w:t>
      </w:r>
      <w:r w:rsidR="006D68C5">
        <w:rPr>
          <w:rFonts w:cs="Arial"/>
          <w:szCs w:val="24"/>
        </w:rPr>
        <w:t>h, passing sight</w:t>
      </w:r>
      <w:r w:rsidR="00200A26">
        <w:rPr>
          <w:rFonts w:cs="Arial"/>
          <w:szCs w:val="24"/>
        </w:rPr>
        <w:t xml:space="preserve"> distance, </w:t>
      </w:r>
      <w:r w:rsidR="00670057" w:rsidRPr="00313720">
        <w:rPr>
          <w:rFonts w:cs="Arial"/>
          <w:szCs w:val="24"/>
        </w:rPr>
        <w:t>vertical curve</w:t>
      </w:r>
      <w:r w:rsidR="00200A26">
        <w:rPr>
          <w:rFonts w:cs="Arial"/>
          <w:szCs w:val="24"/>
        </w:rPr>
        <w:t>s</w:t>
      </w:r>
      <w:r w:rsidR="00670057" w:rsidRPr="00313720">
        <w:rPr>
          <w:rFonts w:cs="Arial"/>
          <w:szCs w:val="24"/>
        </w:rPr>
        <w:t>, and multimodal features.</w:t>
      </w:r>
    </w:p>
    <w:p w14:paraId="0D72B9DD" w14:textId="77777777" w:rsidR="005C363E" w:rsidRPr="005C363E" w:rsidRDefault="005C363E" w:rsidP="005C363E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055118AC" w14:textId="77777777" w:rsidR="005C363E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132C399B" w14:textId="77777777" w:rsidR="005C363E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22AAAEDA" w14:textId="77777777" w:rsidR="005C363E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  <w:r>
        <w:rPr>
          <w:rFonts w:cs="Arial"/>
          <w:b/>
          <w:szCs w:val="24"/>
        </w:rPr>
        <w:t>DOCUMENTATION</w:t>
      </w:r>
    </w:p>
    <w:p w14:paraId="090295E0" w14:textId="77777777" w:rsidR="005C363E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433C5A16" w14:textId="77777777" w:rsidR="00313720" w:rsidRDefault="00313720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7D58E22B" w14:textId="77777777" w:rsidR="00313720" w:rsidRDefault="00313720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  <w:r w:rsidRPr="00503438">
        <w:rPr>
          <w:rFonts w:cs="Arial"/>
          <w:b/>
          <w:szCs w:val="24"/>
        </w:rPr>
        <w:t xml:space="preserve">Design </w:t>
      </w:r>
      <w:r>
        <w:rPr>
          <w:rFonts w:cs="Arial"/>
          <w:b/>
          <w:szCs w:val="24"/>
        </w:rPr>
        <w:t>Waivers</w:t>
      </w:r>
      <w:r w:rsidRPr="00503438">
        <w:rPr>
          <w:rFonts w:cs="Arial"/>
          <w:b/>
          <w:szCs w:val="24"/>
        </w:rPr>
        <w:t xml:space="preserve"> to non-controlling criteria</w:t>
      </w:r>
    </w:p>
    <w:p w14:paraId="55E98634" w14:textId="77777777" w:rsidR="00313720" w:rsidRPr="005C363E" w:rsidRDefault="00313720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7ACE5905" w14:textId="77777777" w:rsidR="0021719F" w:rsidRDefault="00DE3635" w:rsidP="003B6CC9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 design </w:t>
      </w:r>
      <w:r w:rsidR="008F0E8F">
        <w:rPr>
          <w:rFonts w:cs="Arial"/>
          <w:b/>
          <w:i/>
          <w:szCs w:val="24"/>
        </w:rPr>
        <w:t>waiver</w:t>
      </w:r>
      <w:r w:rsidR="00E40442">
        <w:rPr>
          <w:rFonts w:cs="Arial"/>
          <w:szCs w:val="24"/>
        </w:rPr>
        <w:t xml:space="preserve"> is a variance based on non-controlling criteria. </w:t>
      </w:r>
      <w:r w:rsidR="00CC28F5" w:rsidRPr="0065233D">
        <w:rPr>
          <w:rFonts w:cs="Arial"/>
          <w:szCs w:val="24"/>
        </w:rPr>
        <w:t>All requests shall be documented on this</w:t>
      </w:r>
      <w:r w:rsidR="00E40442">
        <w:rPr>
          <w:rFonts w:cs="Arial"/>
          <w:szCs w:val="24"/>
        </w:rPr>
        <w:t xml:space="preserve"> form</w:t>
      </w:r>
      <w:r w:rsidR="00B833FC" w:rsidRPr="0065233D">
        <w:rPr>
          <w:rFonts w:cs="Arial"/>
          <w:szCs w:val="24"/>
        </w:rPr>
        <w:t>.</w:t>
      </w:r>
      <w:r w:rsidR="00E866B9" w:rsidRPr="0065233D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>Plan shee</w:t>
      </w:r>
      <w:r w:rsidR="00CC28F5" w:rsidRPr="0065233D">
        <w:rPr>
          <w:rFonts w:cs="Arial"/>
          <w:szCs w:val="24"/>
        </w:rPr>
        <w:t>t</w:t>
      </w:r>
      <w:r w:rsidR="00E866B9" w:rsidRPr="0065233D">
        <w:rPr>
          <w:rFonts w:cs="Arial"/>
          <w:szCs w:val="24"/>
        </w:rPr>
        <w:t>s</w:t>
      </w:r>
      <w:r w:rsidR="00CC28F5" w:rsidRPr="0065233D">
        <w:rPr>
          <w:rFonts w:cs="Arial"/>
          <w:szCs w:val="24"/>
        </w:rPr>
        <w:t xml:space="preserve">, </w:t>
      </w:r>
      <w:r w:rsidR="00E866B9" w:rsidRPr="0065233D">
        <w:rPr>
          <w:rFonts w:cs="Arial"/>
          <w:szCs w:val="24"/>
        </w:rPr>
        <w:t>l</w:t>
      </w:r>
      <w:r w:rsidR="00B833FC" w:rsidRPr="0065233D">
        <w:rPr>
          <w:rFonts w:cs="Arial"/>
          <w:szCs w:val="24"/>
        </w:rPr>
        <w:t>ocation</w:t>
      </w:r>
      <w:r w:rsidR="00E866B9" w:rsidRPr="0065233D">
        <w:rPr>
          <w:rFonts w:cs="Arial"/>
          <w:szCs w:val="24"/>
        </w:rPr>
        <w:t xml:space="preserve"> map</w:t>
      </w:r>
      <w:r w:rsidR="00B833FC" w:rsidRPr="0065233D">
        <w:rPr>
          <w:rFonts w:cs="Arial"/>
          <w:szCs w:val="24"/>
        </w:rPr>
        <w:t xml:space="preserve">, and </w:t>
      </w:r>
      <w:r w:rsidR="00CC28F5" w:rsidRPr="0065233D">
        <w:rPr>
          <w:rFonts w:cs="Arial"/>
          <w:szCs w:val="24"/>
        </w:rPr>
        <w:t xml:space="preserve">supplemental information </w:t>
      </w:r>
      <w:r w:rsidR="00B833FC" w:rsidRPr="0065233D">
        <w:rPr>
          <w:rFonts w:cs="Arial"/>
          <w:szCs w:val="24"/>
        </w:rPr>
        <w:t>(</w:t>
      </w:r>
      <w:r w:rsidR="00EE2F42" w:rsidRPr="0065233D">
        <w:rPr>
          <w:rFonts w:cs="Arial"/>
          <w:szCs w:val="24"/>
        </w:rPr>
        <w:t>i.e.</w:t>
      </w:r>
      <w:r w:rsidR="00B833FC" w:rsidRPr="0065233D">
        <w:rPr>
          <w:rFonts w:cs="Arial"/>
          <w:szCs w:val="24"/>
        </w:rPr>
        <w:t xml:space="preserve"> google maps) must be enclosed for </w:t>
      </w:r>
      <w:r w:rsidR="006B046C" w:rsidRPr="0065233D">
        <w:rPr>
          <w:rFonts w:cs="Arial"/>
          <w:szCs w:val="24"/>
        </w:rPr>
        <w:t>a</w:t>
      </w:r>
      <w:r w:rsidR="00F913B7" w:rsidRPr="0065233D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 xml:space="preserve">timely review by the </w:t>
      </w:r>
      <w:r w:rsidR="00E866B9" w:rsidRPr="0065233D">
        <w:rPr>
          <w:rFonts w:cs="Arial"/>
          <w:szCs w:val="24"/>
        </w:rPr>
        <w:t>D</w:t>
      </w:r>
      <w:r w:rsidR="00B833FC" w:rsidRPr="0065233D">
        <w:rPr>
          <w:rFonts w:cs="Arial"/>
          <w:szCs w:val="24"/>
        </w:rPr>
        <w:t xml:space="preserve">epartment. </w:t>
      </w:r>
      <w:r w:rsidR="00CC28F5" w:rsidRPr="0065233D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 xml:space="preserve">All </w:t>
      </w:r>
      <w:r w:rsidR="003B6CC9">
        <w:rPr>
          <w:rFonts w:cs="Arial"/>
          <w:szCs w:val="24"/>
        </w:rPr>
        <w:t xml:space="preserve">design </w:t>
      </w:r>
      <w:r w:rsidR="008F0E8F">
        <w:rPr>
          <w:rFonts w:cs="Arial"/>
          <w:szCs w:val="24"/>
        </w:rPr>
        <w:t>waivers</w:t>
      </w:r>
      <w:r w:rsidR="003B6CC9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>must be justified based on the objective and context</w:t>
      </w:r>
      <w:r w:rsidR="003B6CC9">
        <w:rPr>
          <w:rFonts w:cs="Arial"/>
          <w:szCs w:val="24"/>
        </w:rPr>
        <w:t xml:space="preserve"> demonstrating compliance with accepted transportation engineering principles and reasons for the </w:t>
      </w:r>
      <w:r w:rsidR="00BA1422">
        <w:rPr>
          <w:rFonts w:cs="Arial"/>
          <w:szCs w:val="24"/>
        </w:rPr>
        <w:t>decisions</w:t>
      </w:r>
      <w:r w:rsidR="00B833FC" w:rsidRPr="0065233D">
        <w:rPr>
          <w:rFonts w:cs="Arial"/>
          <w:szCs w:val="24"/>
        </w:rPr>
        <w:t xml:space="preserve">. The proposed variation shall not </w:t>
      </w:r>
      <w:r w:rsidR="006D68C5">
        <w:rPr>
          <w:rFonts w:cs="Arial"/>
          <w:szCs w:val="24"/>
        </w:rPr>
        <w:t>dimi</w:t>
      </w:r>
      <w:r w:rsidR="007C7B9D">
        <w:rPr>
          <w:rFonts w:cs="Arial"/>
          <w:szCs w:val="24"/>
        </w:rPr>
        <w:t>nish</w:t>
      </w:r>
      <w:r w:rsidR="00B833FC" w:rsidRPr="0065233D">
        <w:rPr>
          <w:rFonts w:cs="Arial"/>
          <w:szCs w:val="24"/>
        </w:rPr>
        <w:t xml:space="preserve"> the existing operation and safety</w:t>
      </w:r>
      <w:r w:rsidR="007C7B9D">
        <w:rPr>
          <w:rFonts w:cs="Arial"/>
          <w:szCs w:val="24"/>
        </w:rPr>
        <w:t xml:space="preserve"> of the facility. Historical in-</w:t>
      </w:r>
      <w:r w:rsidR="00B833FC" w:rsidRPr="0065233D">
        <w:rPr>
          <w:rFonts w:cs="Arial"/>
          <w:szCs w:val="24"/>
        </w:rPr>
        <w:t>service performance</w:t>
      </w:r>
      <w:r w:rsidR="00035335" w:rsidRPr="0065233D">
        <w:rPr>
          <w:rFonts w:cs="Arial"/>
          <w:szCs w:val="24"/>
        </w:rPr>
        <w:t xml:space="preserve"> or a</w:t>
      </w:r>
      <w:r w:rsidR="00B833FC" w:rsidRPr="0065233D">
        <w:rPr>
          <w:rFonts w:cs="Arial"/>
          <w:szCs w:val="24"/>
        </w:rPr>
        <w:t xml:space="preserve"> traffic engineering stud</w:t>
      </w:r>
      <w:r w:rsidR="007C7B9D">
        <w:rPr>
          <w:rFonts w:cs="Arial"/>
          <w:szCs w:val="24"/>
        </w:rPr>
        <w:t>y (</w:t>
      </w:r>
      <w:r w:rsidR="00B833FC" w:rsidRPr="0065233D">
        <w:rPr>
          <w:rFonts w:cs="Arial"/>
          <w:szCs w:val="24"/>
        </w:rPr>
        <w:t>on site or simulation</w:t>
      </w:r>
      <w:r w:rsidR="007C7B9D">
        <w:rPr>
          <w:rFonts w:cs="Arial"/>
          <w:szCs w:val="24"/>
        </w:rPr>
        <w:t>)</w:t>
      </w:r>
      <w:r w:rsidR="00B833FC" w:rsidRPr="0065233D">
        <w:rPr>
          <w:rFonts w:cs="Arial"/>
          <w:szCs w:val="24"/>
        </w:rPr>
        <w:t xml:space="preserve"> may be required.  </w:t>
      </w:r>
    </w:p>
    <w:p w14:paraId="593A16BE" w14:textId="77777777" w:rsidR="0021719F" w:rsidRDefault="0021719F" w:rsidP="0021719F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</w:p>
    <w:p w14:paraId="24874FAA" w14:textId="77777777" w:rsidR="0021719F" w:rsidRPr="00816700" w:rsidRDefault="0091186E" w:rsidP="0021719F">
      <w:pPr>
        <w:tabs>
          <w:tab w:val="left" w:pos="1440"/>
          <w:tab w:val="left" w:pos="7920"/>
        </w:tabs>
        <w:jc w:val="both"/>
        <w:rPr>
          <w:rFonts w:cs="Arial"/>
          <w:b/>
          <w:szCs w:val="24"/>
        </w:rPr>
      </w:pPr>
      <w:r w:rsidRPr="00816700">
        <w:rPr>
          <w:rFonts w:cs="Arial"/>
          <w:b/>
          <w:szCs w:val="24"/>
        </w:rPr>
        <w:t xml:space="preserve">Waivers </w:t>
      </w:r>
      <w:r w:rsidR="0021719F" w:rsidRPr="00816700">
        <w:rPr>
          <w:rFonts w:cs="Arial"/>
          <w:b/>
          <w:szCs w:val="24"/>
        </w:rPr>
        <w:t xml:space="preserve">to </w:t>
      </w:r>
      <w:r w:rsidRPr="00816700">
        <w:rPr>
          <w:rFonts w:cs="Arial"/>
          <w:b/>
          <w:szCs w:val="24"/>
        </w:rPr>
        <w:t>Non-</w:t>
      </w:r>
      <w:r w:rsidR="0021719F" w:rsidRPr="00816700">
        <w:rPr>
          <w:rFonts w:cs="Arial"/>
          <w:b/>
          <w:szCs w:val="24"/>
        </w:rPr>
        <w:t xml:space="preserve">Controlling Criteria </w:t>
      </w:r>
      <w:r w:rsidRPr="00816700">
        <w:rPr>
          <w:rFonts w:cs="Arial"/>
          <w:b/>
          <w:szCs w:val="24"/>
        </w:rPr>
        <w:t>typically require</w:t>
      </w:r>
      <w:r w:rsidR="0021719F" w:rsidRPr="00816700">
        <w:rPr>
          <w:rFonts w:cs="Arial"/>
          <w:b/>
          <w:szCs w:val="24"/>
        </w:rPr>
        <w:t xml:space="preserve"> </w:t>
      </w:r>
      <w:proofErr w:type="spellStart"/>
      <w:r w:rsidRPr="00816700">
        <w:rPr>
          <w:rFonts w:cs="Arial"/>
          <w:b/>
          <w:szCs w:val="24"/>
        </w:rPr>
        <w:t>futher</w:t>
      </w:r>
      <w:proofErr w:type="spellEnd"/>
      <w:r w:rsidRPr="00816700">
        <w:rPr>
          <w:rFonts w:cs="Arial"/>
          <w:b/>
          <w:szCs w:val="24"/>
        </w:rPr>
        <w:t xml:space="preserve"> evaluation of the design elements to </w:t>
      </w:r>
      <w:proofErr w:type="gramStart"/>
      <w:r w:rsidRPr="00816700">
        <w:rPr>
          <w:rFonts w:cs="Arial"/>
          <w:b/>
          <w:szCs w:val="24"/>
        </w:rPr>
        <w:t>support  the</w:t>
      </w:r>
      <w:proofErr w:type="gramEnd"/>
      <w:r w:rsidRPr="00816700">
        <w:rPr>
          <w:rFonts w:cs="Arial"/>
          <w:b/>
          <w:szCs w:val="24"/>
        </w:rPr>
        <w:t xml:space="preserve"> request such as, </w:t>
      </w:r>
    </w:p>
    <w:p w14:paraId="76080206" w14:textId="77777777" w:rsidR="003B6CC9" w:rsidRPr="00816700" w:rsidRDefault="003B6CC9" w:rsidP="003B6CC9">
      <w:pPr>
        <w:tabs>
          <w:tab w:val="left" w:pos="1440"/>
          <w:tab w:val="left" w:pos="7920"/>
        </w:tabs>
        <w:jc w:val="both"/>
        <w:rPr>
          <w:rFonts w:cs="Arial"/>
          <w:sz w:val="22"/>
          <w:szCs w:val="22"/>
        </w:rPr>
      </w:pPr>
    </w:p>
    <w:p w14:paraId="2C429525" w14:textId="77777777" w:rsidR="0021719F" w:rsidRPr="00816700" w:rsidRDefault="0091186E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proofErr w:type="spellStart"/>
      <w:r w:rsidRPr="00816700">
        <w:rPr>
          <w:rFonts w:cs="Arial"/>
          <w:szCs w:val="24"/>
        </w:rPr>
        <w:t>Curent</w:t>
      </w:r>
      <w:proofErr w:type="spellEnd"/>
      <w:r w:rsidRPr="00816700">
        <w:rPr>
          <w:rFonts w:cs="Arial"/>
          <w:szCs w:val="24"/>
        </w:rPr>
        <w:t xml:space="preserve"> </w:t>
      </w:r>
      <w:r w:rsidR="0021719F" w:rsidRPr="00816700">
        <w:rPr>
          <w:rFonts w:cs="Arial"/>
          <w:szCs w:val="24"/>
        </w:rPr>
        <w:t xml:space="preserve">design criteria that </w:t>
      </w:r>
      <w:r w:rsidRPr="00816700">
        <w:rPr>
          <w:rFonts w:cs="Arial"/>
          <w:szCs w:val="24"/>
        </w:rPr>
        <w:t>could not</w:t>
      </w:r>
      <w:r w:rsidR="0021719F" w:rsidRPr="00816700">
        <w:rPr>
          <w:rFonts w:cs="Arial"/>
          <w:szCs w:val="24"/>
        </w:rPr>
        <w:t xml:space="preserve"> be met.</w:t>
      </w:r>
    </w:p>
    <w:p w14:paraId="116074C0" w14:textId="77777777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Existing roadway characteristics.</w:t>
      </w:r>
    </w:p>
    <w:p w14:paraId="3C6BA817" w14:textId="77777777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Alternatives considered.</w:t>
      </w:r>
    </w:p>
    <w:p w14:paraId="091C58FE" w14:textId="77777777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Comparison of the safety and operational performance of the roadway and other impacts such as right-of-way, community, environmental, cost, and usability by all modes of transportation.</w:t>
      </w:r>
    </w:p>
    <w:p w14:paraId="1F8ECB90" w14:textId="77777777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Proposed mitigation measures.</w:t>
      </w:r>
    </w:p>
    <w:p w14:paraId="44240B22" w14:textId="77777777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Compatibility with adjacent sections of roadway.</w:t>
      </w:r>
    </w:p>
    <w:p w14:paraId="35CBFD8E" w14:textId="77777777" w:rsidR="0021719F" w:rsidRDefault="0021719F" w:rsidP="003B6CC9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</w:p>
    <w:p w14:paraId="6DCB0122" w14:textId="77777777" w:rsidR="00503438" w:rsidRDefault="00503438" w:rsidP="00503438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65233D">
        <w:rPr>
          <w:rFonts w:cs="Arial"/>
          <w:szCs w:val="24"/>
        </w:rPr>
        <w:t xml:space="preserve">Additional guidance can be found in the Highway Capacity Manual, Highway Safety Manual, Performance Based Practical Design, and Flexibility in Design. </w:t>
      </w:r>
      <w:r w:rsidR="00715567">
        <w:rPr>
          <w:rFonts w:cs="Arial"/>
          <w:szCs w:val="24"/>
        </w:rPr>
        <w:t>Design W</w:t>
      </w:r>
      <w:r w:rsidR="008F0E8F">
        <w:rPr>
          <w:rFonts w:cs="Arial"/>
          <w:szCs w:val="24"/>
        </w:rPr>
        <w:t>aiver</w:t>
      </w:r>
      <w:r>
        <w:rPr>
          <w:rFonts w:cs="Arial"/>
          <w:szCs w:val="24"/>
        </w:rPr>
        <w:t xml:space="preserve"> </w:t>
      </w:r>
      <w:r w:rsidR="00715567">
        <w:rPr>
          <w:rFonts w:cs="Arial"/>
          <w:szCs w:val="24"/>
        </w:rPr>
        <w:t>R</w:t>
      </w:r>
      <w:r w:rsidRPr="0065233D">
        <w:rPr>
          <w:rFonts w:cs="Arial"/>
          <w:szCs w:val="24"/>
        </w:rPr>
        <w:t>equests located</w:t>
      </w:r>
      <w:r>
        <w:rPr>
          <w:rFonts w:cs="Arial"/>
          <w:szCs w:val="24"/>
        </w:rPr>
        <w:t xml:space="preserve"> within the city limits require</w:t>
      </w:r>
      <w:r w:rsidRPr="0065233D">
        <w:rPr>
          <w:rFonts w:cs="Arial"/>
          <w:szCs w:val="24"/>
        </w:rPr>
        <w:t xml:space="preserve"> a letter from the local agency approving</w:t>
      </w:r>
      <w:r>
        <w:rPr>
          <w:rFonts w:cs="Arial"/>
          <w:szCs w:val="24"/>
        </w:rPr>
        <w:t xml:space="preserve"> t</w:t>
      </w:r>
      <w:r w:rsidRPr="0065233D">
        <w:rPr>
          <w:rFonts w:cs="Arial"/>
          <w:szCs w:val="24"/>
        </w:rPr>
        <w:t xml:space="preserve">he request. </w:t>
      </w:r>
    </w:p>
    <w:p w14:paraId="1FF7594F" w14:textId="77777777" w:rsidR="00503438" w:rsidRDefault="00503438" w:rsidP="00503438">
      <w:pPr>
        <w:tabs>
          <w:tab w:val="left" w:pos="1440"/>
          <w:tab w:val="left" w:pos="7920"/>
        </w:tabs>
        <w:jc w:val="both"/>
        <w:rPr>
          <w:rFonts w:cs="Arial"/>
          <w:b/>
          <w:szCs w:val="24"/>
        </w:rPr>
      </w:pPr>
    </w:p>
    <w:p w14:paraId="6F29EB29" w14:textId="77777777" w:rsidR="00503438" w:rsidRPr="00503438" w:rsidRDefault="00503438" w:rsidP="00503438">
      <w:pPr>
        <w:tabs>
          <w:tab w:val="left" w:pos="1440"/>
          <w:tab w:val="left" w:pos="7920"/>
        </w:tabs>
        <w:jc w:val="both"/>
        <w:rPr>
          <w:rFonts w:cs="Arial"/>
          <w:b/>
          <w:szCs w:val="24"/>
        </w:rPr>
      </w:pPr>
    </w:p>
    <w:p w14:paraId="362F7E54" w14:textId="77777777" w:rsidR="0021719F" w:rsidRDefault="0021719F" w:rsidP="003B6CC9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</w:p>
    <w:p w14:paraId="570E2EDC" w14:textId="77777777" w:rsidR="00566D3A" w:rsidRDefault="00566D3A" w:rsidP="0071350F">
      <w:pPr>
        <w:tabs>
          <w:tab w:val="left" w:pos="1440"/>
          <w:tab w:val="left" w:pos="7920"/>
        </w:tabs>
        <w:rPr>
          <w:rFonts w:cs="Arial"/>
          <w:b/>
          <w:sz w:val="22"/>
          <w:szCs w:val="22"/>
        </w:rPr>
      </w:pPr>
    </w:p>
    <w:tbl>
      <w:tblPr>
        <w:tblStyle w:val="TableGrid"/>
        <w:tblW w:w="10440" w:type="dxa"/>
        <w:tblInd w:w="-252" w:type="dxa"/>
        <w:tblLook w:val="04A0" w:firstRow="1" w:lastRow="0" w:firstColumn="1" w:lastColumn="0" w:noHBand="0" w:noVBand="1"/>
      </w:tblPr>
      <w:tblGrid>
        <w:gridCol w:w="2790"/>
        <w:gridCol w:w="7650"/>
      </w:tblGrid>
      <w:tr w:rsidR="00566D3A" w14:paraId="6F820C41" w14:textId="77777777" w:rsidTr="00C65A26">
        <w:trPr>
          <w:trHeight w:val="476"/>
        </w:trPr>
        <w:tc>
          <w:tcPr>
            <w:tcW w:w="10440" w:type="dxa"/>
            <w:gridSpan w:val="2"/>
            <w:shd w:val="clear" w:color="auto" w:fill="C2D69B" w:themeFill="accent3" w:themeFillTint="99"/>
            <w:vAlign w:val="center"/>
          </w:tcPr>
          <w:p w14:paraId="56289FA9" w14:textId="77777777" w:rsidR="00382FB2" w:rsidRDefault="00425507" w:rsidP="000B76C6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95624A">
              <w:rPr>
                <w:rFonts w:cs="Arial"/>
                <w:b/>
                <w:szCs w:val="24"/>
              </w:rPr>
              <w:t xml:space="preserve">PROJECT </w:t>
            </w:r>
            <w:r w:rsidR="000B76C6">
              <w:rPr>
                <w:rFonts w:cs="Arial"/>
                <w:b/>
                <w:szCs w:val="24"/>
              </w:rPr>
              <w:t>DATA</w:t>
            </w:r>
          </w:p>
        </w:tc>
      </w:tr>
      <w:tr w:rsidR="00231A2C" w14:paraId="658F178E" w14:textId="77777777" w:rsidTr="00EB6874">
        <w:tc>
          <w:tcPr>
            <w:tcW w:w="2790" w:type="dxa"/>
            <w:vAlign w:val="center"/>
          </w:tcPr>
          <w:p w14:paraId="6B1D0F19" w14:textId="77777777" w:rsidR="00231A2C" w:rsidRPr="00717E25" w:rsidRDefault="00231A2C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Current Project Phase</w:t>
            </w:r>
          </w:p>
        </w:tc>
        <w:tc>
          <w:tcPr>
            <w:tcW w:w="7650" w:type="dxa"/>
          </w:tcPr>
          <w:p w14:paraId="54D92B17" w14:textId="77777777" w:rsidR="001A1C6A" w:rsidRDefault="00231A2C" w:rsidP="007240AB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Plan</w:t>
            </w:r>
            <w:r w:rsidR="00E028BD">
              <w:rPr>
                <w:rFonts w:cs="Arial"/>
                <w:b/>
                <w:sz w:val="22"/>
                <w:szCs w:val="22"/>
              </w:rPr>
              <w:t>n</w:t>
            </w:r>
            <w:r>
              <w:rPr>
                <w:rFonts w:cs="Arial"/>
                <w:b/>
                <w:sz w:val="22"/>
                <w:szCs w:val="22"/>
              </w:rPr>
              <w:t>ing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-1400904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 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  Design </w:t>
            </w:r>
            <w:sdt>
              <w:sdtPr>
                <w:rPr>
                  <w:rFonts w:cs="Arial"/>
                  <w:sz w:val="22"/>
                  <w:szCs w:val="22"/>
                </w:rPr>
                <w:id w:val="-151653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 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   Construction</w:t>
            </w:r>
            <w:r w:rsidR="007240AB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781561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   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Scope change </w:t>
            </w:r>
            <w:sdt>
              <w:sdtPr>
                <w:rPr>
                  <w:rFonts w:cs="Arial"/>
                  <w:sz w:val="22"/>
                  <w:szCs w:val="22"/>
                </w:rPr>
                <w:id w:val="-401060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</w:t>
            </w:r>
          </w:p>
          <w:p w14:paraId="2A56F8AF" w14:textId="77777777" w:rsidR="00231A2C" w:rsidRDefault="007240AB" w:rsidP="00EB6874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 xml:space="preserve">   </w:t>
            </w:r>
            <w:r>
              <w:rPr>
                <w:rFonts w:cs="Arial"/>
                <w:b/>
                <w:sz w:val="22"/>
                <w:szCs w:val="22"/>
              </w:rPr>
              <w:t xml:space="preserve">   </w:t>
            </w:r>
            <w:r w:rsidR="002F4CA1">
              <w:rPr>
                <w:rFonts w:cs="Arial"/>
                <w:b/>
                <w:sz w:val="22"/>
                <w:szCs w:val="22"/>
              </w:rPr>
              <w:t xml:space="preserve">                                                         </w:t>
            </w:r>
            <w:r w:rsidR="00E028BD">
              <w:rPr>
                <w:rFonts w:cs="Arial"/>
                <w:b/>
                <w:sz w:val="22"/>
                <w:szCs w:val="22"/>
              </w:rPr>
              <w:t xml:space="preserve">         </w:t>
            </w:r>
            <w:r w:rsidR="00EB6874">
              <w:rPr>
                <w:rFonts w:cs="Arial"/>
                <w:b/>
                <w:sz w:val="22"/>
                <w:szCs w:val="22"/>
              </w:rPr>
              <w:t xml:space="preserve">    </w:t>
            </w:r>
            <w:r w:rsidR="00E028BD">
              <w:rPr>
                <w:rFonts w:cs="Arial"/>
                <w:b/>
                <w:sz w:val="22"/>
                <w:szCs w:val="22"/>
              </w:rPr>
              <w:t xml:space="preserve">    </w:t>
            </w:r>
            <w:r w:rsidR="001A1C6A">
              <w:rPr>
                <w:rFonts w:cs="Arial"/>
                <w:b/>
                <w:sz w:val="22"/>
                <w:szCs w:val="22"/>
              </w:rPr>
              <w:t>(Evaluate NEPA impact)</w:t>
            </w:r>
          </w:p>
        </w:tc>
      </w:tr>
      <w:tr w:rsidR="00566D3A" w14:paraId="0242DEF1" w14:textId="77777777" w:rsidTr="00EB6874">
        <w:tc>
          <w:tcPr>
            <w:tcW w:w="2790" w:type="dxa"/>
            <w:vAlign w:val="center"/>
          </w:tcPr>
          <w:p w14:paraId="3D879574" w14:textId="77777777" w:rsidR="00566D3A" w:rsidRPr="00717E25" w:rsidRDefault="00566D3A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County</w:t>
            </w:r>
            <w:r w:rsidR="007240AB" w:rsidRPr="00717E25">
              <w:rPr>
                <w:rFonts w:cs="Arial"/>
                <w:b/>
                <w:sz w:val="22"/>
                <w:szCs w:val="22"/>
              </w:rPr>
              <w:t>/ City</w:t>
            </w:r>
          </w:p>
        </w:tc>
        <w:tc>
          <w:tcPr>
            <w:tcW w:w="7650" w:type="dxa"/>
          </w:tcPr>
          <w:p w14:paraId="157D4814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566D3A" w14:paraId="07AB93AC" w14:textId="77777777" w:rsidTr="00EB6874">
        <w:tc>
          <w:tcPr>
            <w:tcW w:w="2790" w:type="dxa"/>
            <w:vAlign w:val="center"/>
          </w:tcPr>
          <w:p w14:paraId="5A6F7574" w14:textId="77777777" w:rsidR="00566D3A" w:rsidRPr="00717E25" w:rsidRDefault="00566D3A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PIN</w:t>
            </w:r>
          </w:p>
        </w:tc>
        <w:tc>
          <w:tcPr>
            <w:tcW w:w="7650" w:type="dxa"/>
          </w:tcPr>
          <w:p w14:paraId="00F9BBF0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566D3A" w14:paraId="259237E3" w14:textId="77777777" w:rsidTr="00EB6874">
        <w:tc>
          <w:tcPr>
            <w:tcW w:w="2790" w:type="dxa"/>
            <w:vAlign w:val="center"/>
          </w:tcPr>
          <w:p w14:paraId="5C4CEAC7" w14:textId="77777777" w:rsidR="00566D3A" w:rsidRPr="00717E25" w:rsidRDefault="000D639F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Federal Project </w:t>
            </w:r>
            <w:r w:rsidR="00566D3A" w:rsidRPr="00717E25">
              <w:rPr>
                <w:rFonts w:cs="Arial"/>
                <w:b/>
                <w:sz w:val="22"/>
                <w:szCs w:val="22"/>
              </w:rPr>
              <w:t>No.</w:t>
            </w:r>
          </w:p>
        </w:tc>
        <w:tc>
          <w:tcPr>
            <w:tcW w:w="7650" w:type="dxa"/>
          </w:tcPr>
          <w:p w14:paraId="0DD7A99A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566D3A" w14:paraId="6A5C68E1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576C91E" w14:textId="77777777" w:rsidR="00566D3A" w:rsidRPr="00717E25" w:rsidRDefault="00566D3A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State Project No.</w:t>
            </w: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14:paraId="690E72F1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E799B" w14:paraId="78981B1D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6307E10" w14:textId="77777777" w:rsidR="00183A3D" w:rsidRPr="00717E25" w:rsidRDefault="00183A3D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3D613575" w14:textId="77777777" w:rsidR="007E799B" w:rsidRPr="00717E25" w:rsidRDefault="007E799B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Limits</w:t>
            </w:r>
          </w:p>
          <w:p w14:paraId="554C96E7" w14:textId="77777777" w:rsidR="00183A3D" w:rsidRPr="00717E25" w:rsidRDefault="00183A3D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14:paraId="76460E1B" w14:textId="77777777" w:rsidR="007E799B" w:rsidRDefault="007E799B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E028BD" w14:paraId="10BF3E05" w14:textId="77777777" w:rsidTr="00483C74"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14:paraId="7E552ABB" w14:textId="77777777" w:rsidR="00382FB2" w:rsidRDefault="00E028BD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Local Program Project</w:t>
            </w:r>
          </w:p>
          <w:p w14:paraId="24554A3C" w14:textId="77777777" w:rsidR="00894BEC" w:rsidRPr="00717E25" w:rsidRDefault="00894BEC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770DB4D6" w14:textId="77777777" w:rsidR="00E028BD" w:rsidRPr="00717E25" w:rsidRDefault="00E028BD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State </w:t>
            </w:r>
            <w:r w:rsidR="006E2586" w:rsidRPr="00717E25">
              <w:rPr>
                <w:rFonts w:cs="Arial"/>
                <w:b/>
                <w:sz w:val="22"/>
                <w:szCs w:val="22"/>
              </w:rPr>
              <w:t>Let</w:t>
            </w:r>
          </w:p>
          <w:p w14:paraId="63DF7C29" w14:textId="77777777" w:rsidR="00E028BD" w:rsidRPr="00717E25" w:rsidRDefault="006E2586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Local</w:t>
            </w:r>
            <w:r w:rsidR="00E028BD" w:rsidRPr="00717E25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717E25">
              <w:rPr>
                <w:rFonts w:cs="Arial"/>
                <w:b/>
                <w:sz w:val="22"/>
                <w:szCs w:val="22"/>
              </w:rPr>
              <w:t>L</w:t>
            </w:r>
            <w:r w:rsidR="00E028BD" w:rsidRPr="00717E25">
              <w:rPr>
                <w:rFonts w:cs="Arial"/>
                <w:b/>
                <w:sz w:val="22"/>
                <w:szCs w:val="22"/>
              </w:rPr>
              <w:t>et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bottom"/>
          </w:tcPr>
          <w:p w14:paraId="0FAB2C01" w14:textId="77777777" w:rsidR="00E028BD" w:rsidRDefault="00E028BD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2050750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7E2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  <w:r w:rsidRPr="00AF3DAA">
              <w:rPr>
                <w:rFonts w:cs="Arial"/>
                <w:sz w:val="22"/>
                <w:szCs w:val="22"/>
              </w:rPr>
              <w:t xml:space="preserve">  N</w:t>
            </w:r>
            <w:r>
              <w:rPr>
                <w:rFonts w:cs="Arial"/>
                <w:sz w:val="22"/>
                <w:szCs w:val="22"/>
              </w:rPr>
              <w:t xml:space="preserve">o </w:t>
            </w:r>
            <w:sdt>
              <w:sdtPr>
                <w:rPr>
                  <w:rFonts w:cs="Arial"/>
                  <w:sz w:val="22"/>
                  <w:szCs w:val="22"/>
                </w:rPr>
                <w:id w:val="-1385715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4C3E68D" w14:textId="77777777" w:rsidR="00483C74" w:rsidRDefault="009C7CA2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If yes, then</w:t>
            </w:r>
          </w:p>
          <w:p w14:paraId="5A706DF0" w14:textId="77777777" w:rsidR="00717E25" w:rsidRPr="00894BEC" w:rsidRDefault="00717E25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894BEC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1972253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894BEC">
              <w:rPr>
                <w:rFonts w:cs="Arial"/>
                <w:sz w:val="22"/>
                <w:szCs w:val="22"/>
              </w:rPr>
              <w:t xml:space="preserve">                 No </w:t>
            </w:r>
            <w:sdt>
              <w:sdtPr>
                <w:rPr>
                  <w:rFonts w:cs="Arial"/>
                  <w:sz w:val="22"/>
                  <w:szCs w:val="22"/>
                </w:rPr>
                <w:id w:val="-1402672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6366B4D" w14:textId="77777777" w:rsidR="00717E25" w:rsidRPr="00AF3DAA" w:rsidRDefault="00717E25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894BEC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813941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894BEC">
              <w:rPr>
                <w:rFonts w:cs="Arial"/>
                <w:sz w:val="22"/>
                <w:szCs w:val="22"/>
              </w:rPr>
              <w:t xml:space="preserve">                 No </w:t>
            </w:r>
            <w:sdt>
              <w:sdtPr>
                <w:rPr>
                  <w:rFonts w:cs="Arial"/>
                  <w:sz w:val="22"/>
                  <w:szCs w:val="22"/>
                </w:rPr>
                <w:id w:val="1031143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26CF1C6F" w14:textId="77777777" w:rsidTr="00EB6874">
        <w:trPr>
          <w:trHeight w:val="2330"/>
        </w:trPr>
        <w:tc>
          <w:tcPr>
            <w:tcW w:w="2790" w:type="dxa"/>
          </w:tcPr>
          <w:p w14:paraId="13BAFF84" w14:textId="77777777" w:rsidR="00E028BD" w:rsidRPr="00717E25" w:rsidRDefault="00E028BD" w:rsidP="001A1C6A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Type</w:t>
            </w:r>
          </w:p>
        </w:tc>
        <w:tc>
          <w:tcPr>
            <w:tcW w:w="7650" w:type="dxa"/>
          </w:tcPr>
          <w:p w14:paraId="07E91930" w14:textId="77777777" w:rsidR="00183A3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Alignment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54279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1477FCB0" w14:textId="77777777" w:rsidR="00183A3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Reconstruction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2055811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5A25B2E5" w14:textId="77777777" w:rsidR="00E028B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Resurfacing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442510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734CD58D" w14:textId="77777777" w:rsidR="00E028BD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Road Diet/Road R</w:t>
            </w:r>
            <w:r w:rsidR="00E028BD">
              <w:rPr>
                <w:rFonts w:cs="Arial"/>
                <w:sz w:val="22"/>
                <w:szCs w:val="22"/>
              </w:rPr>
              <w:t>econfiguration</w:t>
            </w:r>
            <w:r w:rsidR="00E028BD"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96819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28BD"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183A3D">
              <w:rPr>
                <w:rFonts w:cs="Arial"/>
                <w:sz w:val="22"/>
                <w:szCs w:val="22"/>
              </w:rPr>
              <w:t xml:space="preserve">  </w:t>
            </w:r>
            <w:r w:rsidR="00AD3BEB">
              <w:rPr>
                <w:rFonts w:cs="Arial"/>
                <w:sz w:val="22"/>
                <w:szCs w:val="22"/>
              </w:rPr>
              <w:t xml:space="preserve"> </w:t>
            </w:r>
            <w:r w:rsidR="00183A3D">
              <w:rPr>
                <w:rFonts w:cs="Arial"/>
                <w:sz w:val="22"/>
                <w:szCs w:val="22"/>
              </w:rPr>
              <w:t xml:space="preserve">(Note:  </w:t>
            </w:r>
            <w:r w:rsidR="00E028BD">
              <w:rPr>
                <w:rFonts w:cs="Arial"/>
                <w:sz w:val="22"/>
                <w:szCs w:val="22"/>
              </w:rPr>
              <w:t xml:space="preserve">Road </w:t>
            </w:r>
            <w:r w:rsidR="00183A3D">
              <w:rPr>
                <w:rFonts w:cs="Arial"/>
                <w:sz w:val="22"/>
                <w:szCs w:val="22"/>
              </w:rPr>
              <w:t>D</w:t>
            </w:r>
            <w:r w:rsidR="00E028BD">
              <w:rPr>
                <w:rFonts w:cs="Arial"/>
                <w:sz w:val="22"/>
                <w:szCs w:val="22"/>
              </w:rPr>
              <w:t xml:space="preserve">iet </w:t>
            </w:r>
            <w:r w:rsidR="00183A3D">
              <w:rPr>
                <w:rFonts w:cs="Arial"/>
                <w:sz w:val="22"/>
                <w:szCs w:val="22"/>
              </w:rPr>
              <w:t>E</w:t>
            </w:r>
            <w:r w:rsidR="00E028BD">
              <w:rPr>
                <w:rFonts w:cs="Arial"/>
                <w:sz w:val="22"/>
                <w:szCs w:val="22"/>
              </w:rPr>
              <w:t>valuation form</w:t>
            </w:r>
            <w:r w:rsidR="00183A3D">
              <w:rPr>
                <w:rFonts w:cs="Arial"/>
                <w:sz w:val="22"/>
                <w:szCs w:val="22"/>
              </w:rPr>
              <w:t xml:space="preserve"> may </w:t>
            </w:r>
            <w:r w:rsidR="008654F6">
              <w:rPr>
                <w:rFonts w:cs="Arial"/>
                <w:sz w:val="22"/>
                <w:szCs w:val="22"/>
              </w:rPr>
              <w:t xml:space="preserve">                       </w:t>
            </w:r>
            <w:r w:rsidR="00AD3BEB">
              <w:rPr>
                <w:rFonts w:cs="Arial"/>
                <w:sz w:val="22"/>
                <w:szCs w:val="22"/>
              </w:rPr>
              <w:t xml:space="preserve">                                     </w:t>
            </w:r>
            <w:r w:rsidR="00183A3D">
              <w:rPr>
                <w:rFonts w:cs="Arial"/>
                <w:sz w:val="22"/>
                <w:szCs w:val="22"/>
              </w:rPr>
              <w:t xml:space="preserve"> </w:t>
            </w:r>
            <w:r w:rsidR="00AD3BEB">
              <w:rPr>
                <w:rFonts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  <w:p w14:paraId="65A984AC" w14:textId="77777777" w:rsidR="008654F6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Maintenance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52727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  <w:r w:rsidR="00A064BD">
              <w:rPr>
                <w:rFonts w:cs="Arial"/>
                <w:sz w:val="22"/>
                <w:szCs w:val="22"/>
              </w:rPr>
              <w:t xml:space="preserve">      </w:t>
            </w:r>
            <w:r w:rsidR="008654F6">
              <w:rPr>
                <w:rFonts w:cs="Arial"/>
                <w:sz w:val="22"/>
                <w:szCs w:val="22"/>
              </w:rPr>
              <w:t xml:space="preserve">                                   be required)</w:t>
            </w:r>
            <w:r w:rsidR="00A064BD">
              <w:rPr>
                <w:rFonts w:cs="Arial"/>
                <w:sz w:val="22"/>
                <w:szCs w:val="22"/>
              </w:rPr>
              <w:t xml:space="preserve">                    </w:t>
            </w:r>
            <w:r w:rsidRPr="00AF3DAA">
              <w:rPr>
                <w:rFonts w:cs="Arial"/>
                <w:sz w:val="22"/>
                <w:szCs w:val="22"/>
              </w:rPr>
              <w:t xml:space="preserve">   </w:t>
            </w:r>
            <w:r w:rsidR="00A064BD">
              <w:rPr>
                <w:rFonts w:cs="Arial"/>
                <w:sz w:val="22"/>
                <w:szCs w:val="22"/>
              </w:rPr>
              <w:t xml:space="preserve">            </w:t>
            </w:r>
          </w:p>
          <w:p w14:paraId="33539D77" w14:textId="77777777" w:rsidR="00183A3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Road Safety Audit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680571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29CCB60C" w14:textId="77777777" w:rsidR="009C7CA2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Bridge R</w:t>
            </w:r>
            <w:r w:rsidR="00E028BD">
              <w:rPr>
                <w:rFonts w:cs="Arial"/>
                <w:sz w:val="22"/>
                <w:szCs w:val="22"/>
              </w:rPr>
              <w:t xml:space="preserve">epair </w:t>
            </w:r>
            <w:sdt>
              <w:sdtPr>
                <w:rPr>
                  <w:rFonts w:cs="Arial"/>
                  <w:sz w:val="22"/>
                  <w:szCs w:val="22"/>
                </w:rPr>
                <w:id w:val="-1943835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28BD"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D70BFB4" w14:textId="77777777" w:rsidR="009C7CA2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Bridge Rehabilitation </w:t>
            </w:r>
            <w:sdt>
              <w:sdtPr>
                <w:rPr>
                  <w:rFonts w:cs="Arial"/>
                  <w:sz w:val="22"/>
                  <w:szCs w:val="22"/>
                </w:rPr>
                <w:id w:val="-899129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97731F5" w14:textId="77777777" w:rsidR="00183A3D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Signilization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</w:t>
            </w:r>
            <w:r w:rsidR="00E028BD"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816068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 w:rsidRPr="00AF3DAA">
              <w:rPr>
                <w:rFonts w:cs="Arial"/>
                <w:sz w:val="22"/>
                <w:szCs w:val="22"/>
              </w:rPr>
              <w:t xml:space="preserve">  </w:t>
            </w:r>
          </w:p>
          <w:p w14:paraId="4CC46E7A" w14:textId="77777777" w:rsidR="00E028BD" w:rsidRPr="00AF3DAA" w:rsidRDefault="00E028BD" w:rsidP="00FF57CB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010914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74E1981B" w14:textId="77777777" w:rsidTr="00EB6874">
        <w:tc>
          <w:tcPr>
            <w:tcW w:w="2790" w:type="dxa"/>
          </w:tcPr>
          <w:p w14:paraId="72828731" w14:textId="77777777" w:rsidR="00E028BD" w:rsidRPr="00717E25" w:rsidRDefault="009C7CA2" w:rsidP="00566D3A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US Route/</w:t>
            </w:r>
            <w:r w:rsidR="00E028BD" w:rsidRPr="00717E25">
              <w:rPr>
                <w:rFonts w:cs="Arial"/>
                <w:b/>
                <w:sz w:val="22"/>
                <w:szCs w:val="22"/>
              </w:rPr>
              <w:t>NH</w:t>
            </w:r>
            <w:r>
              <w:rPr>
                <w:rFonts w:cs="Arial"/>
                <w:b/>
                <w:sz w:val="22"/>
                <w:szCs w:val="22"/>
              </w:rPr>
              <w:t>S</w:t>
            </w:r>
          </w:p>
        </w:tc>
        <w:tc>
          <w:tcPr>
            <w:tcW w:w="7650" w:type="dxa"/>
          </w:tcPr>
          <w:sdt>
            <w:sdtPr>
              <w:rPr>
                <w:rFonts w:cs="Arial"/>
                <w:sz w:val="22"/>
                <w:szCs w:val="22"/>
              </w:rPr>
              <w:id w:val="2006234267"/>
              <w:lock w:val="contentLocked"/>
              <w:group/>
            </w:sdtPr>
            <w:sdtEndPr/>
            <w:sdtContent>
              <w:p w14:paraId="14895DD6" w14:textId="77777777" w:rsidR="00E028BD" w:rsidRPr="00AF3DAA" w:rsidRDefault="00E028BD" w:rsidP="00FB7021">
                <w:pPr>
                  <w:tabs>
                    <w:tab w:val="left" w:pos="1440"/>
                    <w:tab w:val="left" w:pos="7920"/>
                  </w:tabs>
                  <w:rPr>
                    <w:rFonts w:cs="Arial"/>
                    <w:sz w:val="22"/>
                    <w:szCs w:val="22"/>
                  </w:rPr>
                </w:pPr>
                <w:r w:rsidRPr="00AF3DAA">
                  <w:rPr>
                    <w:rFonts w:cs="Arial"/>
                    <w:sz w:val="22"/>
                    <w:szCs w:val="22"/>
                  </w:rPr>
                  <w:t>Yes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-139966648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53165D"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  <w:r w:rsidRPr="00AF3DAA">
                  <w:rPr>
                    <w:rFonts w:cs="Arial"/>
                    <w:sz w:val="22"/>
                    <w:szCs w:val="22"/>
                  </w:rPr>
                  <w:t xml:space="preserve">          </w:t>
                </w:r>
                <w:r>
                  <w:rPr>
                    <w:rFonts w:cs="Arial"/>
                    <w:sz w:val="22"/>
                    <w:szCs w:val="22"/>
                  </w:rPr>
                  <w:t xml:space="preserve">       </w:t>
                </w:r>
                <w:r w:rsidRPr="00AF3DAA">
                  <w:rPr>
                    <w:rFonts w:cs="Arial"/>
                    <w:sz w:val="22"/>
                    <w:szCs w:val="22"/>
                  </w:rPr>
                  <w:t>N</w:t>
                </w:r>
                <w:r>
                  <w:rPr>
                    <w:rFonts w:cs="Arial"/>
                    <w:sz w:val="22"/>
                    <w:szCs w:val="22"/>
                  </w:rPr>
                  <w:t xml:space="preserve">o 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13119119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53165D"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</w:p>
            </w:sdtContent>
          </w:sdt>
        </w:tc>
      </w:tr>
      <w:tr w:rsidR="00192F9E" w14:paraId="372DD2E8" w14:textId="77777777" w:rsidTr="00EB6874">
        <w:trPr>
          <w:trHeight w:val="413"/>
        </w:trPr>
        <w:tc>
          <w:tcPr>
            <w:tcW w:w="2790" w:type="dxa"/>
            <w:tcBorders>
              <w:bottom w:val="single" w:sz="4" w:space="0" w:color="auto"/>
            </w:tcBorders>
          </w:tcPr>
          <w:p w14:paraId="0D953AF3" w14:textId="77777777" w:rsidR="00192F9E" w:rsidRPr="00717E25" w:rsidRDefault="003B6CC9" w:rsidP="003B6CC9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State Route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14:paraId="31032890" w14:textId="77777777" w:rsidR="00192F9E" w:rsidRDefault="00192F9E" w:rsidP="008654F6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sdt>
            <w:sdtPr>
              <w:rPr>
                <w:rFonts w:cs="Arial"/>
                <w:sz w:val="22"/>
                <w:szCs w:val="22"/>
              </w:rPr>
              <w:id w:val="-711729329"/>
              <w:lock w:val="contentLocked"/>
              <w:group/>
            </w:sdtPr>
            <w:sdtEndPr/>
            <w:sdtContent>
              <w:p w14:paraId="6137DD33" w14:textId="77777777" w:rsidR="00192F9E" w:rsidRPr="00AF3DAA" w:rsidRDefault="00192F9E" w:rsidP="008654F6">
                <w:pPr>
                  <w:tabs>
                    <w:tab w:val="left" w:pos="1440"/>
                    <w:tab w:val="left" w:pos="7920"/>
                  </w:tabs>
                  <w:rPr>
                    <w:rFonts w:cs="Arial"/>
                    <w:sz w:val="22"/>
                    <w:szCs w:val="22"/>
                  </w:rPr>
                </w:pPr>
                <w:r w:rsidRPr="00AF3DAA">
                  <w:rPr>
                    <w:rFonts w:cs="Arial"/>
                    <w:sz w:val="22"/>
                    <w:szCs w:val="22"/>
                  </w:rPr>
                  <w:t>Yes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938261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  <w:r w:rsidRPr="00AF3DAA">
                  <w:rPr>
                    <w:rFonts w:cs="Arial"/>
                    <w:sz w:val="22"/>
                    <w:szCs w:val="22"/>
                  </w:rPr>
                  <w:t xml:space="preserve">          </w:t>
                </w:r>
                <w:r>
                  <w:rPr>
                    <w:rFonts w:cs="Arial"/>
                    <w:sz w:val="22"/>
                    <w:szCs w:val="22"/>
                  </w:rPr>
                  <w:t xml:space="preserve">       </w:t>
                </w:r>
                <w:r w:rsidRPr="00AF3DAA">
                  <w:rPr>
                    <w:rFonts w:cs="Arial"/>
                    <w:sz w:val="22"/>
                    <w:szCs w:val="22"/>
                  </w:rPr>
                  <w:t>N</w:t>
                </w:r>
                <w:r>
                  <w:rPr>
                    <w:rFonts w:cs="Arial"/>
                    <w:sz w:val="22"/>
                    <w:szCs w:val="22"/>
                  </w:rPr>
                  <w:t xml:space="preserve">o 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13464428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</w:p>
            </w:sdtContent>
          </w:sdt>
        </w:tc>
      </w:tr>
      <w:tr w:rsidR="00192F9E" w14:paraId="6435CFBC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400DEE7" w14:textId="77777777" w:rsidR="00192F9E" w:rsidRPr="00717E25" w:rsidRDefault="003B6CC9" w:rsidP="000D639F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Appalachian Development Highway System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center"/>
          </w:tcPr>
          <w:p w14:paraId="60742ED7" w14:textId="77777777" w:rsidR="00192F9E" w:rsidRPr="00AF3DAA" w:rsidRDefault="00192F9E" w:rsidP="00FB702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747962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  <w:r w:rsidRPr="00AF3DAA">
              <w:rPr>
                <w:rFonts w:cs="Arial"/>
                <w:sz w:val="22"/>
                <w:szCs w:val="22"/>
              </w:rPr>
              <w:t xml:space="preserve"> N</w:t>
            </w:r>
            <w:r>
              <w:rPr>
                <w:rFonts w:cs="Arial"/>
                <w:sz w:val="22"/>
                <w:szCs w:val="22"/>
              </w:rPr>
              <w:t xml:space="preserve">o </w:t>
            </w:r>
            <w:sdt>
              <w:sdtPr>
                <w:rPr>
                  <w:rFonts w:cs="Arial"/>
                  <w:sz w:val="22"/>
                  <w:szCs w:val="22"/>
                </w:rPr>
                <w:id w:val="95637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92F9E" w14:paraId="4AE5C87D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F6F5322" w14:textId="77777777" w:rsidR="00192F9E" w:rsidRPr="00717E25" w:rsidRDefault="00192F9E" w:rsidP="000D639F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FHWA PODI Project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center"/>
          </w:tcPr>
          <w:p w14:paraId="6CD53882" w14:textId="77777777" w:rsidR="00192F9E" w:rsidRPr="00AF3DAA" w:rsidRDefault="00192F9E" w:rsidP="00FB702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204874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  <w:r w:rsidRPr="00AF3DAA">
              <w:rPr>
                <w:rFonts w:cs="Arial"/>
                <w:sz w:val="22"/>
                <w:szCs w:val="22"/>
              </w:rPr>
              <w:t xml:space="preserve"> N</w:t>
            </w:r>
            <w:r>
              <w:rPr>
                <w:rFonts w:cs="Arial"/>
                <w:sz w:val="22"/>
                <w:szCs w:val="22"/>
              </w:rPr>
              <w:t xml:space="preserve">o </w:t>
            </w:r>
            <w:sdt>
              <w:sdtPr>
                <w:rPr>
                  <w:rFonts w:cs="Arial"/>
                  <w:sz w:val="22"/>
                  <w:szCs w:val="22"/>
                </w:rPr>
                <w:id w:val="207842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92F9E" w14:paraId="422BD1BB" w14:textId="77777777" w:rsidTr="00EB6874">
        <w:tc>
          <w:tcPr>
            <w:tcW w:w="2790" w:type="dxa"/>
          </w:tcPr>
          <w:p w14:paraId="6C494796" w14:textId="77777777" w:rsidR="00192F9E" w:rsidRPr="00717E25" w:rsidRDefault="00192F9E" w:rsidP="00894BEC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Project Scope </w:t>
            </w:r>
            <w:r w:rsidRPr="00717E25">
              <w:rPr>
                <w:rFonts w:cs="Arial"/>
                <w:sz w:val="22"/>
                <w:szCs w:val="22"/>
              </w:rPr>
              <w:t>(Briefly describe the objective of project)</w:t>
            </w:r>
          </w:p>
          <w:p w14:paraId="524C4013" w14:textId="77777777" w:rsidR="00192F9E" w:rsidRPr="00717E25" w:rsidRDefault="00192F9E" w:rsidP="00894BEC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50" w:type="dxa"/>
          </w:tcPr>
          <w:p w14:paraId="5242F909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6E58A9D4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5A7828DE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4EC4BA6B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6C3078AE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A9294F0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04687A0E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371F2DC6" w14:textId="77777777" w:rsidR="00192F9E" w:rsidRPr="00AF3DAA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192F9E" w14:paraId="244C98A9" w14:textId="77777777" w:rsidTr="00EB6874">
        <w:tc>
          <w:tcPr>
            <w:tcW w:w="2790" w:type="dxa"/>
          </w:tcPr>
          <w:p w14:paraId="2619D3BE" w14:textId="77777777" w:rsidR="00192F9E" w:rsidRPr="00717E25" w:rsidRDefault="00192F9E" w:rsidP="00894BEC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Commitments</w:t>
            </w:r>
          </w:p>
        </w:tc>
        <w:tc>
          <w:tcPr>
            <w:tcW w:w="7650" w:type="dxa"/>
          </w:tcPr>
          <w:p w14:paraId="47DCED93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0192FA2C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7E940E52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0F663AB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575A4A25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3DDB6208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</w:tbl>
    <w:p w14:paraId="29895760" w14:textId="77777777" w:rsidR="00FF57CB" w:rsidRDefault="00FF57CB"/>
    <w:tbl>
      <w:tblPr>
        <w:tblStyle w:val="TableGrid"/>
        <w:tblW w:w="10188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3060"/>
        <w:gridCol w:w="7128"/>
      </w:tblGrid>
      <w:tr w:rsidR="00425507" w14:paraId="6553CF35" w14:textId="77777777" w:rsidTr="00C65A26">
        <w:trPr>
          <w:trHeight w:val="440"/>
        </w:trPr>
        <w:tc>
          <w:tcPr>
            <w:tcW w:w="10188" w:type="dxa"/>
            <w:gridSpan w:val="2"/>
            <w:shd w:val="clear" w:color="auto" w:fill="C2D69B" w:themeFill="accent3" w:themeFillTint="99"/>
            <w:vAlign w:val="center"/>
          </w:tcPr>
          <w:p w14:paraId="14E9B866" w14:textId="77777777" w:rsidR="00382FB2" w:rsidRDefault="00FF57CB" w:rsidP="0065233D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lastRenderedPageBreak/>
              <w:br w:type="page"/>
            </w:r>
            <w:r w:rsidR="003B6CC9">
              <w:rPr>
                <w:rFonts w:cs="Arial"/>
                <w:b/>
                <w:szCs w:val="24"/>
              </w:rPr>
              <w:t>ROADWAY GEOMETRIC</w:t>
            </w:r>
            <w:r w:rsidR="00425507" w:rsidRPr="0095624A">
              <w:rPr>
                <w:rFonts w:cs="Arial"/>
                <w:b/>
                <w:szCs w:val="24"/>
              </w:rPr>
              <w:t xml:space="preserve"> DESIGN DATA</w:t>
            </w:r>
          </w:p>
        </w:tc>
      </w:tr>
      <w:tr w:rsidR="00E028BD" w14:paraId="068799E3" w14:textId="77777777" w:rsidTr="00FF57CB">
        <w:tc>
          <w:tcPr>
            <w:tcW w:w="3060" w:type="dxa"/>
          </w:tcPr>
          <w:p w14:paraId="5B412042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Highway Functional Classification: </w:t>
            </w:r>
          </w:p>
          <w:p w14:paraId="6C7F756A" w14:textId="77777777" w:rsidR="006A1836" w:rsidRPr="00EB6874" w:rsidRDefault="006A1836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70C863DB" w14:textId="77777777" w:rsidR="00E028BD" w:rsidRPr="00EB6874" w:rsidRDefault="006A1836" w:rsidP="0095624A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0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(See </w:t>
            </w:r>
            <w:r w:rsidR="00E028BD" w:rsidRPr="00EB6874">
              <w:rPr>
                <w:rFonts w:cs="Arial"/>
                <w:b/>
                <w:sz w:val="22"/>
                <w:szCs w:val="22"/>
              </w:rPr>
              <w:t>Green Book 2011 Section 1.3</w:t>
            </w:r>
            <w:r w:rsidRPr="00EB6874">
              <w:rPr>
                <w:rFonts w:cs="Arial"/>
                <w:b/>
                <w:sz w:val="22"/>
                <w:szCs w:val="22"/>
              </w:rPr>
              <w:t>)</w:t>
            </w:r>
          </w:p>
        </w:tc>
        <w:tc>
          <w:tcPr>
            <w:tcW w:w="7128" w:type="dxa"/>
            <w:vAlign w:val="center"/>
          </w:tcPr>
          <w:p w14:paraId="52ABCE9B" w14:textId="6A80ACD6" w:rsidR="006A1836" w:rsidRDefault="00E028BD" w:rsidP="006A1836">
            <w:pPr>
              <w:rPr>
                <w:rFonts w:cs="Arial"/>
                <w:sz w:val="22"/>
                <w:szCs w:val="22"/>
              </w:rPr>
            </w:pPr>
            <w:r w:rsidRPr="00015804">
              <w:rPr>
                <w:rFonts w:cs="Arial"/>
                <w:sz w:val="22"/>
                <w:szCs w:val="22"/>
              </w:rPr>
              <w:t xml:space="preserve">Freeway </w:t>
            </w:r>
            <w:sdt>
              <w:sdtPr>
                <w:rPr>
                  <w:rFonts w:cs="Arial"/>
                  <w:sz w:val="22"/>
                  <w:szCs w:val="22"/>
                </w:rPr>
                <w:id w:val="-383635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015804">
              <w:rPr>
                <w:rFonts w:cs="Arial"/>
                <w:sz w:val="22"/>
                <w:szCs w:val="22"/>
              </w:rPr>
              <w:t xml:space="preserve">   </w:t>
            </w:r>
          </w:p>
          <w:p w14:paraId="2421E880" w14:textId="77777777" w:rsidR="006A1836" w:rsidRDefault="00E028BD" w:rsidP="006A1836">
            <w:pPr>
              <w:rPr>
                <w:rFonts w:cs="Arial"/>
                <w:sz w:val="22"/>
                <w:szCs w:val="22"/>
              </w:rPr>
            </w:pPr>
            <w:r w:rsidRPr="00015804">
              <w:rPr>
                <w:rFonts w:cs="Arial"/>
                <w:sz w:val="22"/>
                <w:szCs w:val="22"/>
              </w:rPr>
              <w:t>Arterial</w:t>
            </w:r>
            <w:r w:rsidR="00F2586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466632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86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015804">
              <w:rPr>
                <w:rFonts w:cs="Arial"/>
                <w:sz w:val="22"/>
                <w:szCs w:val="22"/>
              </w:rPr>
              <w:t xml:space="preserve">           </w:t>
            </w:r>
          </w:p>
          <w:p w14:paraId="43E14852" w14:textId="11D27E86" w:rsidR="006A1836" w:rsidRDefault="00E028BD" w:rsidP="006A1836">
            <w:pPr>
              <w:rPr>
                <w:rFonts w:cs="Arial"/>
                <w:sz w:val="22"/>
                <w:szCs w:val="22"/>
              </w:rPr>
            </w:pPr>
            <w:r w:rsidRPr="00015804">
              <w:rPr>
                <w:rFonts w:cs="Arial"/>
                <w:sz w:val="22"/>
                <w:szCs w:val="22"/>
              </w:rPr>
              <w:t xml:space="preserve">Collector </w:t>
            </w:r>
            <w:sdt>
              <w:sdtPr>
                <w:rPr>
                  <w:rFonts w:cs="Arial"/>
                  <w:sz w:val="22"/>
                  <w:szCs w:val="22"/>
                </w:rPr>
                <w:id w:val="-599336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015804">
              <w:rPr>
                <w:rFonts w:cs="Arial"/>
                <w:sz w:val="22"/>
                <w:szCs w:val="22"/>
              </w:rPr>
              <w:t xml:space="preserve">       </w:t>
            </w:r>
          </w:p>
          <w:p w14:paraId="34A0591E" w14:textId="3C57F64C" w:rsidR="00E028BD" w:rsidRPr="005F11DA" w:rsidRDefault="009C7CA2" w:rsidP="006A1836">
            <w:pPr>
              <w:rPr>
                <w:rFonts w:cs="Arial"/>
                <w:sz w:val="22"/>
                <w:szCs w:val="22"/>
                <w:u w:val="single"/>
              </w:rPr>
            </w:pPr>
            <w:r>
              <w:rPr>
                <w:rFonts w:cs="Arial"/>
                <w:sz w:val="22"/>
                <w:szCs w:val="22"/>
              </w:rPr>
              <w:t>Local Road/S</w:t>
            </w:r>
            <w:r w:rsidR="00E028BD" w:rsidRPr="00015804">
              <w:rPr>
                <w:rFonts w:cs="Arial"/>
                <w:sz w:val="22"/>
                <w:szCs w:val="22"/>
              </w:rPr>
              <w:t xml:space="preserve">treet </w:t>
            </w:r>
            <w:sdt>
              <w:sdtPr>
                <w:rPr>
                  <w:rFonts w:cs="Arial"/>
                  <w:sz w:val="22"/>
                  <w:szCs w:val="22"/>
                </w:rPr>
                <w:id w:val="1208911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03C809C3" w14:textId="77777777" w:rsidTr="00FF57CB">
        <w:tc>
          <w:tcPr>
            <w:tcW w:w="3060" w:type="dxa"/>
          </w:tcPr>
          <w:p w14:paraId="1B273F9B" w14:textId="77777777" w:rsidR="00E028BD" w:rsidRPr="00EB6874" w:rsidRDefault="006E2586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Rural or Urban </w:t>
            </w:r>
            <w:r w:rsidR="00E028BD" w:rsidRPr="00EB6874">
              <w:rPr>
                <w:rFonts w:cs="Arial"/>
                <w:b/>
                <w:sz w:val="22"/>
                <w:szCs w:val="22"/>
              </w:rPr>
              <w:t xml:space="preserve">Context </w:t>
            </w:r>
          </w:p>
          <w:p w14:paraId="4BBFE23E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128" w:type="dxa"/>
          </w:tcPr>
          <w:p w14:paraId="1B574290" w14:textId="4FBF3FB8" w:rsidR="0095624A" w:rsidRDefault="0095624A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Rural </w:t>
            </w:r>
            <w:sdt>
              <w:sdtPr>
                <w:rPr>
                  <w:rFonts w:cs="Arial"/>
                  <w:sz w:val="22"/>
                  <w:szCs w:val="22"/>
                </w:rPr>
                <w:id w:val="-29167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DA14036" w14:textId="43F31587" w:rsidR="00E028BD" w:rsidRDefault="006A1836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</w:t>
            </w:r>
            <w:r w:rsidR="00E028BD">
              <w:rPr>
                <w:rFonts w:cs="Arial"/>
                <w:sz w:val="22"/>
                <w:szCs w:val="22"/>
              </w:rPr>
              <w:t xml:space="preserve">ural </w:t>
            </w:r>
            <w:r>
              <w:rPr>
                <w:rFonts w:cs="Arial"/>
                <w:sz w:val="22"/>
                <w:szCs w:val="22"/>
              </w:rPr>
              <w:t>T</w:t>
            </w:r>
            <w:r w:rsidR="00E028BD">
              <w:rPr>
                <w:rFonts w:cs="Arial"/>
                <w:sz w:val="22"/>
                <w:szCs w:val="22"/>
              </w:rPr>
              <w:t>own (city limits)</w:t>
            </w:r>
            <w:r w:rsidR="0095624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238212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>
              <w:rPr>
                <w:rFonts w:cs="Arial"/>
                <w:sz w:val="22"/>
                <w:szCs w:val="22"/>
              </w:rPr>
              <w:t xml:space="preserve"> </w:t>
            </w:r>
          </w:p>
          <w:p w14:paraId="2E2956C6" w14:textId="2B3ABCAF" w:rsidR="00E028BD" w:rsidRDefault="006A1836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E028BD">
              <w:rPr>
                <w:rFonts w:cs="Arial"/>
                <w:sz w:val="22"/>
                <w:szCs w:val="22"/>
              </w:rPr>
              <w:t xml:space="preserve">uburban (initially </w:t>
            </w:r>
            <w:r w:rsidR="00EE2F42">
              <w:rPr>
                <w:rFonts w:cs="Arial"/>
                <w:sz w:val="22"/>
                <w:szCs w:val="22"/>
              </w:rPr>
              <w:t>designed</w:t>
            </w:r>
            <w:r w:rsidR="00E028BD">
              <w:rPr>
                <w:rFonts w:cs="Arial"/>
                <w:sz w:val="22"/>
                <w:szCs w:val="22"/>
              </w:rPr>
              <w:t xml:space="preserve"> as rural but currently in city limits)</w:t>
            </w:r>
            <w:r w:rsidR="0095624A">
              <w:rPr>
                <w:rFonts w:cs="Arial"/>
                <w:sz w:val="22"/>
                <w:szCs w:val="22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-1696539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>
              <w:rPr>
                <w:rFonts w:cs="Arial"/>
                <w:sz w:val="22"/>
                <w:szCs w:val="22"/>
              </w:rPr>
              <w:t xml:space="preserve">    </w:t>
            </w:r>
          </w:p>
          <w:p w14:paraId="02F2A6DA" w14:textId="5B9E443A" w:rsidR="00E028BD" w:rsidRDefault="006A1836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="00E028BD">
              <w:rPr>
                <w:rFonts w:cs="Arial"/>
                <w:sz w:val="22"/>
                <w:szCs w:val="22"/>
              </w:rPr>
              <w:t>rban (city limits)</w:t>
            </w:r>
            <w:r w:rsidR="0095624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2051759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>
              <w:rPr>
                <w:rFonts w:cs="Arial"/>
                <w:sz w:val="22"/>
                <w:szCs w:val="22"/>
              </w:rPr>
              <w:t xml:space="preserve">          </w:t>
            </w:r>
          </w:p>
          <w:p w14:paraId="31F7A029" w14:textId="557AA928" w:rsidR="00E028BD" w:rsidRPr="00015804" w:rsidRDefault="006A1836" w:rsidP="006E258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="00E028BD">
              <w:rPr>
                <w:rFonts w:cs="Arial"/>
                <w:sz w:val="22"/>
                <w:szCs w:val="22"/>
              </w:rPr>
              <w:t xml:space="preserve">rban </w:t>
            </w:r>
            <w:r>
              <w:rPr>
                <w:rFonts w:cs="Arial"/>
                <w:sz w:val="22"/>
                <w:szCs w:val="22"/>
              </w:rPr>
              <w:t>C</w:t>
            </w:r>
            <w:r w:rsidR="00E028BD">
              <w:rPr>
                <w:rFonts w:cs="Arial"/>
                <w:sz w:val="22"/>
                <w:szCs w:val="22"/>
              </w:rPr>
              <w:t xml:space="preserve">ore (in the metropolitan government </w:t>
            </w:r>
            <w:r w:rsidR="00EE2F42">
              <w:rPr>
                <w:rFonts w:cs="Arial"/>
                <w:sz w:val="22"/>
                <w:szCs w:val="22"/>
              </w:rPr>
              <w:t>jurisdiction</w:t>
            </w:r>
            <w:r w:rsidR="00E028BD">
              <w:rPr>
                <w:rFonts w:cs="Arial"/>
                <w:sz w:val="22"/>
                <w:szCs w:val="22"/>
              </w:rPr>
              <w:t>)</w:t>
            </w:r>
            <w:r w:rsidR="0095624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2076509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0905F8EF" w14:textId="77777777" w:rsidTr="0053165D">
        <w:tc>
          <w:tcPr>
            <w:tcW w:w="3060" w:type="dxa"/>
            <w:vAlign w:val="center"/>
          </w:tcPr>
          <w:p w14:paraId="2C2B1F2F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Roadway 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T</w:t>
            </w:r>
            <w:r w:rsidRPr="00EB6874">
              <w:rPr>
                <w:rFonts w:cs="Arial"/>
                <w:b/>
                <w:sz w:val="22"/>
                <w:szCs w:val="22"/>
              </w:rPr>
              <w:t>y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p</w:t>
            </w:r>
            <w:r w:rsidRPr="00EB6874">
              <w:rPr>
                <w:rFonts w:cs="Arial"/>
                <w:b/>
                <w:sz w:val="22"/>
                <w:szCs w:val="22"/>
              </w:rPr>
              <w:t xml:space="preserve">ical 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S</w:t>
            </w:r>
            <w:r w:rsidRPr="00EB6874">
              <w:rPr>
                <w:rFonts w:cs="Arial"/>
                <w:b/>
                <w:sz w:val="22"/>
                <w:szCs w:val="22"/>
              </w:rPr>
              <w:t xml:space="preserve">ection 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S</w:t>
            </w:r>
            <w:r w:rsidRPr="00EB6874">
              <w:rPr>
                <w:rFonts w:cs="Arial"/>
                <w:b/>
                <w:sz w:val="22"/>
                <w:szCs w:val="22"/>
              </w:rPr>
              <w:t>tandard Drawing:</w:t>
            </w:r>
          </w:p>
        </w:tc>
        <w:tc>
          <w:tcPr>
            <w:tcW w:w="7128" w:type="dxa"/>
            <w:vAlign w:val="center"/>
          </w:tcPr>
          <w:p w14:paraId="0D582166" w14:textId="77777777" w:rsidR="00E028BD" w:rsidRDefault="00E028BD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028BD" w14:paraId="1EF2D9A3" w14:textId="77777777" w:rsidTr="0053165D">
        <w:trPr>
          <w:trHeight w:val="288"/>
        </w:trPr>
        <w:tc>
          <w:tcPr>
            <w:tcW w:w="3060" w:type="dxa"/>
          </w:tcPr>
          <w:p w14:paraId="452BA91D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Existing Design Speed:</w:t>
            </w:r>
          </w:p>
        </w:tc>
        <w:tc>
          <w:tcPr>
            <w:tcW w:w="7128" w:type="dxa"/>
          </w:tcPr>
          <w:p w14:paraId="37039188" w14:textId="77777777" w:rsidR="00E028BD" w:rsidRDefault="00E028BD" w:rsidP="006A1836">
            <w:pPr>
              <w:rPr>
                <w:rFonts w:cs="Arial"/>
                <w:sz w:val="22"/>
                <w:szCs w:val="22"/>
              </w:rPr>
            </w:pP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fldChar w:fldCharType="separate"/>
            </w:r>
            <w:r w:rsidRPr="005F11DA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fldChar w:fldCharType="end"/>
            </w:r>
          </w:p>
        </w:tc>
      </w:tr>
      <w:tr w:rsidR="00E028BD" w14:paraId="1328E54B" w14:textId="77777777" w:rsidTr="0053165D">
        <w:trPr>
          <w:trHeight w:val="288"/>
        </w:trPr>
        <w:tc>
          <w:tcPr>
            <w:tcW w:w="3060" w:type="dxa"/>
          </w:tcPr>
          <w:p w14:paraId="659403C6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Existing Posted Speed:</w:t>
            </w:r>
          </w:p>
        </w:tc>
        <w:tc>
          <w:tcPr>
            <w:tcW w:w="7128" w:type="dxa"/>
          </w:tcPr>
          <w:p w14:paraId="7A61C0A8" w14:textId="7B7D3F70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  <w:lang w:val="fr-FR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Contact the Plans Sales Office to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find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original plans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stating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the design speed or use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existing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design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elements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to reverse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engineer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the design speed.</w:t>
            </w:r>
          </w:p>
        </w:tc>
      </w:tr>
      <w:tr w:rsidR="00E028BD" w14:paraId="1871F22C" w14:textId="77777777" w:rsidTr="0053165D">
        <w:trPr>
          <w:trHeight w:val="288"/>
        </w:trPr>
        <w:tc>
          <w:tcPr>
            <w:tcW w:w="3060" w:type="dxa"/>
          </w:tcPr>
          <w:p w14:paraId="22F13641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Proposed Design Speed:</w:t>
            </w:r>
          </w:p>
        </w:tc>
        <w:tc>
          <w:tcPr>
            <w:tcW w:w="7128" w:type="dxa"/>
          </w:tcPr>
          <w:p w14:paraId="1ABB2472" w14:textId="77777777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028BD" w14:paraId="2D8DA5A4" w14:textId="77777777" w:rsidTr="0053165D">
        <w:trPr>
          <w:trHeight w:val="288"/>
        </w:trPr>
        <w:tc>
          <w:tcPr>
            <w:tcW w:w="3060" w:type="dxa"/>
          </w:tcPr>
          <w:p w14:paraId="666443C5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Proposed Posted Speed:</w:t>
            </w:r>
          </w:p>
        </w:tc>
        <w:tc>
          <w:tcPr>
            <w:tcW w:w="7128" w:type="dxa"/>
          </w:tcPr>
          <w:p w14:paraId="2F88C8D7" w14:textId="77777777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028BD" w14:paraId="0FE40661" w14:textId="77777777" w:rsidTr="0053165D">
        <w:trPr>
          <w:trHeight w:val="476"/>
        </w:trPr>
        <w:tc>
          <w:tcPr>
            <w:tcW w:w="3060" w:type="dxa"/>
            <w:vAlign w:val="center"/>
          </w:tcPr>
          <w:p w14:paraId="2E184DA2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Type of Terrain:</w:t>
            </w:r>
          </w:p>
        </w:tc>
        <w:tc>
          <w:tcPr>
            <w:tcW w:w="7128" w:type="dxa"/>
            <w:vAlign w:val="center"/>
          </w:tcPr>
          <w:p w14:paraId="75671D82" w14:textId="624B38AB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</w:rPr>
            </w:pPr>
            <w:r>
              <w:rPr>
                <w:rFonts w:cs="Arial"/>
                <w:sz w:val="22"/>
                <w:szCs w:val="22"/>
              </w:rPr>
              <w:t xml:space="preserve">Level </w:t>
            </w:r>
            <w:sdt>
              <w:sdtPr>
                <w:rPr>
                  <w:rFonts w:cs="Arial"/>
                  <w:sz w:val="22"/>
                  <w:szCs w:val="22"/>
                </w:rPr>
                <w:id w:val="717085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  Rolling </w:t>
            </w:r>
            <w:sdt>
              <w:sdtPr>
                <w:rPr>
                  <w:rFonts w:cs="Arial"/>
                  <w:sz w:val="22"/>
                  <w:szCs w:val="22"/>
                </w:rPr>
                <w:id w:val="-110984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  Mountainous </w:t>
            </w:r>
            <w:sdt>
              <w:sdtPr>
                <w:rPr>
                  <w:rFonts w:cs="Arial"/>
                  <w:sz w:val="22"/>
                  <w:szCs w:val="22"/>
                </w:rPr>
                <w:id w:val="1429158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5BAB9D20" w14:textId="77777777" w:rsidTr="00035335">
        <w:trPr>
          <w:trHeight w:val="872"/>
        </w:trPr>
        <w:tc>
          <w:tcPr>
            <w:tcW w:w="3060" w:type="dxa"/>
          </w:tcPr>
          <w:p w14:paraId="39D57E59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Traffic Data:</w:t>
            </w:r>
          </w:p>
        </w:tc>
        <w:tc>
          <w:tcPr>
            <w:tcW w:w="7128" w:type="dxa"/>
          </w:tcPr>
          <w:tbl>
            <w:tblPr>
              <w:tblW w:w="9360" w:type="dxa"/>
              <w:tblInd w:w="198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08"/>
              <w:gridCol w:w="2862"/>
              <w:gridCol w:w="4590"/>
            </w:tblGrid>
            <w:tr w:rsidR="00E028BD" w:rsidRPr="005F11DA" w14:paraId="587C79C7" w14:textId="77777777" w:rsidTr="00E028BD">
              <w:tc>
                <w:tcPr>
                  <w:tcW w:w="1908" w:type="dxa"/>
                  <w:hideMark/>
                </w:tcPr>
                <w:p w14:paraId="4E5CDE45" w14:textId="77777777" w:rsidR="00E028BD" w:rsidRPr="005F11DA" w:rsidRDefault="00E028BD" w:rsidP="00120C74">
                  <w:pPr>
                    <w:ind w:left="90"/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2862" w:type="dxa"/>
                  <w:hideMark/>
                </w:tcPr>
                <w:p w14:paraId="5BC7D0E9" w14:textId="77777777" w:rsidR="00E028BD" w:rsidRPr="005F11DA" w:rsidRDefault="00E028BD" w:rsidP="00EB6874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</w:rPr>
                    <w:t>ADT (</w:t>
                  </w:r>
                  <w:bookmarkStart w:id="0" w:name="Text7"/>
                  <w:r w:rsidRPr="00F907F5">
                    <w:rPr>
                      <w:rFonts w:cs="Arial"/>
                      <w:sz w:val="22"/>
                      <w:szCs w:val="22"/>
                    </w:rPr>
                    <w:t>20</w:t>
                  </w:r>
                  <w:bookmarkEnd w:id="0"/>
                  <w:r w:rsidR="00EB6874">
                    <w:rPr>
                      <w:rFonts w:cs="Arial"/>
                      <w:sz w:val="22"/>
                      <w:szCs w:val="22"/>
                      <w:u w:val="single"/>
                    </w:rPr>
                    <w:t>XX</w:t>
                  </w:r>
                  <w:r w:rsidRPr="00F907F5">
                    <w:rPr>
                      <w:rFonts w:cs="Arial"/>
                      <w:sz w:val="22"/>
                      <w:szCs w:val="22"/>
                    </w:rPr>
                    <w:t>):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t xml:space="preserve"> 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end"/>
                  </w:r>
                </w:p>
              </w:tc>
              <w:tc>
                <w:tcPr>
                  <w:tcW w:w="4590" w:type="dxa"/>
                  <w:hideMark/>
                </w:tcPr>
                <w:p w14:paraId="1BA65E4D" w14:textId="77777777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u w:val="single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</w:rPr>
                    <w:t xml:space="preserve">D: </w:t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>
                          <w:default w:val="_ / _"/>
                        </w:textInput>
                      </w:ffData>
                    </w:fldChar>
                  </w:r>
                  <w:bookmarkStart w:id="1" w:name="Text24"/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instrText xml:space="preserve"> FORMTEXT </w:instrText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22"/>
                      <w:szCs w:val="22"/>
                      <w:u w:val="single"/>
                    </w:rPr>
                    <w:t>_ / _</w:t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fldChar w:fldCharType="end"/>
                  </w:r>
                  <w:bookmarkEnd w:id="1"/>
                </w:p>
              </w:tc>
            </w:tr>
            <w:tr w:rsidR="00E028BD" w:rsidRPr="005F11DA" w14:paraId="10FF78B3" w14:textId="77777777" w:rsidTr="00E028BD">
              <w:tc>
                <w:tcPr>
                  <w:tcW w:w="1908" w:type="dxa"/>
                </w:tcPr>
                <w:p w14:paraId="3A589DE9" w14:textId="77777777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</w:p>
              </w:tc>
              <w:tc>
                <w:tcPr>
                  <w:tcW w:w="2862" w:type="dxa"/>
                  <w:hideMark/>
                </w:tcPr>
                <w:p w14:paraId="74AECC95" w14:textId="77777777" w:rsidR="00E028BD" w:rsidRPr="005F11DA" w:rsidRDefault="00E028BD" w:rsidP="00EB68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>ADT (20</w:t>
                  </w:r>
                  <w:r w:rsidR="00EB6874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t>XX</w:t>
                  </w:r>
                  <w:r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): 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end"/>
                  </w:r>
                </w:p>
              </w:tc>
              <w:tc>
                <w:tcPr>
                  <w:tcW w:w="4590" w:type="dxa"/>
                  <w:hideMark/>
                </w:tcPr>
                <w:p w14:paraId="70EB6145" w14:textId="77777777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T: 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bookmarkStart w:id="2" w:name="Text27"/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sz w:val="22"/>
                      <w:szCs w:val="22"/>
                    </w:rPr>
                    <w:fldChar w:fldCharType="end"/>
                  </w:r>
                  <w:bookmarkEnd w:id="2"/>
                  <w:r>
                    <w:rPr>
                      <w:rFonts w:cs="Arial"/>
                      <w:sz w:val="22"/>
                      <w:szCs w:val="22"/>
                    </w:rPr>
                    <w:t>%</w:t>
                  </w:r>
                </w:p>
              </w:tc>
            </w:tr>
            <w:tr w:rsidR="00E028BD" w:rsidRPr="005F11DA" w14:paraId="74DAD670" w14:textId="77777777" w:rsidTr="00E028BD">
              <w:tc>
                <w:tcPr>
                  <w:tcW w:w="1908" w:type="dxa"/>
                </w:tcPr>
                <w:p w14:paraId="33C61C68" w14:textId="77777777" w:rsidR="00E028BD" w:rsidRPr="005F11DA" w:rsidRDefault="00584E92" w:rsidP="00120C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   </w:t>
                  </w:r>
                </w:p>
              </w:tc>
              <w:tc>
                <w:tcPr>
                  <w:tcW w:w="2862" w:type="dxa"/>
                  <w:hideMark/>
                </w:tcPr>
                <w:p w14:paraId="523C9028" w14:textId="77777777" w:rsidR="00E028BD" w:rsidRPr="005F11DA" w:rsidRDefault="00584E92" w:rsidP="00120C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      </w:t>
                  </w:r>
                  <w:r w:rsidR="008654F6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</w:t>
                  </w:r>
                  <w:r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DHV:</w:t>
                  </w:r>
                  <w:r w:rsidR="00E028BD"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</w:t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/>
                      </w:ffData>
                    </w:fldChar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="00E028BD"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E028BD"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E028BD"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E028BD"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E028BD" w:rsidRPr="005F11DA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end"/>
                  </w:r>
                </w:p>
              </w:tc>
              <w:tc>
                <w:tcPr>
                  <w:tcW w:w="4590" w:type="dxa"/>
                  <w:hideMark/>
                </w:tcPr>
                <w:p w14:paraId="78732838" w14:textId="77777777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pPr>
                </w:p>
              </w:tc>
            </w:tr>
          </w:tbl>
          <w:p w14:paraId="0A618EB0" w14:textId="77777777" w:rsidR="00E028BD" w:rsidRDefault="00E028BD" w:rsidP="0095624A">
            <w:pPr>
              <w:tabs>
                <w:tab w:val="left" w:pos="720"/>
                <w:tab w:val="left" w:pos="1800"/>
              </w:tabs>
              <w:rPr>
                <w:rFonts w:cs="Arial"/>
                <w:sz w:val="22"/>
                <w:szCs w:val="22"/>
              </w:rPr>
            </w:pPr>
          </w:p>
        </w:tc>
      </w:tr>
      <w:tr w:rsidR="00E028BD" w14:paraId="3A5CF96B" w14:textId="77777777" w:rsidTr="00FF57CB">
        <w:tc>
          <w:tcPr>
            <w:tcW w:w="3060" w:type="dxa"/>
          </w:tcPr>
          <w:p w14:paraId="61B7AE63" w14:textId="77777777" w:rsidR="00E028BD" w:rsidRPr="00EB6874" w:rsidRDefault="003B6CC9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0"/>
              </w:rPr>
              <w:t>Access Control</w:t>
            </w:r>
          </w:p>
        </w:tc>
        <w:tc>
          <w:tcPr>
            <w:tcW w:w="7128" w:type="dxa"/>
          </w:tcPr>
          <w:p w14:paraId="5EA9FD08" w14:textId="77777777" w:rsidR="00E028BD" w:rsidRPr="005F11DA" w:rsidRDefault="003B6CC9" w:rsidP="0095624A">
            <w:pPr>
              <w:tabs>
                <w:tab w:val="center" w:pos="4036"/>
              </w:tabs>
              <w:ind w:left="90"/>
              <w:rPr>
                <w:rFonts w:cs="Arial"/>
                <w:sz w:val="22"/>
                <w:szCs w:val="22"/>
              </w:rPr>
            </w:pPr>
            <w:r w:rsidRPr="003B6CC9">
              <w:rPr>
                <w:rFonts w:cs="Arial"/>
                <w:sz w:val="22"/>
                <w:szCs w:val="22"/>
              </w:rPr>
              <w:t>None</w:t>
            </w:r>
            <w:sdt>
              <w:sdtPr>
                <w:rPr>
                  <w:rFonts w:cs="Arial"/>
                  <w:sz w:val="22"/>
                  <w:szCs w:val="22"/>
                </w:rPr>
                <w:id w:val="-580054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6CC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     Partial </w:t>
            </w:r>
            <w:sdt>
              <w:sdtPr>
                <w:rPr>
                  <w:rFonts w:cs="Arial"/>
                  <w:sz w:val="22"/>
                  <w:szCs w:val="22"/>
                </w:rPr>
                <w:id w:val="-1876535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6CC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    Full</w:t>
            </w:r>
            <w:sdt>
              <w:sdtPr>
                <w:rPr>
                  <w:rFonts w:cs="Arial"/>
                  <w:sz w:val="22"/>
                  <w:szCs w:val="22"/>
                </w:rPr>
                <w:id w:val="1884746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B6CC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</w:t>
            </w:r>
            <w:r w:rsidR="0095624A">
              <w:rPr>
                <w:rFonts w:cs="Arial"/>
                <w:sz w:val="22"/>
                <w:szCs w:val="22"/>
              </w:rPr>
              <w:tab/>
            </w:r>
          </w:p>
        </w:tc>
      </w:tr>
      <w:tr w:rsidR="0095624A" w:rsidRPr="00AF3DAA" w14:paraId="1012126E" w14:textId="77777777" w:rsidTr="00FF57CB">
        <w:tc>
          <w:tcPr>
            <w:tcW w:w="3060" w:type="dxa"/>
          </w:tcPr>
          <w:p w14:paraId="1BD94BB9" w14:textId="77777777" w:rsidR="0095624A" w:rsidRPr="00EB6874" w:rsidRDefault="003B6CC9" w:rsidP="003B6CC9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2"/>
                <w:szCs w:val="22"/>
              </w:rPr>
              <w:t>Multi</w:t>
            </w:r>
            <w:r w:rsidR="00E565D1">
              <w:rPr>
                <w:rFonts w:cs="Arial"/>
                <w:b/>
                <w:sz w:val="22"/>
                <w:szCs w:val="22"/>
              </w:rPr>
              <w:t>m</w:t>
            </w:r>
            <w:r>
              <w:rPr>
                <w:rFonts w:cs="Arial"/>
                <w:b/>
                <w:sz w:val="22"/>
                <w:szCs w:val="22"/>
              </w:rPr>
              <w:t xml:space="preserve">odal Design </w:t>
            </w:r>
            <w:r w:rsidR="0095624A" w:rsidRPr="00EB6874">
              <w:rPr>
                <w:rFonts w:cs="Arial"/>
                <w:b/>
                <w:sz w:val="22"/>
                <w:szCs w:val="22"/>
              </w:rPr>
              <w:t xml:space="preserve">Elements Included in the </w:t>
            </w:r>
            <w:r>
              <w:rPr>
                <w:rFonts w:cs="Arial"/>
                <w:b/>
                <w:sz w:val="22"/>
                <w:szCs w:val="22"/>
              </w:rPr>
              <w:t>scope</w:t>
            </w:r>
            <w:r w:rsidR="0095624A" w:rsidRPr="00EB6874">
              <w:rPr>
                <w:rFonts w:cs="Arial"/>
                <w:b/>
                <w:sz w:val="22"/>
                <w:szCs w:val="22"/>
              </w:rPr>
              <w:t xml:space="preserve"> of the Project</w:t>
            </w:r>
          </w:p>
        </w:tc>
        <w:tc>
          <w:tcPr>
            <w:tcW w:w="7128" w:type="dxa"/>
          </w:tcPr>
          <w:p w14:paraId="7A3AC77A" w14:textId="77777777" w:rsidR="0095624A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Pedestrian </w:t>
            </w:r>
            <w:sdt>
              <w:sdtPr>
                <w:rPr>
                  <w:rFonts w:cs="Arial"/>
                  <w:sz w:val="22"/>
                  <w:szCs w:val="22"/>
                </w:rPr>
                <w:id w:val="-1057079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5D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3C039A44" w14:textId="77777777" w:rsidR="00E565D1" w:rsidRDefault="00E565D1" w:rsidP="00E565D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Pedestrian Signals </w:t>
            </w:r>
            <w:sdt>
              <w:sdtPr>
                <w:rPr>
                  <w:rFonts w:cs="Arial"/>
                  <w:sz w:val="22"/>
                  <w:szCs w:val="22"/>
                </w:rPr>
                <w:id w:val="1542169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714201C9" w14:textId="77777777" w:rsidR="00E565D1" w:rsidRDefault="00E565D1" w:rsidP="00E565D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Curb Ramps </w:t>
            </w:r>
            <w:sdt>
              <w:sdtPr>
                <w:rPr>
                  <w:rFonts w:cs="Arial"/>
                  <w:sz w:val="22"/>
                  <w:szCs w:val="22"/>
                </w:rPr>
                <w:id w:val="-594248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0C4B691E" w14:textId="77777777" w:rsidR="00E565D1" w:rsidRDefault="00E565D1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Shared-Use Paths </w:t>
            </w:r>
            <w:sdt>
              <w:sdtPr>
                <w:rPr>
                  <w:rFonts w:cs="Arial"/>
                  <w:sz w:val="22"/>
                  <w:szCs w:val="22"/>
                </w:rPr>
                <w:id w:val="1827940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440C695B" w14:textId="77777777" w:rsidR="00BF6020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New sidewalks </w:t>
            </w:r>
            <w:sdt>
              <w:sdtPr>
                <w:rPr>
                  <w:rFonts w:cs="Arial"/>
                  <w:sz w:val="22"/>
                  <w:szCs w:val="22"/>
                </w:rPr>
                <w:id w:val="1971169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2B32B083" w14:textId="2092DC6F" w:rsidR="00BF6020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Non-motorized Enhancement </w:t>
            </w:r>
            <w:sdt>
              <w:sdtPr>
                <w:rPr>
                  <w:rFonts w:cs="Arial"/>
                  <w:sz w:val="22"/>
                  <w:szCs w:val="22"/>
                </w:rPr>
                <w:id w:val="-970970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2AA4D02" w14:textId="77777777" w:rsidR="00BF6020" w:rsidRDefault="00BF6020" w:rsidP="00BF6020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Bicycle </w:t>
            </w:r>
            <w:sdt>
              <w:sdtPr>
                <w:rPr>
                  <w:rFonts w:cs="Arial"/>
                  <w:sz w:val="22"/>
                  <w:szCs w:val="22"/>
                </w:rPr>
                <w:id w:val="-80138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    (including bike route/lane, tract addition to existing</w:t>
            </w:r>
          </w:p>
          <w:p w14:paraId="6A592123" w14:textId="77777777" w:rsidR="00BF6020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                roadway facility)</w:t>
            </w:r>
          </w:p>
          <w:p w14:paraId="78592CA1" w14:textId="77777777" w:rsidR="0095624A" w:rsidRPr="009C7CA2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5624A" w:rsidRPr="00AF3DAA" w14:paraId="578AFB0F" w14:textId="77777777" w:rsidTr="0053165D">
        <w:trPr>
          <w:trHeight w:val="288"/>
        </w:trPr>
        <w:tc>
          <w:tcPr>
            <w:tcW w:w="3060" w:type="dxa"/>
            <w:vAlign w:val="center"/>
          </w:tcPr>
          <w:p w14:paraId="2059B5D8" w14:textId="77777777" w:rsidR="0095624A" w:rsidRPr="00EB6874" w:rsidRDefault="003B6CC9" w:rsidP="003B6CC9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0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Bus Route</w:t>
            </w:r>
            <w:r w:rsidRPr="00EB6874">
              <w:rPr>
                <w:rFonts w:cs="Arial"/>
                <w:b/>
                <w:sz w:val="20"/>
              </w:rPr>
              <w:t xml:space="preserve"> </w:t>
            </w:r>
          </w:p>
        </w:tc>
        <w:tc>
          <w:tcPr>
            <w:tcW w:w="7128" w:type="dxa"/>
            <w:vAlign w:val="center"/>
          </w:tcPr>
          <w:p w14:paraId="2CA1D592" w14:textId="40656F4D" w:rsidR="0095624A" w:rsidRPr="00AF3DAA" w:rsidRDefault="003B6CC9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3B6CC9">
              <w:rPr>
                <w:rFonts w:cs="Arial"/>
                <w:sz w:val="22"/>
                <w:szCs w:val="22"/>
              </w:rPr>
              <w:t>Yes</w:t>
            </w:r>
            <w:r w:rsidR="00F2586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439411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      No </w:t>
            </w:r>
            <w:sdt>
              <w:sdtPr>
                <w:rPr>
                  <w:rFonts w:cs="Arial"/>
                  <w:sz w:val="22"/>
                  <w:szCs w:val="22"/>
                </w:rPr>
                <w:id w:val="47911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09CE510F" w14:textId="77777777" w:rsidR="00566D3A" w:rsidRDefault="00566D3A" w:rsidP="0071350F">
      <w:pPr>
        <w:tabs>
          <w:tab w:val="left" w:pos="1440"/>
          <w:tab w:val="left" w:pos="7920"/>
        </w:tabs>
        <w:rPr>
          <w:rFonts w:cs="Arial"/>
          <w:b/>
          <w:sz w:val="22"/>
          <w:szCs w:val="22"/>
        </w:rPr>
      </w:pPr>
    </w:p>
    <w:p w14:paraId="4B08616C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1B8E562F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3E8D1CC5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46958749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7173CD90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02A2098C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1D54F9A2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5FF9710D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7F72EF36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774FF59B" w14:textId="77777777" w:rsidR="009528C2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518E396A" w14:textId="77777777" w:rsidR="009528C2" w:rsidRDefault="009528C2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14:paraId="583D65F5" w14:textId="77777777" w:rsidR="008A5C69" w:rsidRDefault="008A5C69" w:rsidP="00657ABA">
      <w:pPr>
        <w:tabs>
          <w:tab w:val="left" w:pos="990"/>
          <w:tab w:val="left" w:pos="1800"/>
          <w:tab w:val="left" w:pos="4230"/>
        </w:tabs>
        <w:ind w:left="90"/>
        <w:rPr>
          <w:rFonts w:cs="Arial"/>
          <w:b/>
          <w:caps/>
          <w:sz w:val="22"/>
          <w:szCs w:val="22"/>
        </w:rPr>
      </w:pPr>
    </w:p>
    <w:p w14:paraId="467D48A9" w14:textId="77777777" w:rsidR="00540CC8" w:rsidRDefault="00540CC8" w:rsidP="00657ABA">
      <w:pPr>
        <w:tabs>
          <w:tab w:val="left" w:pos="990"/>
          <w:tab w:val="left" w:pos="1800"/>
          <w:tab w:val="left" w:pos="4230"/>
        </w:tabs>
        <w:ind w:left="90"/>
        <w:rPr>
          <w:rFonts w:cs="Arial"/>
          <w:b/>
          <w:caps/>
          <w:sz w:val="22"/>
          <w:szCs w:val="22"/>
        </w:rPr>
      </w:pPr>
    </w:p>
    <w:tbl>
      <w:tblPr>
        <w:tblW w:w="1014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1260"/>
        <w:gridCol w:w="2317"/>
        <w:gridCol w:w="2430"/>
      </w:tblGrid>
      <w:tr w:rsidR="00F2586A" w:rsidRPr="005F11DA" w14:paraId="5441869F" w14:textId="77777777" w:rsidTr="00F2586A">
        <w:tc>
          <w:tcPr>
            <w:tcW w:w="10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  <w:vAlign w:val="bottom"/>
          </w:tcPr>
          <w:p w14:paraId="4F59615F" w14:textId="77777777" w:rsidR="00F2586A" w:rsidRDefault="00F2586A" w:rsidP="00B712C0">
            <w:pPr>
              <w:tabs>
                <w:tab w:val="left" w:pos="720"/>
                <w:tab w:val="left" w:pos="1800"/>
              </w:tabs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GEOMETRIC DESIGN NON-CONTROLLING ELEMENT CRITERIA</w:t>
            </w:r>
          </w:p>
          <w:p w14:paraId="32F95B85" w14:textId="77777777" w:rsidR="00F2586A" w:rsidRDefault="00F2586A" w:rsidP="00B712C0">
            <w:pPr>
              <w:tabs>
                <w:tab w:val="left" w:pos="720"/>
                <w:tab w:val="left" w:pos="1800"/>
              </w:tabs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All applicable non-controlling elements must be </w:t>
            </w:r>
            <w:r w:rsidRPr="0095624A">
              <w:rPr>
                <w:rFonts w:cs="Arial"/>
                <w:b/>
                <w:szCs w:val="24"/>
              </w:rPr>
              <w:t xml:space="preserve"> </w:t>
            </w:r>
            <w:r>
              <w:rPr>
                <w:rFonts w:cs="Arial"/>
                <w:b/>
                <w:szCs w:val="24"/>
              </w:rPr>
              <w:t>c</w:t>
            </w:r>
            <w:r w:rsidRPr="0095624A">
              <w:rPr>
                <w:rFonts w:cs="Arial"/>
                <w:b/>
                <w:szCs w:val="24"/>
              </w:rPr>
              <w:t>ompleted</w:t>
            </w:r>
            <w:r>
              <w:rPr>
                <w:rFonts w:cs="Arial"/>
                <w:b/>
                <w:szCs w:val="24"/>
              </w:rPr>
              <w:t xml:space="preserve"> for </w:t>
            </w:r>
          </w:p>
          <w:p w14:paraId="2338C746" w14:textId="77777777" w:rsidR="00F2586A" w:rsidRDefault="00F2586A" w:rsidP="00B712C0">
            <w:pPr>
              <w:tabs>
                <w:tab w:val="left" w:pos="720"/>
                <w:tab w:val="left" w:pos="1800"/>
              </w:tabs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Design Waiver requests </w:t>
            </w:r>
          </w:p>
        </w:tc>
      </w:tr>
      <w:tr w:rsidR="00F2586A" w:rsidRPr="005F11DA" w14:paraId="05C96A90" w14:textId="77777777" w:rsidTr="00F2586A">
        <w:tc>
          <w:tcPr>
            <w:tcW w:w="4140" w:type="dxa"/>
            <w:tcBorders>
              <w:top w:val="single" w:sz="4" w:space="0" w:color="auto"/>
            </w:tcBorders>
            <w:vAlign w:val="bottom"/>
          </w:tcPr>
          <w:p w14:paraId="70D65275" w14:textId="77777777" w:rsidR="00F2586A" w:rsidRPr="005F11DA" w:rsidRDefault="00F2586A" w:rsidP="00F2586A">
            <w:pPr>
              <w:rPr>
                <w:rFonts w:cs="Arial"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69264465" w14:textId="77777777" w:rsidR="00F2586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 xml:space="preserve">  Existing</w:t>
            </w:r>
          </w:p>
        </w:tc>
        <w:tc>
          <w:tcPr>
            <w:tcW w:w="2317" w:type="dxa"/>
            <w:tcBorders>
              <w:top w:val="single" w:sz="4" w:space="0" w:color="auto"/>
            </w:tcBorders>
            <w:vAlign w:val="bottom"/>
          </w:tcPr>
          <w:p w14:paraId="7C1AB420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>Proposed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bottom"/>
          </w:tcPr>
          <w:p w14:paraId="277D1CDF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cs="Arial"/>
                <w:b/>
                <w:sz w:val="22"/>
              </w:rPr>
              <w:t>Waiver</w:t>
            </w:r>
          </w:p>
        </w:tc>
      </w:tr>
      <w:tr w:rsidR="00F2586A" w:rsidRPr="005F11DA" w14:paraId="745792C2" w14:textId="77777777" w:rsidTr="00F2586A">
        <w:tc>
          <w:tcPr>
            <w:tcW w:w="4140" w:type="dxa"/>
            <w:vAlign w:val="bottom"/>
            <w:hideMark/>
          </w:tcPr>
          <w:p w14:paraId="1B09B7BC" w14:textId="77777777" w:rsidR="00F2586A" w:rsidRPr="005F11DA" w:rsidRDefault="00F2586A" w:rsidP="00F2586A">
            <w:pPr>
              <w:rPr>
                <w:rFonts w:cs="Arial"/>
                <w:b/>
                <w:color w:val="0000FF"/>
                <w:sz w:val="20"/>
              </w:rPr>
            </w:pPr>
            <w:r>
              <w:rPr>
                <w:rFonts w:cs="Arial"/>
                <w:sz w:val="22"/>
                <w:szCs w:val="22"/>
              </w:rPr>
              <w:t xml:space="preserve">Passing </w:t>
            </w:r>
            <w:r w:rsidRPr="005F11DA">
              <w:rPr>
                <w:rFonts w:cs="Arial"/>
                <w:sz w:val="22"/>
                <w:szCs w:val="22"/>
              </w:rPr>
              <w:t>Sight Distance:</w:t>
            </w:r>
          </w:p>
        </w:tc>
        <w:tc>
          <w:tcPr>
            <w:tcW w:w="1260" w:type="dxa"/>
            <w:vAlign w:val="bottom"/>
            <w:hideMark/>
          </w:tcPr>
          <w:p w14:paraId="5EDA5B38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79EA6ED3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31AA7BAE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3BF7310C" w14:textId="77777777" w:rsidTr="00F2586A">
        <w:tc>
          <w:tcPr>
            <w:tcW w:w="4140" w:type="dxa"/>
            <w:vAlign w:val="bottom"/>
            <w:hideMark/>
          </w:tcPr>
          <w:p w14:paraId="5EA6006E" w14:textId="77777777" w:rsidR="00F2586A" w:rsidRPr="00E419C9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Crest/Sag </w:t>
            </w:r>
            <w:r w:rsidRPr="005F11DA">
              <w:rPr>
                <w:rFonts w:cs="Arial"/>
                <w:sz w:val="22"/>
                <w:szCs w:val="22"/>
              </w:rPr>
              <w:t>Vertical Curve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216B61CA" w14:textId="77777777" w:rsidR="00F2586A" w:rsidRPr="00E419C9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2F935674" w14:textId="77777777" w:rsidR="00F2586A" w:rsidRPr="00E419C9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42687256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40CC8" w14:paraId="64455200" w14:textId="77777777" w:rsidTr="00F2586A">
        <w:tc>
          <w:tcPr>
            <w:tcW w:w="4140" w:type="dxa"/>
            <w:vAlign w:val="bottom"/>
            <w:hideMark/>
          </w:tcPr>
          <w:p w14:paraId="1521711A" w14:textId="77777777" w:rsidR="00F2586A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Design vehicle:</w:t>
            </w:r>
          </w:p>
        </w:tc>
        <w:tc>
          <w:tcPr>
            <w:tcW w:w="1260" w:type="dxa"/>
            <w:vAlign w:val="bottom"/>
            <w:hideMark/>
          </w:tcPr>
          <w:p w14:paraId="3EFCC0D2" w14:textId="77777777" w:rsidR="00F2586A" w:rsidRPr="00540CC8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017E11FB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5C848DEB" w14:textId="77777777" w:rsidR="00F2586A" w:rsidRPr="00E419C9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1A641699" w14:textId="77777777" w:rsidTr="00F2586A">
        <w:trPr>
          <w:trHeight w:val="243"/>
        </w:trPr>
        <w:tc>
          <w:tcPr>
            <w:tcW w:w="4140" w:type="dxa"/>
            <w:vAlign w:val="bottom"/>
            <w:hideMark/>
          </w:tcPr>
          <w:p w14:paraId="5267C94D" w14:textId="77777777" w:rsidR="00F2586A" w:rsidRPr="00540CC8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Clear Zone width:</w:t>
            </w:r>
          </w:p>
        </w:tc>
        <w:tc>
          <w:tcPr>
            <w:tcW w:w="1260" w:type="dxa"/>
            <w:vAlign w:val="bottom"/>
            <w:hideMark/>
          </w:tcPr>
          <w:p w14:paraId="72A2801D" w14:textId="77777777" w:rsidR="00F2586A" w:rsidRPr="00540CC8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5F19BD03" w14:textId="77777777" w:rsidR="00F2586A" w:rsidRPr="00540CC8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79750C41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42DE1A84" w14:textId="77777777" w:rsidTr="00F2586A">
        <w:tc>
          <w:tcPr>
            <w:tcW w:w="4140" w:type="dxa"/>
            <w:vAlign w:val="bottom"/>
          </w:tcPr>
          <w:p w14:paraId="0CC39E29" w14:textId="77777777" w:rsidR="00F2586A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Other: </w:t>
            </w:r>
          </w:p>
        </w:tc>
        <w:tc>
          <w:tcPr>
            <w:tcW w:w="1260" w:type="dxa"/>
            <w:vAlign w:val="bottom"/>
          </w:tcPr>
          <w:p w14:paraId="479755AC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</w:tcPr>
          <w:p w14:paraId="13BE8BF7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100C4C77" w14:textId="77777777" w:rsidR="00F2586A" w:rsidRPr="00540CC8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9AB514B" w14:textId="77777777" w:rsidTr="00F2586A">
        <w:tc>
          <w:tcPr>
            <w:tcW w:w="4140" w:type="dxa"/>
            <w:vAlign w:val="bottom"/>
          </w:tcPr>
          <w:p w14:paraId="5DAC1703" w14:textId="77777777" w:rsidR="00F2586A" w:rsidRDefault="00F2586A" w:rsidP="00F2586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260" w:type="dxa"/>
            <w:vAlign w:val="bottom"/>
          </w:tcPr>
          <w:p w14:paraId="2DFBBEDC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17" w:type="dxa"/>
            <w:vAlign w:val="bottom"/>
          </w:tcPr>
          <w:p w14:paraId="2DD5BF8F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30" w:type="dxa"/>
            <w:vAlign w:val="bottom"/>
          </w:tcPr>
          <w:p w14:paraId="7C22AF48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rPr>
                <w:rFonts w:ascii="Times New Roman" w:hAnsi="Times New Roman"/>
                <w:sz w:val="20"/>
              </w:rPr>
            </w:pPr>
          </w:p>
        </w:tc>
      </w:tr>
    </w:tbl>
    <w:p w14:paraId="1C5A9911" w14:textId="77777777" w:rsidR="005070DE" w:rsidRPr="00503438" w:rsidRDefault="005070DE" w:rsidP="00503661">
      <w:pPr>
        <w:tabs>
          <w:tab w:val="left" w:pos="990"/>
          <w:tab w:val="left" w:pos="1800"/>
          <w:tab w:val="left" w:pos="4230"/>
        </w:tabs>
        <w:rPr>
          <w:rFonts w:cs="Arial"/>
          <w:caps/>
          <w:sz w:val="22"/>
          <w:szCs w:val="22"/>
        </w:rPr>
      </w:pPr>
    </w:p>
    <w:p w14:paraId="5AAEED74" w14:textId="77777777" w:rsidR="007D17F2" w:rsidRPr="00A33EC4" w:rsidRDefault="00A75FF0" w:rsidP="00A33EC4">
      <w:pPr>
        <w:tabs>
          <w:tab w:val="left" w:pos="990"/>
          <w:tab w:val="left" w:pos="1800"/>
          <w:tab w:val="left" w:pos="4230"/>
        </w:tabs>
        <w:ind w:left="90"/>
        <w:rPr>
          <w:rFonts w:cs="Arial"/>
          <w:b/>
          <w:sz w:val="22"/>
        </w:rPr>
      </w:pPr>
      <w:r w:rsidRPr="005F11DA">
        <w:rPr>
          <w:rFonts w:cs="Arial"/>
          <w:b/>
          <w:caps/>
          <w:sz w:val="22"/>
          <w:szCs w:val="22"/>
        </w:rPr>
        <w:tab/>
        <w:t xml:space="preserve"> </w:t>
      </w:r>
      <w:r w:rsidRPr="005F11DA">
        <w:rPr>
          <w:rFonts w:cs="Arial"/>
          <w:b/>
          <w:caps/>
          <w:sz w:val="22"/>
          <w:szCs w:val="22"/>
        </w:rPr>
        <w:tab/>
      </w:r>
    </w:p>
    <w:tbl>
      <w:tblPr>
        <w:tblW w:w="1014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1260"/>
        <w:gridCol w:w="270"/>
        <w:gridCol w:w="2497"/>
        <w:gridCol w:w="1980"/>
      </w:tblGrid>
      <w:tr w:rsidR="00F2586A" w14:paraId="1CBCB8CF" w14:textId="77777777" w:rsidTr="00F2586A">
        <w:trPr>
          <w:trHeight w:val="170"/>
        </w:trPr>
        <w:tc>
          <w:tcPr>
            <w:tcW w:w="1014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03D85189" w14:textId="77777777" w:rsidR="00F2586A" w:rsidRDefault="00F2586A" w:rsidP="00704DA6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caps/>
                <w:sz w:val="22"/>
                <w:szCs w:val="22"/>
              </w:rPr>
              <w:t>MULTIMODAL FEATURES</w:t>
            </w:r>
          </w:p>
        </w:tc>
      </w:tr>
      <w:tr w:rsidR="00F2586A" w14:paraId="22F5932D" w14:textId="77777777" w:rsidTr="00F2586A">
        <w:tc>
          <w:tcPr>
            <w:tcW w:w="10147" w:type="dxa"/>
            <w:gridSpan w:val="5"/>
            <w:tcBorders>
              <w:top w:val="single" w:sz="4" w:space="0" w:color="auto"/>
            </w:tcBorders>
          </w:tcPr>
          <w:p w14:paraId="0F0A8DFB" w14:textId="77777777" w:rsidR="00F2586A" w:rsidRDefault="00F2586A" w:rsidP="00267FCE">
            <w:pPr>
              <w:tabs>
                <w:tab w:val="left" w:pos="990"/>
                <w:tab w:val="left" w:pos="1800"/>
              </w:tabs>
              <w:rPr>
                <w:rFonts w:cs="Arial"/>
                <w:b/>
                <w:sz w:val="22"/>
              </w:rPr>
            </w:pPr>
            <w:r>
              <w:rPr>
                <w:rFonts w:cs="Arial"/>
                <w:sz w:val="22"/>
              </w:rPr>
              <w:t xml:space="preserve">Facility Type:                                            Roadway </w:t>
            </w:r>
            <w:sdt>
              <w:sdtPr>
                <w:rPr>
                  <w:rFonts w:cs="Arial"/>
                  <w:color w:val="000000"/>
                  <w:sz w:val="22"/>
                </w:rPr>
                <w:id w:val="1471324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  <w:r>
              <w:rPr>
                <w:rFonts w:cs="Arial"/>
                <w:color w:val="000000"/>
                <w:sz w:val="22"/>
              </w:rPr>
              <w:t xml:space="preserve">     Pedestrian </w:t>
            </w:r>
            <w:sdt>
              <w:sdtPr>
                <w:rPr>
                  <w:rFonts w:cs="Arial"/>
                  <w:color w:val="000000"/>
                  <w:sz w:val="22"/>
                </w:rPr>
                <w:id w:val="1615393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  <w:r>
              <w:rPr>
                <w:rFonts w:cs="Arial"/>
                <w:color w:val="000000"/>
                <w:sz w:val="22"/>
              </w:rPr>
              <w:t xml:space="preserve">     Bicycle </w:t>
            </w:r>
            <w:sdt>
              <w:sdtPr>
                <w:rPr>
                  <w:rFonts w:cs="Arial"/>
                  <w:color w:val="000000"/>
                  <w:sz w:val="22"/>
                </w:rPr>
                <w:id w:val="55659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  <w:r>
              <w:rPr>
                <w:rFonts w:cs="Arial"/>
                <w:color w:val="000000"/>
                <w:sz w:val="22"/>
              </w:rPr>
              <w:t xml:space="preserve">     Shared-Use </w:t>
            </w:r>
            <w:sdt>
              <w:sdtPr>
                <w:rPr>
                  <w:rFonts w:cs="Arial"/>
                  <w:color w:val="000000"/>
                  <w:sz w:val="22"/>
                </w:rPr>
                <w:id w:val="379139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</w:p>
        </w:tc>
      </w:tr>
      <w:tr w:rsidR="00F2586A" w14:paraId="55BF1D5D" w14:textId="77777777" w:rsidTr="00F2586A">
        <w:tc>
          <w:tcPr>
            <w:tcW w:w="4140" w:type="dxa"/>
            <w:tcBorders>
              <w:top w:val="single" w:sz="4" w:space="0" w:color="auto"/>
            </w:tcBorders>
            <w:vAlign w:val="bottom"/>
          </w:tcPr>
          <w:p w14:paraId="421BF9A4" w14:textId="77777777" w:rsidR="00F2586A" w:rsidRPr="005F11DA" w:rsidRDefault="00F2586A" w:rsidP="00F2586A">
            <w:pPr>
              <w:rPr>
                <w:rFonts w:cs="Arial"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4644EFAE" w14:textId="77777777" w:rsidR="00F2586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 xml:space="preserve">  Existing</w:t>
            </w:r>
          </w:p>
        </w:tc>
        <w:tc>
          <w:tcPr>
            <w:tcW w:w="270" w:type="dxa"/>
            <w:tcBorders>
              <w:top w:val="single" w:sz="4" w:space="0" w:color="auto"/>
            </w:tcBorders>
            <w:vAlign w:val="bottom"/>
          </w:tcPr>
          <w:p w14:paraId="5DABBDA7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</w:tcBorders>
            <w:vAlign w:val="bottom"/>
          </w:tcPr>
          <w:p w14:paraId="20978889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>Proposed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14:paraId="705DB394" w14:textId="65F9197F" w:rsidR="00F2586A" w:rsidRPr="005F11DA" w:rsidRDefault="00051876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cs="Arial"/>
                <w:b/>
                <w:sz w:val="22"/>
              </w:rPr>
              <w:t>Waiver</w:t>
            </w:r>
          </w:p>
        </w:tc>
      </w:tr>
      <w:tr w:rsidR="00F2586A" w:rsidRPr="005F11DA" w14:paraId="071EADB4" w14:textId="77777777" w:rsidTr="00F2586A">
        <w:tc>
          <w:tcPr>
            <w:tcW w:w="4140" w:type="dxa"/>
            <w:vAlign w:val="bottom"/>
            <w:hideMark/>
          </w:tcPr>
          <w:p w14:paraId="1FD66881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b/>
                <w:color w:val="0000FF"/>
                <w:sz w:val="20"/>
              </w:rPr>
            </w:pPr>
            <w:r>
              <w:rPr>
                <w:rFonts w:cs="Arial"/>
                <w:sz w:val="22"/>
                <w:szCs w:val="22"/>
              </w:rPr>
              <w:t>Curb Shape:</w:t>
            </w:r>
          </w:p>
        </w:tc>
        <w:tc>
          <w:tcPr>
            <w:tcW w:w="1260" w:type="dxa"/>
            <w:vAlign w:val="center"/>
            <w:hideMark/>
          </w:tcPr>
          <w:p w14:paraId="7F73F008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center"/>
          </w:tcPr>
          <w:p w14:paraId="1DCC549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center"/>
          </w:tcPr>
          <w:p w14:paraId="42D55402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center"/>
            <w:hideMark/>
          </w:tcPr>
          <w:p w14:paraId="0D04AAF2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4C62AC9" w14:textId="77777777" w:rsidTr="00F2586A">
        <w:tc>
          <w:tcPr>
            <w:tcW w:w="4140" w:type="dxa"/>
            <w:vAlign w:val="bottom"/>
            <w:hideMark/>
          </w:tcPr>
          <w:p w14:paraId="3EFA972D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  <w:szCs w:val="22"/>
              </w:rPr>
              <w:t>Curb Ramp</w:t>
            </w:r>
            <w:r w:rsidRPr="005F11D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2E86697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75881AEB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017DA7C7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  <w:hideMark/>
          </w:tcPr>
          <w:p w14:paraId="4C9A4141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6DB99055" w14:textId="77777777" w:rsidTr="00F2586A">
        <w:tc>
          <w:tcPr>
            <w:tcW w:w="4140" w:type="dxa"/>
            <w:vAlign w:val="bottom"/>
            <w:hideMark/>
          </w:tcPr>
          <w:p w14:paraId="516453F5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  <w:szCs w:val="22"/>
              </w:rPr>
              <w:t>Sidewalk</w:t>
            </w:r>
            <w:r w:rsidRPr="005F11D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10F5D046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143C0FB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5F4F35D2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  <w:hideMark/>
          </w:tcPr>
          <w:p w14:paraId="7CD0B4EB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18092938" w14:textId="77777777" w:rsidTr="00F2586A">
        <w:tc>
          <w:tcPr>
            <w:tcW w:w="4140" w:type="dxa"/>
            <w:vAlign w:val="bottom"/>
            <w:hideMark/>
          </w:tcPr>
          <w:p w14:paraId="02E2FB8D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Shared-use Path</w:t>
            </w:r>
            <w:r w:rsidRPr="005F11D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58D90EA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1A1368D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5A91674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  <w:hideMark/>
          </w:tcPr>
          <w:p w14:paraId="72CF5BFF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499C1225" w14:textId="77777777" w:rsidTr="00F2586A">
        <w:tc>
          <w:tcPr>
            <w:tcW w:w="4140" w:type="dxa"/>
            <w:vAlign w:val="bottom"/>
          </w:tcPr>
          <w:p w14:paraId="327F0C42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Mid-block Crossing:</w:t>
            </w:r>
          </w:p>
        </w:tc>
        <w:tc>
          <w:tcPr>
            <w:tcW w:w="1260" w:type="dxa"/>
            <w:vAlign w:val="bottom"/>
          </w:tcPr>
          <w:p w14:paraId="4F05FB52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33874D3C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68AAC578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7A668227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791AC30E" w14:textId="77777777" w:rsidTr="00F2586A">
        <w:tc>
          <w:tcPr>
            <w:tcW w:w="4140" w:type="dxa"/>
            <w:vAlign w:val="bottom"/>
          </w:tcPr>
          <w:p w14:paraId="0370F893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RRFB or HAWK: </w:t>
            </w:r>
          </w:p>
        </w:tc>
        <w:tc>
          <w:tcPr>
            <w:tcW w:w="1260" w:type="dxa"/>
            <w:vAlign w:val="bottom"/>
          </w:tcPr>
          <w:p w14:paraId="1FFCDECB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2FBDED9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53A10126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62B5F23C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639E7B9D" w14:textId="77777777" w:rsidTr="00F2586A">
        <w:tc>
          <w:tcPr>
            <w:tcW w:w="4140" w:type="dxa"/>
            <w:vAlign w:val="bottom"/>
          </w:tcPr>
          <w:p w14:paraId="12B9F96F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Lane: </w:t>
            </w:r>
          </w:p>
        </w:tc>
        <w:tc>
          <w:tcPr>
            <w:tcW w:w="1260" w:type="dxa"/>
            <w:vAlign w:val="bottom"/>
          </w:tcPr>
          <w:p w14:paraId="03A2C8DB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17002F8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D2B5FAC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04023456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0938638" w14:textId="77777777" w:rsidTr="00F2586A">
        <w:tc>
          <w:tcPr>
            <w:tcW w:w="4140" w:type="dxa"/>
            <w:vAlign w:val="bottom"/>
          </w:tcPr>
          <w:p w14:paraId="51F934F7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Lane Buffer: </w:t>
            </w:r>
          </w:p>
        </w:tc>
        <w:tc>
          <w:tcPr>
            <w:tcW w:w="1260" w:type="dxa"/>
            <w:vAlign w:val="bottom"/>
          </w:tcPr>
          <w:p w14:paraId="6071B607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056123A2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AA09F57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7F0DD439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C657E10" w14:textId="77777777" w:rsidTr="00F2586A">
        <w:tc>
          <w:tcPr>
            <w:tcW w:w="4140" w:type="dxa"/>
            <w:vAlign w:val="bottom"/>
          </w:tcPr>
          <w:p w14:paraId="4690E165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Route: </w:t>
            </w:r>
          </w:p>
        </w:tc>
        <w:tc>
          <w:tcPr>
            <w:tcW w:w="1260" w:type="dxa"/>
            <w:vAlign w:val="bottom"/>
          </w:tcPr>
          <w:p w14:paraId="3F23AB5F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6722085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3567351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5692E4EF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1652859D" w14:textId="77777777" w:rsidTr="00F2586A">
        <w:tc>
          <w:tcPr>
            <w:tcW w:w="4140" w:type="dxa"/>
            <w:vAlign w:val="bottom"/>
          </w:tcPr>
          <w:p w14:paraId="3CA21277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Lane at Intersection: </w:t>
            </w:r>
          </w:p>
        </w:tc>
        <w:tc>
          <w:tcPr>
            <w:tcW w:w="1260" w:type="dxa"/>
            <w:vAlign w:val="bottom"/>
          </w:tcPr>
          <w:p w14:paraId="30AB333A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32D9034D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4A606289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6EB0F922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717AEDA5" w14:textId="77777777" w:rsidTr="00F2586A">
        <w:tc>
          <w:tcPr>
            <w:tcW w:w="4140" w:type="dxa"/>
            <w:vAlign w:val="bottom"/>
          </w:tcPr>
          <w:p w14:paraId="76DCA00A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Cycle Track:  </w:t>
            </w:r>
          </w:p>
        </w:tc>
        <w:tc>
          <w:tcPr>
            <w:tcW w:w="1260" w:type="dxa"/>
            <w:vAlign w:val="bottom"/>
          </w:tcPr>
          <w:p w14:paraId="08F48ED5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291823C6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1E2124B8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788A6CC0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61D9E695" w14:textId="77777777" w:rsidTr="00F2586A">
        <w:tc>
          <w:tcPr>
            <w:tcW w:w="4140" w:type="dxa"/>
            <w:vAlign w:val="bottom"/>
          </w:tcPr>
          <w:p w14:paraId="13FBC25D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Transit Facility/Stop </w:t>
            </w:r>
          </w:p>
        </w:tc>
        <w:tc>
          <w:tcPr>
            <w:tcW w:w="1260" w:type="dxa"/>
            <w:vAlign w:val="bottom"/>
          </w:tcPr>
          <w:p w14:paraId="3C5C2128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3570DE4A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460C7FCB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688F7073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4E6C150D" w14:textId="77777777" w:rsidTr="00F2586A">
        <w:tc>
          <w:tcPr>
            <w:tcW w:w="4140" w:type="dxa"/>
            <w:vAlign w:val="bottom"/>
          </w:tcPr>
          <w:p w14:paraId="7F6FD72A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Other:  </w:t>
            </w:r>
          </w:p>
        </w:tc>
        <w:tc>
          <w:tcPr>
            <w:tcW w:w="1260" w:type="dxa"/>
            <w:vAlign w:val="bottom"/>
          </w:tcPr>
          <w:p w14:paraId="009E5BD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63560FA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58D640EB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2E856478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14:paraId="23707C2D" w14:textId="77777777" w:rsidR="00704DA6" w:rsidRDefault="00704DA6" w:rsidP="00704DA6">
      <w:pPr>
        <w:tabs>
          <w:tab w:val="left" w:pos="990"/>
          <w:tab w:val="left" w:pos="1800"/>
        </w:tabs>
        <w:rPr>
          <w:rFonts w:cs="Arial"/>
          <w:color w:val="000000"/>
          <w:sz w:val="22"/>
        </w:rPr>
      </w:pPr>
    </w:p>
    <w:p w14:paraId="2D5885C4" w14:textId="77777777" w:rsidR="00A33EC4" w:rsidRDefault="00A33EC4" w:rsidP="00704DA6">
      <w:pPr>
        <w:tabs>
          <w:tab w:val="left" w:pos="990"/>
          <w:tab w:val="left" w:pos="1800"/>
        </w:tabs>
        <w:rPr>
          <w:rFonts w:cs="Arial"/>
          <w:color w:val="000000"/>
          <w:sz w:val="22"/>
        </w:rPr>
      </w:pPr>
    </w:p>
    <w:tbl>
      <w:tblPr>
        <w:tblStyle w:val="TableGrid"/>
        <w:tblW w:w="10170" w:type="dxa"/>
        <w:tblInd w:w="-27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6"/>
        <w:gridCol w:w="1574"/>
        <w:gridCol w:w="615"/>
        <w:gridCol w:w="2050"/>
        <w:gridCol w:w="624"/>
        <w:gridCol w:w="3401"/>
      </w:tblGrid>
      <w:tr w:rsidR="000602CC" w:rsidRPr="004123A2" w14:paraId="6DC8F6F3" w14:textId="77777777" w:rsidTr="00404B38">
        <w:tc>
          <w:tcPr>
            <w:tcW w:w="1017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38108B9E" w14:textId="77777777" w:rsidR="000602CC" w:rsidRPr="00000EBC" w:rsidRDefault="00000EBC" w:rsidP="000B76C6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</w:t>
            </w:r>
            <w:r w:rsidR="00C44873">
              <w:rPr>
                <w:rFonts w:cs="Arial"/>
                <w:b/>
                <w:sz w:val="22"/>
                <w:szCs w:val="22"/>
              </w:rPr>
              <w:t>RASH</w:t>
            </w:r>
            <w:r>
              <w:rPr>
                <w:rFonts w:cs="Arial"/>
                <w:b/>
                <w:sz w:val="22"/>
                <w:szCs w:val="22"/>
              </w:rPr>
              <w:t xml:space="preserve"> HISTORY</w:t>
            </w:r>
          </w:p>
        </w:tc>
      </w:tr>
      <w:tr w:rsidR="00944A8C" w:rsidRPr="004123A2" w14:paraId="08293CEA" w14:textId="77777777" w:rsidTr="00404B38">
        <w:tc>
          <w:tcPr>
            <w:tcW w:w="1906" w:type="dxa"/>
            <w:tcBorders>
              <w:top w:val="single" w:sz="4" w:space="0" w:color="auto"/>
            </w:tcBorders>
          </w:tcPr>
          <w:p w14:paraId="51B6BE37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Years Reviewed</w:t>
            </w:r>
            <w:r>
              <w:rPr>
                <w:rFonts w:cs="Arial"/>
                <w:sz w:val="22"/>
                <w:szCs w:val="22"/>
              </w:rPr>
              <w:t xml:space="preserve">   </w:t>
            </w:r>
          </w:p>
        </w:tc>
        <w:tc>
          <w:tcPr>
            <w:tcW w:w="1574" w:type="dxa"/>
            <w:tcBorders>
              <w:top w:val="single" w:sz="4" w:space="0" w:color="auto"/>
            </w:tcBorders>
          </w:tcPr>
          <w:p w14:paraId="6AAC1A38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Total Crashes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14:paraId="6776D92B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</w:tcBorders>
          </w:tcPr>
          <w:p w14:paraId="55762601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Fatal Crashes</w:t>
            </w:r>
          </w:p>
        </w:tc>
        <w:tc>
          <w:tcPr>
            <w:tcW w:w="624" w:type="dxa"/>
            <w:tcBorders>
              <w:top w:val="single" w:sz="4" w:space="0" w:color="auto"/>
            </w:tcBorders>
          </w:tcPr>
          <w:p w14:paraId="309CD6F8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0BEFC36F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Injury Crashes</w:t>
            </w:r>
          </w:p>
        </w:tc>
      </w:tr>
      <w:tr w:rsidR="00944A8C" w:rsidRPr="004123A2" w14:paraId="5C5B2B9F" w14:textId="77777777" w:rsidTr="00404B38">
        <w:trPr>
          <w:trHeight w:val="423"/>
        </w:trPr>
        <w:tc>
          <w:tcPr>
            <w:tcW w:w="1906" w:type="dxa"/>
          </w:tcPr>
          <w:p w14:paraId="31128A57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3" w:name="Text7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574" w:type="dxa"/>
          </w:tcPr>
          <w:p w14:paraId="2F520153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4" w:name="Text77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615" w:type="dxa"/>
          </w:tcPr>
          <w:p w14:paraId="78099F32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050" w:type="dxa"/>
          </w:tcPr>
          <w:p w14:paraId="242D3D66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" w:name="Text78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624" w:type="dxa"/>
          </w:tcPr>
          <w:p w14:paraId="76992BD2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401" w:type="dxa"/>
          </w:tcPr>
          <w:p w14:paraId="6D331936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6" w:name="Text79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</w:tr>
    </w:tbl>
    <w:p w14:paraId="30A5481B" w14:textId="77777777" w:rsidR="000602CC" w:rsidRDefault="000602CC">
      <w:pPr>
        <w:rPr>
          <w:rFonts w:cs="Arial"/>
          <w:b/>
          <w:sz w:val="22"/>
          <w:szCs w:val="22"/>
        </w:rPr>
      </w:pPr>
    </w:p>
    <w:p w14:paraId="4FCC0960" w14:textId="77777777" w:rsidR="00B85430" w:rsidRDefault="00B85430">
      <w:pPr>
        <w:rPr>
          <w:rFonts w:cs="Arial"/>
          <w:b/>
          <w:sz w:val="22"/>
          <w:szCs w:val="22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7"/>
        <w:gridCol w:w="720"/>
        <w:gridCol w:w="616"/>
        <w:gridCol w:w="937"/>
      </w:tblGrid>
      <w:tr w:rsidR="00FF57CB" w14:paraId="024B3E72" w14:textId="77777777" w:rsidTr="00C65A26">
        <w:trPr>
          <w:trHeight w:val="566"/>
        </w:trPr>
        <w:tc>
          <w:tcPr>
            <w:tcW w:w="10170" w:type="dxa"/>
            <w:gridSpan w:val="4"/>
            <w:shd w:val="clear" w:color="auto" w:fill="C2D69B" w:themeFill="accent3" w:themeFillTint="99"/>
            <w:vAlign w:val="center"/>
          </w:tcPr>
          <w:p w14:paraId="61909259" w14:textId="77777777" w:rsidR="00FF57CB" w:rsidRPr="00D2497E" w:rsidRDefault="005070DE" w:rsidP="00E34B20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caps/>
                <w:sz w:val="22"/>
                <w:szCs w:val="22"/>
              </w:rPr>
              <w:t xml:space="preserve">TDOT DIRECTIVES TO BE </w:t>
            </w:r>
            <w:r w:rsidR="00FF57CB" w:rsidRPr="00FF57CB">
              <w:rPr>
                <w:rFonts w:cs="Arial"/>
                <w:b/>
                <w:caps/>
                <w:sz w:val="22"/>
                <w:szCs w:val="22"/>
              </w:rPr>
              <w:t>CONSIDERED FOR</w:t>
            </w:r>
            <w:r w:rsidR="00A33EC4">
              <w:rPr>
                <w:rFonts w:cs="Arial"/>
                <w:b/>
                <w:caps/>
                <w:sz w:val="22"/>
                <w:szCs w:val="22"/>
              </w:rPr>
              <w:t xml:space="preserve"> THE </w:t>
            </w:r>
            <w:r w:rsidR="001B28C5">
              <w:rPr>
                <w:rFonts w:cs="Arial"/>
                <w:b/>
                <w:caps/>
                <w:sz w:val="22"/>
                <w:szCs w:val="22"/>
              </w:rPr>
              <w:t>waiver</w:t>
            </w:r>
            <w:r w:rsidR="00E34B20">
              <w:rPr>
                <w:rFonts w:cs="Arial"/>
                <w:b/>
                <w:caps/>
                <w:sz w:val="22"/>
                <w:szCs w:val="22"/>
              </w:rPr>
              <w:t xml:space="preserve"> </w:t>
            </w:r>
            <w:r w:rsidR="00FF57CB" w:rsidRPr="00FF57CB">
              <w:rPr>
                <w:rFonts w:cs="Arial"/>
                <w:b/>
                <w:caps/>
                <w:sz w:val="22"/>
                <w:szCs w:val="22"/>
              </w:rPr>
              <w:t>REQUEST</w:t>
            </w:r>
          </w:p>
        </w:tc>
      </w:tr>
      <w:tr w:rsidR="007358CB" w14:paraId="4ED701D7" w14:textId="77777777" w:rsidTr="007473FE">
        <w:tc>
          <w:tcPr>
            <w:tcW w:w="7897" w:type="dxa"/>
            <w:shd w:val="clear" w:color="auto" w:fill="auto"/>
            <w:vAlign w:val="bottom"/>
          </w:tcPr>
          <w:p w14:paraId="1BA7544A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14:paraId="7D594930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YES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6559B105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NO</w:t>
            </w:r>
          </w:p>
        </w:tc>
        <w:tc>
          <w:tcPr>
            <w:tcW w:w="937" w:type="dxa"/>
            <w:shd w:val="clear" w:color="auto" w:fill="auto"/>
            <w:vAlign w:val="bottom"/>
          </w:tcPr>
          <w:p w14:paraId="3CE8ECF3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N</w:t>
            </w:r>
            <w:r>
              <w:rPr>
                <w:rFonts w:cs="Arial"/>
                <w:b/>
                <w:sz w:val="22"/>
                <w:szCs w:val="22"/>
              </w:rPr>
              <w:t>/</w:t>
            </w:r>
            <w:r w:rsidRPr="00D2497E">
              <w:rPr>
                <w:rFonts w:cs="Arial"/>
                <w:b/>
                <w:sz w:val="22"/>
                <w:szCs w:val="22"/>
              </w:rPr>
              <w:t>A</w:t>
            </w:r>
          </w:p>
        </w:tc>
      </w:tr>
      <w:tr w:rsidR="007358CB" w14:paraId="72111BA0" w14:textId="77777777" w:rsidTr="007473FE">
        <w:tc>
          <w:tcPr>
            <w:tcW w:w="7897" w:type="dxa"/>
            <w:shd w:val="clear" w:color="auto" w:fill="BFBFBF"/>
            <w:vAlign w:val="bottom"/>
          </w:tcPr>
          <w:p w14:paraId="296E6D99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SAFETY</w:t>
            </w:r>
          </w:p>
        </w:tc>
        <w:tc>
          <w:tcPr>
            <w:tcW w:w="720" w:type="dxa"/>
            <w:shd w:val="clear" w:color="auto" w:fill="BFBFBF"/>
            <w:vAlign w:val="bottom"/>
          </w:tcPr>
          <w:p w14:paraId="0C6F4DEB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BFBFBF"/>
            <w:vAlign w:val="bottom"/>
          </w:tcPr>
          <w:p w14:paraId="250CE0DA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37" w:type="dxa"/>
            <w:shd w:val="clear" w:color="auto" w:fill="BFBFBF"/>
            <w:vAlign w:val="bottom"/>
          </w:tcPr>
          <w:p w14:paraId="7A1AD2AC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7358CB" w14:paraId="5B48F7DA" w14:textId="77777777" w:rsidTr="007473FE">
        <w:tc>
          <w:tcPr>
            <w:tcW w:w="7897" w:type="dxa"/>
            <w:shd w:val="clear" w:color="auto" w:fill="auto"/>
            <w:vAlign w:val="bottom"/>
          </w:tcPr>
          <w:p w14:paraId="155DAECE" w14:textId="77777777" w:rsidR="007358CB" w:rsidRPr="00D2497E" w:rsidRDefault="00015804" w:rsidP="007358CB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Crash</w:t>
            </w:r>
            <w:r w:rsidR="007358CB" w:rsidRPr="00D2497E">
              <w:rPr>
                <w:rFonts w:cs="Arial"/>
                <w:sz w:val="22"/>
                <w:szCs w:val="22"/>
              </w:rPr>
              <w:t xml:space="preserve"> </w:t>
            </w:r>
            <w:r w:rsidR="007358CB">
              <w:rPr>
                <w:rFonts w:cs="Arial"/>
                <w:sz w:val="22"/>
                <w:szCs w:val="22"/>
              </w:rPr>
              <w:t>history d</w:t>
            </w:r>
            <w:r w:rsidR="007358CB" w:rsidRPr="00D2497E">
              <w:rPr>
                <w:rFonts w:cs="Arial"/>
                <w:sz w:val="22"/>
                <w:szCs w:val="22"/>
              </w:rPr>
              <w:t>ata</w:t>
            </w:r>
            <w:r w:rsidR="007358CB">
              <w:rPr>
                <w:rFonts w:cs="Arial"/>
                <w:sz w:val="22"/>
                <w:szCs w:val="22"/>
              </w:rPr>
              <w:t xml:space="preserve"> has been reviewed</w:t>
            </w:r>
            <w:r>
              <w:rPr>
                <w:rFonts w:cs="Arial"/>
                <w:sz w:val="22"/>
                <w:szCs w:val="22"/>
              </w:rPr>
              <w:t xml:space="preserve"> and </w:t>
            </w:r>
            <w:r w:rsidR="003E689A">
              <w:rPr>
                <w:rFonts w:cs="Arial"/>
                <w:sz w:val="22"/>
                <w:szCs w:val="22"/>
              </w:rPr>
              <w:t xml:space="preserve">is </w:t>
            </w:r>
            <w:r>
              <w:rPr>
                <w:rFonts w:cs="Arial"/>
                <w:sz w:val="22"/>
                <w:szCs w:val="22"/>
              </w:rPr>
              <w:t>enclosed</w:t>
            </w:r>
            <w:r w:rsidR="005F6D0F">
              <w:rPr>
                <w:rFonts w:cs="Arial"/>
                <w:sz w:val="22"/>
                <w:szCs w:val="22"/>
              </w:rPr>
              <w:t>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496729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607DB0B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388095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66B1667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90740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45474C5A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287BA832" w14:textId="77777777" w:rsidTr="007473FE">
        <w:tc>
          <w:tcPr>
            <w:tcW w:w="7897" w:type="dxa"/>
            <w:shd w:val="clear" w:color="auto" w:fill="auto"/>
            <w:vAlign w:val="bottom"/>
          </w:tcPr>
          <w:p w14:paraId="19595A43" w14:textId="77777777" w:rsidR="007358CB" w:rsidRPr="00D2497E" w:rsidRDefault="007358CB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D2497E">
              <w:rPr>
                <w:rFonts w:cs="Arial"/>
                <w:sz w:val="22"/>
                <w:szCs w:val="22"/>
              </w:rPr>
              <w:t xml:space="preserve">ll roadway and roadside safety mitigation measures </w:t>
            </w:r>
            <w:r>
              <w:rPr>
                <w:rFonts w:cs="Arial"/>
                <w:sz w:val="22"/>
                <w:szCs w:val="22"/>
              </w:rPr>
              <w:t>have been considered and provided.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203795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13E87DAE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09358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592A3EAC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460987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44B32ABF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5B5C7F76" w14:textId="77777777" w:rsidTr="007473FE">
        <w:tc>
          <w:tcPr>
            <w:tcW w:w="7897" w:type="dxa"/>
            <w:shd w:val="clear" w:color="auto" w:fill="auto"/>
            <w:vAlign w:val="bottom"/>
          </w:tcPr>
          <w:p w14:paraId="2AF05298" w14:textId="77777777" w:rsidR="007358CB" w:rsidRPr="00940048" w:rsidRDefault="007358CB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 w:rsidRPr="00940048">
              <w:rPr>
                <w:rFonts w:cs="Arial"/>
                <w:sz w:val="22"/>
                <w:szCs w:val="22"/>
              </w:rPr>
              <w:t xml:space="preserve">The proposed variance from the </w:t>
            </w:r>
            <w:r w:rsidR="00F50DF7" w:rsidRPr="00940048">
              <w:rPr>
                <w:rFonts w:cs="Arial"/>
                <w:sz w:val="22"/>
                <w:szCs w:val="22"/>
              </w:rPr>
              <w:t xml:space="preserve">minimum </w:t>
            </w:r>
            <w:r w:rsidRPr="00940048">
              <w:rPr>
                <w:rFonts w:cs="Arial"/>
                <w:sz w:val="22"/>
                <w:szCs w:val="22"/>
              </w:rPr>
              <w:t>roadway design standards does not adversely affect the safety of the facility.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632060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609D4F2F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1225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0DF3A03C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350630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5656CF53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2598D411" w14:textId="77777777" w:rsidTr="007473FE">
        <w:tc>
          <w:tcPr>
            <w:tcW w:w="7897" w:type="dxa"/>
            <w:shd w:val="clear" w:color="auto" w:fill="auto"/>
            <w:vAlign w:val="bottom"/>
          </w:tcPr>
          <w:p w14:paraId="0692C9AE" w14:textId="77777777" w:rsidR="007358CB" w:rsidRPr="00940048" w:rsidRDefault="007358CB" w:rsidP="00807BB2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 w:rsidRPr="00940048">
              <w:rPr>
                <w:rFonts w:cs="Arial"/>
                <w:sz w:val="22"/>
                <w:szCs w:val="22"/>
              </w:rPr>
              <w:t xml:space="preserve">The Highway Safety Manual </w:t>
            </w:r>
            <w:r w:rsidR="009A655C" w:rsidRPr="00940048">
              <w:rPr>
                <w:rFonts w:cs="Arial"/>
                <w:sz w:val="22"/>
                <w:szCs w:val="22"/>
              </w:rPr>
              <w:t>was</w:t>
            </w:r>
            <w:r w:rsidR="00807BB2">
              <w:rPr>
                <w:rFonts w:cs="Arial"/>
                <w:sz w:val="22"/>
                <w:szCs w:val="22"/>
              </w:rPr>
              <w:t xml:space="preserve"> used to justify the D</w:t>
            </w:r>
            <w:r w:rsidRPr="00940048">
              <w:rPr>
                <w:rFonts w:cs="Arial"/>
                <w:sz w:val="22"/>
                <w:szCs w:val="22"/>
              </w:rPr>
              <w:t xml:space="preserve">esign </w:t>
            </w:r>
            <w:r w:rsidR="00807BB2">
              <w:rPr>
                <w:rFonts w:cs="Arial"/>
                <w:sz w:val="22"/>
                <w:szCs w:val="22"/>
              </w:rPr>
              <w:t>Waiver</w:t>
            </w:r>
            <w:r w:rsidRPr="00940048">
              <w:rPr>
                <w:rFonts w:cs="Arial"/>
                <w:sz w:val="22"/>
                <w:szCs w:val="22"/>
              </w:rPr>
              <w:t>.</w:t>
            </w:r>
            <w:r w:rsidRPr="00940048">
              <w:rPr>
                <w:rFonts w:cs="Arial"/>
                <w:sz w:val="22"/>
                <w:szCs w:val="22"/>
              </w:rPr>
              <w:tab/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1132677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84FDCB2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927080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AD27341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834333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369C4F3E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64EC8C1C" w14:textId="77777777" w:rsidTr="007473FE">
        <w:tc>
          <w:tcPr>
            <w:tcW w:w="7897" w:type="dxa"/>
            <w:shd w:val="clear" w:color="auto" w:fill="BFBFBF"/>
            <w:vAlign w:val="bottom"/>
          </w:tcPr>
          <w:p w14:paraId="730C6225" w14:textId="77777777" w:rsidR="007358CB" w:rsidRPr="00D2497E" w:rsidRDefault="007358CB" w:rsidP="00BD3180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OPERATIONS</w:t>
            </w:r>
          </w:p>
        </w:tc>
        <w:tc>
          <w:tcPr>
            <w:tcW w:w="720" w:type="dxa"/>
            <w:shd w:val="clear" w:color="auto" w:fill="BFBFBF"/>
            <w:vAlign w:val="bottom"/>
          </w:tcPr>
          <w:p w14:paraId="3D1E1AB4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BFBFBF"/>
            <w:vAlign w:val="bottom"/>
          </w:tcPr>
          <w:p w14:paraId="46F34F92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37" w:type="dxa"/>
            <w:shd w:val="clear" w:color="auto" w:fill="BFBFBF"/>
            <w:vAlign w:val="bottom"/>
          </w:tcPr>
          <w:p w14:paraId="7F406841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7358CB" w14:paraId="4BD61F01" w14:textId="77777777" w:rsidTr="007473FE">
        <w:tc>
          <w:tcPr>
            <w:tcW w:w="7897" w:type="dxa"/>
            <w:shd w:val="clear" w:color="auto" w:fill="auto"/>
            <w:vAlign w:val="bottom"/>
          </w:tcPr>
          <w:p w14:paraId="61C7E9CF" w14:textId="77777777" w:rsidR="007358CB" w:rsidRPr="00D2497E" w:rsidRDefault="007358CB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Pr="00D2497E">
              <w:rPr>
                <w:rFonts w:cs="Arial"/>
                <w:sz w:val="22"/>
                <w:szCs w:val="22"/>
              </w:rPr>
              <w:t xml:space="preserve">he </w:t>
            </w:r>
            <w:r>
              <w:rPr>
                <w:rFonts w:cs="Arial"/>
                <w:sz w:val="22"/>
                <w:szCs w:val="22"/>
              </w:rPr>
              <w:t xml:space="preserve">operation of the </w:t>
            </w:r>
            <w:r w:rsidRPr="00D2497E">
              <w:rPr>
                <w:rFonts w:cs="Arial"/>
                <w:sz w:val="22"/>
                <w:szCs w:val="22"/>
              </w:rPr>
              <w:t>proposed typical cross</w:t>
            </w:r>
            <w:r>
              <w:rPr>
                <w:rFonts w:cs="Arial"/>
                <w:sz w:val="22"/>
                <w:szCs w:val="22"/>
              </w:rPr>
              <w:t>-</w:t>
            </w:r>
            <w:r w:rsidRPr="00D2497E">
              <w:rPr>
                <w:rFonts w:cs="Arial"/>
                <w:sz w:val="22"/>
                <w:szCs w:val="22"/>
              </w:rPr>
              <w:t xml:space="preserve">section is comparable with operation of </w:t>
            </w:r>
            <w:r>
              <w:rPr>
                <w:rFonts w:cs="Arial"/>
                <w:sz w:val="22"/>
                <w:szCs w:val="22"/>
              </w:rPr>
              <w:t xml:space="preserve">the </w:t>
            </w:r>
            <w:r w:rsidRPr="00D2497E">
              <w:rPr>
                <w:rFonts w:cs="Arial"/>
                <w:sz w:val="22"/>
                <w:szCs w:val="22"/>
              </w:rPr>
              <w:t xml:space="preserve">adjacent </w:t>
            </w:r>
            <w:r>
              <w:rPr>
                <w:rFonts w:cs="Arial"/>
                <w:sz w:val="22"/>
                <w:szCs w:val="22"/>
              </w:rPr>
              <w:t>cross-</w:t>
            </w:r>
            <w:r w:rsidRPr="00D2497E">
              <w:rPr>
                <w:rFonts w:cs="Arial"/>
                <w:sz w:val="22"/>
                <w:szCs w:val="22"/>
              </w:rPr>
              <w:t>sections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791590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D6189A8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491221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1EADB9B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885249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19F7A087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0EBEFB72" w14:textId="77777777" w:rsidTr="007473FE">
        <w:tc>
          <w:tcPr>
            <w:tcW w:w="7897" w:type="dxa"/>
            <w:shd w:val="clear" w:color="auto" w:fill="auto"/>
            <w:vAlign w:val="bottom"/>
          </w:tcPr>
          <w:p w14:paraId="70703989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T</w:t>
            </w:r>
            <w:r w:rsidRPr="00D2497E">
              <w:rPr>
                <w:rFonts w:cs="Arial"/>
                <w:sz w:val="22"/>
                <w:szCs w:val="22"/>
              </w:rPr>
              <w:t xml:space="preserve">he proposed design </w:t>
            </w:r>
            <w:r>
              <w:rPr>
                <w:rFonts w:cs="Arial"/>
                <w:sz w:val="22"/>
                <w:szCs w:val="22"/>
              </w:rPr>
              <w:t xml:space="preserve">does not </w:t>
            </w:r>
            <w:r w:rsidRPr="00D2497E">
              <w:rPr>
                <w:rFonts w:cs="Arial"/>
                <w:sz w:val="22"/>
                <w:szCs w:val="22"/>
              </w:rPr>
              <w:t xml:space="preserve">cause a reduction in </w:t>
            </w:r>
            <w:r>
              <w:rPr>
                <w:rFonts w:cs="Arial"/>
                <w:sz w:val="22"/>
                <w:szCs w:val="22"/>
              </w:rPr>
              <w:t>c</w:t>
            </w:r>
            <w:r w:rsidRPr="00D2497E">
              <w:rPr>
                <w:rFonts w:cs="Arial"/>
                <w:sz w:val="22"/>
                <w:szCs w:val="22"/>
              </w:rPr>
              <w:t xml:space="preserve">apacity or adversely </w:t>
            </w:r>
            <w:r>
              <w:rPr>
                <w:rFonts w:cs="Arial"/>
                <w:sz w:val="22"/>
                <w:szCs w:val="22"/>
              </w:rPr>
              <w:t xml:space="preserve">affect </w:t>
            </w:r>
            <w:r w:rsidRPr="00D2497E">
              <w:rPr>
                <w:rFonts w:cs="Arial"/>
                <w:sz w:val="22"/>
                <w:szCs w:val="22"/>
              </w:rPr>
              <w:t xml:space="preserve">traffic flow </w:t>
            </w:r>
            <w:r>
              <w:rPr>
                <w:rFonts w:cs="Arial"/>
                <w:sz w:val="22"/>
                <w:szCs w:val="22"/>
              </w:rPr>
              <w:t>of the facility.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1032647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1C5C243F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172993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15E758E2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298641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6749A154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545FA8A9" w14:textId="77777777" w:rsidTr="007473FE">
        <w:tc>
          <w:tcPr>
            <w:tcW w:w="7897" w:type="dxa"/>
            <w:shd w:val="clear" w:color="auto" w:fill="auto"/>
            <w:vAlign w:val="bottom"/>
          </w:tcPr>
          <w:p w14:paraId="4FC0F56B" w14:textId="77777777" w:rsidR="003E689A" w:rsidRDefault="003E689A" w:rsidP="003E689A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Pr="00D2497E">
              <w:rPr>
                <w:rFonts w:cs="Arial"/>
                <w:sz w:val="22"/>
                <w:szCs w:val="22"/>
              </w:rPr>
              <w:t xml:space="preserve">he </w:t>
            </w:r>
            <w:r>
              <w:rPr>
                <w:rFonts w:cs="Arial"/>
                <w:sz w:val="22"/>
                <w:szCs w:val="22"/>
              </w:rPr>
              <w:t xml:space="preserve">proposed </w:t>
            </w:r>
            <w:r w:rsidRPr="00D2497E">
              <w:rPr>
                <w:rFonts w:cs="Arial"/>
                <w:sz w:val="22"/>
                <w:szCs w:val="22"/>
              </w:rPr>
              <w:t xml:space="preserve">design </w:t>
            </w:r>
            <w:r>
              <w:rPr>
                <w:rFonts w:cs="Arial"/>
                <w:sz w:val="22"/>
                <w:szCs w:val="22"/>
              </w:rPr>
              <w:t xml:space="preserve">does not adversely affect </w:t>
            </w:r>
            <w:r w:rsidRPr="00D2497E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ong-</w:t>
            </w:r>
            <w:r w:rsidRPr="00D2497E">
              <w:rPr>
                <w:rFonts w:cs="Arial"/>
                <w:sz w:val="22"/>
                <w:szCs w:val="22"/>
              </w:rPr>
              <w:t xml:space="preserve">term </w:t>
            </w:r>
            <w:r>
              <w:rPr>
                <w:rFonts w:cs="Arial"/>
                <w:sz w:val="22"/>
                <w:szCs w:val="22"/>
              </w:rPr>
              <w:t>operations.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68471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3893DBC5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206574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1B62DC80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981888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3AB1DC5D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68FD6350" w14:textId="77777777" w:rsidTr="007473FE">
        <w:tc>
          <w:tcPr>
            <w:tcW w:w="7897" w:type="dxa"/>
            <w:shd w:val="clear" w:color="auto" w:fill="auto"/>
            <w:vAlign w:val="bottom"/>
          </w:tcPr>
          <w:p w14:paraId="74D6432B" w14:textId="77777777" w:rsidR="003E689A" w:rsidRDefault="005F6D0F" w:rsidP="003E689A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3E689A">
              <w:rPr>
                <w:rFonts w:cs="Arial"/>
                <w:sz w:val="22"/>
                <w:szCs w:val="22"/>
              </w:rPr>
              <w:t xml:space="preserve">he proposed design </w:t>
            </w:r>
            <w:r>
              <w:rPr>
                <w:rFonts w:cs="Arial"/>
                <w:sz w:val="22"/>
                <w:szCs w:val="22"/>
              </w:rPr>
              <w:t xml:space="preserve">does not </w:t>
            </w:r>
            <w:r w:rsidR="003E689A">
              <w:rPr>
                <w:rFonts w:cs="Arial"/>
                <w:sz w:val="22"/>
                <w:szCs w:val="22"/>
              </w:rPr>
              <w:t>imp</w:t>
            </w:r>
            <w:r>
              <w:rPr>
                <w:rFonts w:cs="Arial"/>
                <w:sz w:val="22"/>
                <w:szCs w:val="22"/>
              </w:rPr>
              <w:t>act the existing access control.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2013591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5ADBB86A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344671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A3E94A6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196925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0DD96B7D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0A988367" w14:textId="77777777" w:rsidTr="007473FE">
        <w:tc>
          <w:tcPr>
            <w:tcW w:w="7897" w:type="dxa"/>
            <w:shd w:val="clear" w:color="auto" w:fill="auto"/>
            <w:vAlign w:val="bottom"/>
          </w:tcPr>
          <w:p w14:paraId="5BD7EA26" w14:textId="77777777" w:rsidR="003E689A" w:rsidRPr="00D2497E" w:rsidRDefault="005F6D0F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3E689A">
              <w:rPr>
                <w:rFonts w:cs="Arial"/>
                <w:sz w:val="22"/>
                <w:szCs w:val="22"/>
              </w:rPr>
              <w:t xml:space="preserve">ravel demand management solutions </w:t>
            </w:r>
            <w:r>
              <w:rPr>
                <w:rFonts w:cs="Arial"/>
                <w:sz w:val="22"/>
                <w:szCs w:val="22"/>
              </w:rPr>
              <w:t xml:space="preserve">have </w:t>
            </w:r>
            <w:r w:rsidR="003E689A">
              <w:rPr>
                <w:rFonts w:cs="Arial"/>
                <w:sz w:val="22"/>
                <w:szCs w:val="22"/>
              </w:rPr>
              <w:t>been evaluated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33558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053E97D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539039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4D53B30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882862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1F07D58F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2C9C25B3" w14:textId="77777777" w:rsidTr="007473FE">
        <w:tc>
          <w:tcPr>
            <w:tcW w:w="7897" w:type="dxa"/>
            <w:shd w:val="clear" w:color="auto" w:fill="BFBFBF"/>
            <w:vAlign w:val="bottom"/>
          </w:tcPr>
          <w:p w14:paraId="17F5BF97" w14:textId="77777777" w:rsidR="003E689A" w:rsidRPr="00D2497E" w:rsidRDefault="003E689A" w:rsidP="00BD3180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ROADWAY DESIGN</w:t>
            </w:r>
          </w:p>
        </w:tc>
        <w:tc>
          <w:tcPr>
            <w:tcW w:w="720" w:type="dxa"/>
            <w:shd w:val="clear" w:color="auto" w:fill="BFBFBF"/>
            <w:vAlign w:val="bottom"/>
          </w:tcPr>
          <w:p w14:paraId="49C3CE09" w14:textId="77777777" w:rsidR="003E689A" w:rsidRPr="00D2497E" w:rsidRDefault="003E689A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BFBFBF"/>
            <w:vAlign w:val="bottom"/>
          </w:tcPr>
          <w:p w14:paraId="77C4025D" w14:textId="77777777" w:rsidR="003E689A" w:rsidRPr="00D2497E" w:rsidRDefault="003E689A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37" w:type="dxa"/>
            <w:shd w:val="clear" w:color="auto" w:fill="BFBFBF"/>
            <w:vAlign w:val="bottom"/>
          </w:tcPr>
          <w:p w14:paraId="359B947C" w14:textId="77777777" w:rsidR="003E689A" w:rsidRPr="00D2497E" w:rsidRDefault="003E689A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3E689A" w14:paraId="40982F84" w14:textId="77777777" w:rsidTr="007473FE">
        <w:tc>
          <w:tcPr>
            <w:tcW w:w="7897" w:type="dxa"/>
            <w:shd w:val="clear" w:color="auto" w:fill="auto"/>
            <w:vAlign w:val="bottom"/>
          </w:tcPr>
          <w:p w14:paraId="7D5F16E5" w14:textId="77777777" w:rsidR="003E689A" w:rsidRPr="00D2497E" w:rsidRDefault="003E689A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It is </w:t>
            </w:r>
            <w:r w:rsidRPr="00D2497E">
              <w:rPr>
                <w:rFonts w:cs="Arial"/>
                <w:sz w:val="22"/>
                <w:szCs w:val="22"/>
              </w:rPr>
              <w:t>not feasible to meet the minimum roadway design standards due to right-of-way restrictions, environmental impacts, etc.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783422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3FE4B59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2029291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0D9D6E6D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678893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6BA1FDF2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472FD619" w14:textId="77777777" w:rsidTr="007473FE">
        <w:tc>
          <w:tcPr>
            <w:tcW w:w="7897" w:type="dxa"/>
            <w:shd w:val="clear" w:color="auto" w:fill="auto"/>
            <w:vAlign w:val="bottom"/>
          </w:tcPr>
          <w:p w14:paraId="2963A582" w14:textId="77777777" w:rsidR="003E689A" w:rsidRPr="00D2497E" w:rsidRDefault="003E689A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proposed design maintains the same l</w:t>
            </w:r>
            <w:r w:rsidRPr="00D2497E">
              <w:rPr>
                <w:rFonts w:cs="Arial"/>
                <w:sz w:val="22"/>
                <w:szCs w:val="22"/>
              </w:rPr>
              <w:t xml:space="preserve">evel of service </w:t>
            </w:r>
            <w:r>
              <w:rPr>
                <w:rFonts w:cs="Arial"/>
                <w:sz w:val="22"/>
                <w:szCs w:val="22"/>
              </w:rPr>
              <w:t xml:space="preserve">compared to the design based on minimum </w:t>
            </w:r>
            <w:r w:rsidRPr="00D2497E">
              <w:rPr>
                <w:rFonts w:cs="Arial"/>
                <w:sz w:val="22"/>
                <w:szCs w:val="22"/>
              </w:rPr>
              <w:t>roadway</w:t>
            </w:r>
            <w:r>
              <w:rPr>
                <w:rFonts w:cs="Arial"/>
                <w:sz w:val="22"/>
                <w:szCs w:val="22"/>
              </w:rPr>
              <w:t xml:space="preserve"> design</w:t>
            </w:r>
            <w:r w:rsidRPr="00D2497E">
              <w:rPr>
                <w:rFonts w:cs="Arial"/>
                <w:sz w:val="22"/>
                <w:szCs w:val="22"/>
              </w:rPr>
              <w:t xml:space="preserve"> standard</w:t>
            </w:r>
            <w:r>
              <w:rPr>
                <w:rFonts w:cs="Arial"/>
                <w:sz w:val="22"/>
                <w:szCs w:val="22"/>
              </w:rPr>
              <w:t>s.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744236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6ED13BCC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586123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6BEFFD90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964891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70DF724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5E140D3E" w14:textId="77777777" w:rsidTr="007473FE">
        <w:tc>
          <w:tcPr>
            <w:tcW w:w="7897" w:type="dxa"/>
            <w:shd w:val="clear" w:color="auto" w:fill="auto"/>
            <w:vAlign w:val="bottom"/>
          </w:tcPr>
          <w:p w14:paraId="113561DD" w14:textId="77777777" w:rsidR="003E689A" w:rsidRPr="00D2497E" w:rsidRDefault="003E689A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proposed design results in a </w:t>
            </w:r>
            <w:r w:rsidRPr="00D2497E">
              <w:rPr>
                <w:rFonts w:cs="Arial"/>
                <w:sz w:val="22"/>
                <w:szCs w:val="22"/>
              </w:rPr>
              <w:t xml:space="preserve">significant cost savings </w:t>
            </w:r>
            <w:r>
              <w:rPr>
                <w:rFonts w:cs="Arial"/>
                <w:sz w:val="22"/>
                <w:szCs w:val="22"/>
              </w:rPr>
              <w:t xml:space="preserve">compared to the design based on minimum roadway design standards. 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1833409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7F81A8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264761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141E6C3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868553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6E2A0BD0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1B1CBBB7" w14:textId="77777777" w:rsidTr="007373B8">
        <w:tc>
          <w:tcPr>
            <w:tcW w:w="10170" w:type="dxa"/>
            <w:gridSpan w:val="4"/>
            <w:shd w:val="clear" w:color="auto" w:fill="BFBFBF" w:themeFill="background1" w:themeFillShade="BF"/>
            <w:vAlign w:val="bottom"/>
          </w:tcPr>
          <w:p w14:paraId="424CE5E8" w14:textId="77777777" w:rsidR="003E689A" w:rsidRPr="00D2497E" w:rsidRDefault="003E689A" w:rsidP="007373B8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ENVIRONMENTAL</w:t>
            </w:r>
            <w:r w:rsidR="00F2586A">
              <w:rPr>
                <w:rFonts w:cs="Arial"/>
                <w:b/>
                <w:sz w:val="22"/>
                <w:szCs w:val="22"/>
              </w:rPr>
              <w:t xml:space="preserve"> (Consult TDOT Environmental Division, if needed)  </w:t>
            </w:r>
          </w:p>
        </w:tc>
      </w:tr>
      <w:tr w:rsidR="003E689A" w14:paraId="05C1A7CF" w14:textId="77777777" w:rsidTr="007473FE">
        <w:tc>
          <w:tcPr>
            <w:tcW w:w="7897" w:type="dxa"/>
            <w:shd w:val="clear" w:color="auto" w:fill="auto"/>
            <w:vAlign w:val="center"/>
          </w:tcPr>
          <w:p w14:paraId="385A2B6E" w14:textId="77777777" w:rsidR="003E689A" w:rsidRPr="00D2497E" w:rsidRDefault="003E689A" w:rsidP="00E34B20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Does the request affect environmental permit requirements?  (TDEC/TVA/CORPs/TWRA, etc.)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1524667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7640ED87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298415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3E55AB1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29626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00D4FB84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3E1BB278" w14:textId="77777777" w:rsidTr="007473FE">
        <w:trPr>
          <w:trHeight w:val="359"/>
        </w:trPr>
        <w:tc>
          <w:tcPr>
            <w:tcW w:w="78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4F7428" w14:textId="77777777" w:rsidR="003E689A" w:rsidRDefault="00F2586A" w:rsidP="0065233D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Does the request affect NEPA environmental boundary? 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4504470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10282491" w14:textId="77777777" w:rsidR="003E689A" w:rsidRPr="00D2497E" w:rsidRDefault="003E689A" w:rsidP="00120C74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281722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6F0F96D4" w14:textId="77777777" w:rsidR="003E689A" w:rsidRPr="00D2497E" w:rsidRDefault="003E689A" w:rsidP="00120C74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705900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441A4025" w14:textId="77777777" w:rsidR="003E689A" w:rsidRPr="00D2497E" w:rsidRDefault="003E689A" w:rsidP="00120C74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51876" w14:paraId="2B7F365B" w14:textId="77777777" w:rsidTr="007473FE">
        <w:trPr>
          <w:trHeight w:val="359"/>
        </w:trPr>
        <w:tc>
          <w:tcPr>
            <w:tcW w:w="78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AB2613" w14:textId="57046757" w:rsidR="00051876" w:rsidRDefault="00051876" w:rsidP="00051876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Does the request affect Historical Section 106 area?  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1160075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DE0836F" w14:textId="5A76EE13" w:rsidR="00051876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927230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291F460B" w14:textId="1F983E79" w:rsidR="00051876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60912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2FCECC45" w14:textId="2EA16D31" w:rsidR="00051876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51876" w14:paraId="0BB0472A" w14:textId="77777777" w:rsidTr="00035335">
        <w:trPr>
          <w:trHeight w:val="305"/>
        </w:trPr>
        <w:tc>
          <w:tcPr>
            <w:tcW w:w="10170" w:type="dxa"/>
            <w:gridSpan w:val="4"/>
            <w:shd w:val="clear" w:color="auto" w:fill="BFBFBF" w:themeFill="background1" w:themeFillShade="BF"/>
            <w:vAlign w:val="bottom"/>
          </w:tcPr>
          <w:p w14:paraId="479A7611" w14:textId="77777777" w:rsidR="00051876" w:rsidRDefault="00051876" w:rsidP="00051876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 w:rsidRPr="009B0759">
              <w:rPr>
                <w:rFonts w:cs="Arial"/>
                <w:b/>
                <w:sz w:val="22"/>
                <w:szCs w:val="22"/>
              </w:rPr>
              <w:t>WORK ZONE</w:t>
            </w:r>
          </w:p>
        </w:tc>
      </w:tr>
      <w:tr w:rsidR="00051876" w14:paraId="40FCD6C7" w14:textId="77777777" w:rsidTr="007473FE">
        <w:tc>
          <w:tcPr>
            <w:tcW w:w="7897" w:type="dxa"/>
            <w:shd w:val="clear" w:color="auto" w:fill="auto"/>
            <w:vAlign w:val="bottom"/>
          </w:tcPr>
          <w:p w14:paraId="04A6D9B2" w14:textId="77777777" w:rsidR="00051876" w:rsidRDefault="00051876" w:rsidP="00051876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Will the proposed variation affect the TMP?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100389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0FFA476D" w14:textId="77777777" w:rsidR="00051876" w:rsidRPr="00D2497E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294252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0F92D833" w14:textId="77777777" w:rsidR="00051876" w:rsidRPr="00D2497E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228232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0F7CC777" w14:textId="77777777" w:rsidR="00051876" w:rsidRPr="00D2497E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09966869" w14:textId="5B54BFFF" w:rsidR="00051876" w:rsidRDefault="00051876" w:rsidP="00051876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5D568F6C" w14:textId="5CC910C1" w:rsidR="00051876" w:rsidRDefault="00051876" w:rsidP="00051876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289492E2" w14:textId="77777777" w:rsidR="00051876" w:rsidRDefault="00051876" w:rsidP="00051876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tbl>
      <w:tblPr>
        <w:tblStyle w:val="TableGrid"/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2554"/>
        <w:gridCol w:w="720"/>
        <w:gridCol w:w="630"/>
        <w:gridCol w:w="630"/>
        <w:gridCol w:w="931"/>
        <w:gridCol w:w="4615"/>
      </w:tblGrid>
      <w:tr w:rsidR="00051876" w14:paraId="55C74C76" w14:textId="77777777" w:rsidTr="00051876">
        <w:trPr>
          <w:trHeight w:val="413"/>
          <w:jc w:val="center"/>
        </w:trPr>
        <w:tc>
          <w:tcPr>
            <w:tcW w:w="10080" w:type="dxa"/>
            <w:gridSpan w:val="6"/>
            <w:shd w:val="clear" w:color="auto" w:fill="C2D69B" w:themeFill="accent3" w:themeFillTint="99"/>
          </w:tcPr>
          <w:p w14:paraId="6A3030A6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br w:type="page"/>
            </w:r>
            <w:r w:rsidRPr="00C65A26">
              <w:rPr>
                <w:rFonts w:cs="Arial"/>
                <w:b/>
                <w:sz w:val="22"/>
                <w:szCs w:val="22"/>
                <w:shd w:val="clear" w:color="auto" w:fill="C2D69B" w:themeFill="accent3" w:themeFillTint="99"/>
              </w:rPr>
              <w:t>DESIGN WAIVER REQUEST – JUSTIFIED BASED ON GUIDANCE FROM THE FOLLOWING</w:t>
            </w:r>
            <w:r w:rsidRPr="00BA1422">
              <w:rPr>
                <w:rFonts w:cs="Arial"/>
                <w:b/>
                <w:sz w:val="22"/>
                <w:szCs w:val="22"/>
                <w:shd w:val="clear" w:color="auto" w:fill="92CDDC" w:themeFill="accent5" w:themeFillTint="99"/>
              </w:rPr>
              <w:t>:</w:t>
            </w:r>
          </w:p>
        </w:tc>
      </w:tr>
      <w:tr w:rsidR="00051876" w14:paraId="7B047330" w14:textId="77777777" w:rsidTr="00051876">
        <w:trPr>
          <w:trHeight w:val="368"/>
          <w:jc w:val="center"/>
        </w:trPr>
        <w:tc>
          <w:tcPr>
            <w:tcW w:w="2554" w:type="dxa"/>
            <w:vMerge w:val="restart"/>
            <w:tcBorders>
              <w:right w:val="single" w:sz="4" w:space="0" w:color="auto"/>
            </w:tcBorders>
            <w:vAlign w:val="center"/>
          </w:tcPr>
          <w:p w14:paraId="59CD23E1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Design Guidance Source</w:t>
            </w:r>
          </w:p>
        </w:tc>
        <w:tc>
          <w:tcPr>
            <w:tcW w:w="7526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E666DA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Design Guidance Met</w:t>
            </w:r>
          </w:p>
        </w:tc>
      </w:tr>
      <w:tr w:rsidR="00051876" w14:paraId="2E5D5812" w14:textId="77777777" w:rsidTr="00051876">
        <w:trPr>
          <w:trHeight w:val="584"/>
          <w:jc w:val="center"/>
        </w:trPr>
        <w:tc>
          <w:tcPr>
            <w:tcW w:w="255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4C3E8E7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</w:tcBorders>
          </w:tcPr>
          <w:p w14:paraId="1ACAD87C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72DFDC8B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111CB5FD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N/A</w:t>
            </w:r>
          </w:p>
        </w:tc>
        <w:tc>
          <w:tcPr>
            <w:tcW w:w="931" w:type="dxa"/>
            <w:tcBorders>
              <w:bottom w:val="single" w:sz="4" w:space="0" w:color="auto"/>
            </w:tcBorders>
          </w:tcPr>
          <w:p w14:paraId="157E5732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 Not Know</w:t>
            </w:r>
          </w:p>
        </w:tc>
        <w:tc>
          <w:tcPr>
            <w:tcW w:w="4615" w:type="dxa"/>
            <w:tcBorders>
              <w:bottom w:val="single" w:sz="4" w:space="0" w:color="auto"/>
              <w:right w:val="single" w:sz="4" w:space="0" w:color="auto"/>
            </w:tcBorders>
          </w:tcPr>
          <w:p w14:paraId="2AE3DA0E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Source Reference if answered “Yes”</w:t>
            </w:r>
          </w:p>
          <w:p w14:paraId="02310A1B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(page, section, drawing, etc.)</w:t>
            </w:r>
          </w:p>
        </w:tc>
      </w:tr>
      <w:tr w:rsidR="00051876" w14:paraId="1038D622" w14:textId="77777777" w:rsidTr="00051876">
        <w:trPr>
          <w:trHeight w:val="287"/>
          <w:jc w:val="center"/>
        </w:trPr>
        <w:tc>
          <w:tcPr>
            <w:tcW w:w="2554" w:type="dxa"/>
            <w:tcBorders>
              <w:bottom w:val="single" w:sz="4" w:space="0" w:color="auto"/>
              <w:right w:val="single" w:sz="4" w:space="0" w:color="auto"/>
            </w:tcBorders>
          </w:tcPr>
          <w:p w14:paraId="4E086F1A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AASHTO Publication   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0AA5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807004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962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15199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9C58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135598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AA58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81612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CBA9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0AFFCD08" w14:textId="77777777" w:rsidTr="00051876">
        <w:trPr>
          <w:trHeight w:val="332"/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919E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Highway Safety Manual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4E3C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530301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4D1B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27933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1A5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98619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52CD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10324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76D6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5B0A647F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64DB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Highway Capacity Manual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DAD4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53939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FCD7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03774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8778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539352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C562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50462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22B0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26E7B788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3C93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FHWA Publication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951D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76240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5ED6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7897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27C3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0706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2C85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3873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CB80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4E0EB9A4" w14:textId="77777777" w:rsidTr="00051876">
        <w:trPr>
          <w:trHeight w:val="305"/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191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NCHRP Publication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0442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35464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FD84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32576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8ADD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53353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3F4B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579678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CF3A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2C53458F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9B13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TRB Publication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0138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37550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889A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153140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4BD1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896748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82E5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752495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493C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7BABFD7F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52B9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TDOT Design Guidelines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4508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50511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207B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325912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E54D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3104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93EA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952819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42C9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1F29EB99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E14F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TDOT Standard Drawings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4408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16680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A073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79341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48CC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1460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9EF7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55297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FF1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7D828D7B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0528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Guidance from other states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8855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10770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CC37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1821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41AF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4011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A480" w14:textId="77777777" w:rsidR="00051876" w:rsidRDefault="00C52662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836508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98BE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4D906B7E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AD6F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37A4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70E3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73ED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4588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44C1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</w:tbl>
    <w:p w14:paraId="3EC87320" w14:textId="77777777" w:rsidR="0071350F" w:rsidRDefault="0071350F" w:rsidP="000B4899">
      <w:pPr>
        <w:tabs>
          <w:tab w:val="left" w:pos="99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2AF55C82" w14:textId="77777777" w:rsidR="00670057" w:rsidRDefault="00670057">
      <w:pPr>
        <w:rPr>
          <w:rFonts w:cs="Arial"/>
          <w:b/>
          <w:sz w:val="22"/>
          <w:szCs w:val="22"/>
        </w:rPr>
      </w:pPr>
    </w:p>
    <w:p w14:paraId="21EA9E73" w14:textId="77777777" w:rsidR="005070DE" w:rsidRPr="00E01D4B" w:rsidRDefault="005070DE" w:rsidP="005070DE">
      <w:pPr>
        <w:rPr>
          <w:rFonts w:cs="Arial"/>
          <w:b/>
          <w:sz w:val="22"/>
          <w:szCs w:val="22"/>
        </w:rPr>
      </w:pPr>
      <w:r w:rsidRPr="00E01D4B">
        <w:rPr>
          <w:rFonts w:cs="Arial"/>
          <w:b/>
          <w:sz w:val="22"/>
          <w:szCs w:val="22"/>
        </w:rPr>
        <w:t>DESCRIBE THE R</w:t>
      </w:r>
      <w:r w:rsidR="00A33EC4">
        <w:rPr>
          <w:rFonts w:cs="Arial"/>
          <w:b/>
          <w:sz w:val="22"/>
          <w:szCs w:val="22"/>
        </w:rPr>
        <w:t>EASONING</w:t>
      </w:r>
      <w:r w:rsidR="00F2586A">
        <w:rPr>
          <w:rFonts w:cs="Arial"/>
          <w:b/>
          <w:sz w:val="22"/>
          <w:szCs w:val="22"/>
        </w:rPr>
        <w:t xml:space="preserve"> AND JUSTIFICATION</w:t>
      </w:r>
      <w:r w:rsidR="00A33EC4">
        <w:rPr>
          <w:rFonts w:cs="Arial"/>
          <w:b/>
          <w:sz w:val="22"/>
          <w:szCs w:val="22"/>
        </w:rPr>
        <w:t xml:space="preserve"> OF THE DESIGN </w:t>
      </w:r>
      <w:r w:rsidR="001B28C5">
        <w:rPr>
          <w:rFonts w:cs="Arial"/>
          <w:b/>
          <w:sz w:val="22"/>
          <w:szCs w:val="22"/>
        </w:rPr>
        <w:t>WAIVER</w:t>
      </w:r>
      <w:r w:rsidRPr="00E01D4B">
        <w:rPr>
          <w:rFonts w:cs="Arial"/>
          <w:b/>
          <w:sz w:val="22"/>
          <w:szCs w:val="22"/>
        </w:rPr>
        <w:t xml:space="preserve"> REQUEST:</w:t>
      </w:r>
    </w:p>
    <w:p w14:paraId="1105181B" w14:textId="1CCCCE25" w:rsidR="00E01D4B" w:rsidRPr="00051876" w:rsidRDefault="00E01D4B" w:rsidP="00051876">
      <w:pPr>
        <w:rPr>
          <w:rFonts w:cs="Arial"/>
          <w:sz w:val="22"/>
          <w:szCs w:val="22"/>
        </w:rPr>
      </w:pPr>
      <w:r w:rsidRPr="00E01D4B">
        <w:rPr>
          <w:rFonts w:cs="Arial"/>
          <w:sz w:val="22"/>
          <w:szCs w:val="22"/>
        </w:rPr>
        <w:t>(</w:t>
      </w:r>
      <w:r w:rsidR="005070DE" w:rsidRPr="00E01D4B">
        <w:rPr>
          <w:rFonts w:cs="Arial"/>
          <w:sz w:val="22"/>
          <w:szCs w:val="22"/>
        </w:rPr>
        <w:t>Address project needs, with consideration of all transportation modes, community engagement, safety, and with consistency towards long term planning and vision.</w:t>
      </w:r>
      <w:r w:rsidR="00F2586A">
        <w:rPr>
          <w:rFonts w:cs="Arial"/>
          <w:sz w:val="22"/>
          <w:szCs w:val="22"/>
        </w:rPr>
        <w:t xml:space="preserve"> </w:t>
      </w:r>
      <w:r w:rsidRPr="00E01D4B">
        <w:rPr>
          <w:rFonts w:cs="Arial"/>
          <w:sz w:val="22"/>
          <w:szCs w:val="22"/>
        </w:rPr>
        <w:t>Provide an explanation o</w:t>
      </w:r>
      <w:r w:rsidR="000B4899">
        <w:rPr>
          <w:rFonts w:cs="Arial"/>
          <w:sz w:val="22"/>
          <w:szCs w:val="22"/>
        </w:rPr>
        <w:t>f the requested design waiver</w:t>
      </w:r>
      <w:r w:rsidR="001B28C5">
        <w:rPr>
          <w:rFonts w:cs="Arial"/>
          <w:sz w:val="22"/>
          <w:szCs w:val="22"/>
        </w:rPr>
        <w:t xml:space="preserve"> </w:t>
      </w:r>
      <w:r w:rsidRPr="00E01D4B">
        <w:rPr>
          <w:rFonts w:cs="Arial"/>
          <w:sz w:val="22"/>
          <w:szCs w:val="22"/>
        </w:rPr>
        <w:t>and describe other nationally recognized guidance that is met and that the design is based upon. Attach documentation of the specific design guidance met.</w:t>
      </w:r>
      <w:r w:rsidR="00F2586A">
        <w:rPr>
          <w:rFonts w:cs="Arial"/>
          <w:sz w:val="22"/>
          <w:szCs w:val="22"/>
        </w:rPr>
        <w:t xml:space="preserve"> The justification may need to include details such as: cross slope, superelevation rate, horizontal curve radius, stopping site distance, maximum grade, vertical clearance, etc.</w:t>
      </w:r>
      <w:r w:rsidRPr="00E01D4B">
        <w:rPr>
          <w:rFonts w:cs="Arial"/>
          <w:sz w:val="22"/>
          <w:szCs w:val="22"/>
        </w:rPr>
        <w:t xml:space="preserve">)   </w:t>
      </w:r>
    </w:p>
    <w:p w14:paraId="0B7A6EF9" w14:textId="77777777" w:rsidR="000B4899" w:rsidRDefault="000B4899" w:rsidP="005F11DA">
      <w:pPr>
        <w:tabs>
          <w:tab w:val="left" w:pos="990"/>
          <w:tab w:val="left" w:pos="1800"/>
          <w:tab w:val="left" w:pos="5760"/>
        </w:tabs>
        <w:rPr>
          <w:rFonts w:cs="Arial"/>
          <w:b/>
          <w:sz w:val="22"/>
          <w:szCs w:val="22"/>
        </w:rPr>
      </w:pPr>
      <w:bookmarkStart w:id="7" w:name="_GoBack"/>
      <w:bookmarkEnd w:id="7"/>
    </w:p>
    <w:p w14:paraId="764AFFFC" w14:textId="77777777" w:rsidR="00051876" w:rsidRDefault="0005187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6E257CB" w14:textId="77777777" w:rsidR="00051876" w:rsidRDefault="0005187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660DC397" w14:textId="364B6EB1" w:rsidR="00E01D4B" w:rsidRDefault="00E01D4B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DESCRIBE THE ALTERNATIVES CONSIDERED</w:t>
      </w:r>
    </w:p>
    <w:p w14:paraId="3915646D" w14:textId="77777777" w:rsidR="00E01D4B" w:rsidRPr="00E01D4B" w:rsidRDefault="00E01D4B" w:rsidP="00754DE9">
      <w:pPr>
        <w:tabs>
          <w:tab w:val="left" w:pos="1260"/>
          <w:tab w:val="left" w:pos="1800"/>
          <w:tab w:val="left" w:pos="5760"/>
        </w:tabs>
        <w:rPr>
          <w:rFonts w:cs="Arial"/>
          <w:sz w:val="22"/>
          <w:szCs w:val="22"/>
        </w:rPr>
      </w:pPr>
      <w:r w:rsidRPr="00E01D4B">
        <w:rPr>
          <w:rFonts w:cs="Arial"/>
          <w:sz w:val="22"/>
          <w:szCs w:val="22"/>
        </w:rPr>
        <w:t xml:space="preserve">(Provide an explanation of </w:t>
      </w:r>
      <w:r>
        <w:rPr>
          <w:rFonts w:cs="Arial"/>
          <w:sz w:val="22"/>
          <w:szCs w:val="22"/>
        </w:rPr>
        <w:t>p</w:t>
      </w:r>
      <w:r w:rsidRPr="00E01D4B">
        <w:rPr>
          <w:rFonts w:cs="Arial"/>
          <w:sz w:val="22"/>
          <w:szCs w:val="22"/>
        </w:rPr>
        <w:t>roposed mitigation measures to offset impact suc</w:t>
      </w:r>
      <w:r w:rsidR="00E565D1">
        <w:rPr>
          <w:rFonts w:cs="Arial"/>
          <w:sz w:val="22"/>
          <w:szCs w:val="22"/>
        </w:rPr>
        <w:t>h as cost, ROW, environmental, m</w:t>
      </w:r>
      <w:r w:rsidRPr="00E01D4B">
        <w:rPr>
          <w:rFonts w:cs="Arial"/>
          <w:sz w:val="22"/>
          <w:szCs w:val="22"/>
        </w:rPr>
        <w:t>ulti</w:t>
      </w:r>
      <w:r w:rsidR="002F774A">
        <w:rPr>
          <w:rFonts w:cs="Arial"/>
          <w:sz w:val="22"/>
          <w:szCs w:val="22"/>
        </w:rPr>
        <w:t>m</w:t>
      </w:r>
      <w:r w:rsidRPr="00E01D4B">
        <w:rPr>
          <w:rFonts w:cs="Arial"/>
          <w:sz w:val="22"/>
          <w:szCs w:val="22"/>
        </w:rPr>
        <w:t xml:space="preserve">odal, </w:t>
      </w:r>
      <w:r w:rsidR="00E565D1">
        <w:rPr>
          <w:rFonts w:cs="Arial"/>
          <w:sz w:val="22"/>
          <w:szCs w:val="22"/>
        </w:rPr>
        <w:t>s</w:t>
      </w:r>
      <w:r w:rsidR="0021719F">
        <w:rPr>
          <w:rFonts w:cs="Arial"/>
          <w:sz w:val="22"/>
          <w:szCs w:val="22"/>
        </w:rPr>
        <w:t>afety and operation</w:t>
      </w:r>
      <w:r>
        <w:rPr>
          <w:rFonts w:cs="Arial"/>
          <w:sz w:val="22"/>
          <w:szCs w:val="22"/>
        </w:rPr>
        <w:t>,</w:t>
      </w:r>
      <w:r w:rsidRPr="00E01D4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community and usability, or c</w:t>
      </w:r>
      <w:r w:rsidRPr="00E01D4B">
        <w:rPr>
          <w:rFonts w:cs="Arial"/>
          <w:sz w:val="22"/>
          <w:szCs w:val="22"/>
        </w:rPr>
        <w:t>ompatibility with adjacent section of the roadway)</w:t>
      </w:r>
    </w:p>
    <w:p w14:paraId="04BA8B02" w14:textId="77777777" w:rsidR="00E01D4B" w:rsidRDefault="00E01D4B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373844D" w14:textId="77777777" w:rsidR="001765DA" w:rsidRDefault="001765DA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1A736C6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6ECF145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4AF0A568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D0654BF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46EDE9F8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3035ACFB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1639E384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45D9F99F" w14:textId="77777777" w:rsidR="001F2D2F" w:rsidRDefault="001F2D2F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  <w:r w:rsidRPr="005F11DA">
        <w:rPr>
          <w:rFonts w:cs="Arial"/>
          <w:b/>
          <w:sz w:val="22"/>
          <w:szCs w:val="22"/>
        </w:rPr>
        <w:t xml:space="preserve">DESIGN </w:t>
      </w:r>
      <w:r>
        <w:rPr>
          <w:rFonts w:cs="Arial"/>
          <w:b/>
          <w:sz w:val="22"/>
          <w:szCs w:val="22"/>
        </w:rPr>
        <w:t>WAIVER</w:t>
      </w:r>
      <w:r w:rsidRPr="005F11DA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IS</w:t>
      </w:r>
      <w:r w:rsidRPr="005F11DA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 xml:space="preserve">REVIEWED AND </w:t>
      </w:r>
      <w:r w:rsidRPr="005F11DA">
        <w:rPr>
          <w:rFonts w:cs="Arial"/>
          <w:b/>
          <w:sz w:val="22"/>
          <w:szCs w:val="22"/>
        </w:rPr>
        <w:t>RECOMMEND</w:t>
      </w:r>
      <w:r>
        <w:rPr>
          <w:rFonts w:cs="Arial"/>
          <w:b/>
          <w:sz w:val="22"/>
          <w:szCs w:val="22"/>
        </w:rPr>
        <w:t>ED</w:t>
      </w:r>
      <w:r w:rsidRPr="005F11DA">
        <w:rPr>
          <w:rFonts w:cs="Arial"/>
          <w:b/>
          <w:sz w:val="22"/>
          <w:szCs w:val="22"/>
        </w:rPr>
        <w:t xml:space="preserve"> FOR APPROVAL</w:t>
      </w:r>
      <w:r>
        <w:rPr>
          <w:rFonts w:cs="Arial"/>
          <w:b/>
          <w:sz w:val="22"/>
          <w:szCs w:val="22"/>
        </w:rPr>
        <w:t xml:space="preserve"> BY</w:t>
      </w:r>
      <w:r w:rsidRPr="005F11DA">
        <w:rPr>
          <w:rFonts w:cs="Arial"/>
          <w:b/>
          <w:sz w:val="22"/>
          <w:szCs w:val="22"/>
        </w:rPr>
        <w:t>:</w:t>
      </w:r>
    </w:p>
    <w:p w14:paraId="564A2B37" w14:textId="77777777" w:rsidR="00CF38B5" w:rsidRPr="005F11DA" w:rsidRDefault="00CF38B5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tbl>
      <w:tblPr>
        <w:tblW w:w="7668" w:type="dxa"/>
        <w:tblLook w:val="01E0" w:firstRow="1" w:lastRow="1" w:firstColumn="1" w:lastColumn="1" w:noHBand="0" w:noVBand="0"/>
      </w:tblPr>
      <w:tblGrid>
        <w:gridCol w:w="4410"/>
        <w:gridCol w:w="450"/>
        <w:gridCol w:w="2808"/>
      </w:tblGrid>
      <w:tr w:rsidR="00754DE9" w:rsidRPr="0071350F" w14:paraId="714743DB" w14:textId="77777777" w:rsidTr="00754DE9"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68D0BE" w14:textId="77777777" w:rsidR="00754DE9" w:rsidRPr="0071350F" w:rsidRDefault="00754DE9" w:rsidP="00754DE9">
            <w:pPr>
              <w:rPr>
                <w:rFonts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0" w:type="dxa"/>
          </w:tcPr>
          <w:p w14:paraId="2E1CFB37" w14:textId="77777777" w:rsidR="00754DE9" w:rsidRPr="005F11DA" w:rsidRDefault="00754DE9" w:rsidP="00754DE9">
            <w:pPr>
              <w:rPr>
                <w:rFonts w:cs="Arial"/>
                <w:b/>
                <w:sz w:val="22"/>
                <w:szCs w:val="22"/>
              </w:rPr>
            </w:pPr>
          </w:p>
        </w:tc>
        <w:sdt>
          <w:sdtPr>
            <w:rPr>
              <w:rFonts w:cs="Arial"/>
              <w:color w:val="0D0D0D" w:themeColor="text1" w:themeTint="F2"/>
              <w:sz w:val="22"/>
              <w:szCs w:val="22"/>
              <w:u w:val="single"/>
            </w:rPr>
            <w:id w:val="1745374068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80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28DE3FEE" w14:textId="77777777" w:rsidR="00754DE9" w:rsidRPr="0071350F" w:rsidRDefault="00754DE9" w:rsidP="00754DE9">
                <w:pPr>
                  <w:ind w:right="-396"/>
                  <w:rPr>
                    <w:rFonts w:cs="Arial"/>
                    <w:color w:val="0D0D0D" w:themeColor="text1" w:themeTint="F2"/>
                    <w:sz w:val="22"/>
                    <w:szCs w:val="22"/>
                    <w:u w:val="single"/>
                  </w:rPr>
                </w:pPr>
                <w:r w:rsidRPr="005D5499">
                  <w:rPr>
                    <w:rStyle w:val="PlaceholderText"/>
                    <w:color w:val="0D0D0D" w:themeColor="text1" w:themeTint="F2"/>
                    <w:sz w:val="22"/>
                    <w:szCs w:val="22"/>
                    <w:u w:val="single"/>
                  </w:rPr>
                  <w:t>Click here to enter a date.</w:t>
                </w:r>
              </w:p>
            </w:tc>
          </w:sdtContent>
        </w:sdt>
      </w:tr>
      <w:tr w:rsidR="00754DE9" w:rsidRPr="00F30411" w14:paraId="2E03D4D3" w14:textId="77777777" w:rsidTr="00754DE9">
        <w:trPr>
          <w:trHeight w:val="269"/>
        </w:trPr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0323D1" w14:textId="77777777" w:rsidR="00754DE9" w:rsidRDefault="00435BB6" w:rsidP="00435BB6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Regional </w:t>
            </w:r>
            <w:r w:rsidR="002F4CA1">
              <w:rPr>
                <w:rFonts w:cs="Arial"/>
                <w:b/>
                <w:sz w:val="22"/>
                <w:szCs w:val="22"/>
              </w:rPr>
              <w:t xml:space="preserve">Project </w:t>
            </w:r>
            <w:r w:rsidR="0065233D">
              <w:rPr>
                <w:rFonts w:cs="Arial"/>
                <w:b/>
                <w:sz w:val="22"/>
                <w:szCs w:val="22"/>
              </w:rPr>
              <w:t>D</w:t>
            </w:r>
            <w:r w:rsidR="002F4CA1">
              <w:rPr>
                <w:rFonts w:cs="Arial"/>
                <w:b/>
                <w:sz w:val="22"/>
                <w:szCs w:val="22"/>
              </w:rPr>
              <w:t xml:space="preserve">evelopment </w:t>
            </w:r>
            <w:r w:rsidR="009B7D8B">
              <w:rPr>
                <w:rFonts w:cs="Arial"/>
                <w:b/>
                <w:sz w:val="22"/>
                <w:szCs w:val="22"/>
              </w:rPr>
              <w:t>Director</w:t>
            </w:r>
            <w:r w:rsidR="00907BFE">
              <w:rPr>
                <w:rFonts w:cs="Arial"/>
                <w:b/>
                <w:sz w:val="22"/>
                <w:szCs w:val="22"/>
              </w:rPr>
              <w:t xml:space="preserve"> </w:t>
            </w:r>
          </w:p>
          <w:p w14:paraId="5181DB1F" w14:textId="77777777" w:rsidR="00CF38B5" w:rsidRPr="00F30411" w:rsidRDefault="00CF38B5" w:rsidP="00435BB6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50" w:type="dxa"/>
          </w:tcPr>
          <w:p w14:paraId="7DC01810" w14:textId="77777777" w:rsidR="00754DE9" w:rsidRPr="00F30411" w:rsidRDefault="00754DE9" w:rsidP="00754DE9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681BEB" w14:textId="77777777" w:rsidR="00754DE9" w:rsidRPr="00F30411" w:rsidRDefault="00754DE9" w:rsidP="00754DE9">
            <w:pPr>
              <w:rPr>
                <w:rFonts w:cs="Arial"/>
                <w:b/>
                <w:sz w:val="22"/>
                <w:szCs w:val="22"/>
              </w:rPr>
            </w:pPr>
            <w:r w:rsidRPr="00F30411">
              <w:rPr>
                <w:rFonts w:cs="Arial"/>
                <w:b/>
                <w:sz w:val="22"/>
                <w:szCs w:val="22"/>
              </w:rPr>
              <w:t>Date</w:t>
            </w:r>
          </w:p>
        </w:tc>
      </w:tr>
    </w:tbl>
    <w:p w14:paraId="64085CF2" w14:textId="77777777" w:rsidR="00754DE9" w:rsidRDefault="00754DE9" w:rsidP="00754DE9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b/>
          <w:sz w:val="22"/>
          <w:szCs w:val="22"/>
        </w:rPr>
      </w:pPr>
    </w:p>
    <w:p w14:paraId="2FE295E5" w14:textId="77777777" w:rsidR="00576BC3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b/>
          <w:sz w:val="22"/>
          <w:szCs w:val="22"/>
        </w:rPr>
      </w:pPr>
    </w:p>
    <w:p w14:paraId="229D2DD6" w14:textId="77777777" w:rsidR="00576BC3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b/>
          <w:sz w:val="22"/>
          <w:szCs w:val="22"/>
        </w:rPr>
      </w:pPr>
    </w:p>
    <w:p w14:paraId="02F434B3" w14:textId="77777777" w:rsidR="00576BC3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DESIGN WAIVER </w:t>
      </w:r>
      <w:r w:rsidRPr="005F11DA">
        <w:rPr>
          <w:rFonts w:cs="Arial"/>
          <w:b/>
          <w:sz w:val="22"/>
          <w:szCs w:val="22"/>
        </w:rPr>
        <w:t>APPROVED</w:t>
      </w:r>
      <w:r>
        <w:rPr>
          <w:rFonts w:cs="Arial"/>
          <w:b/>
          <w:sz w:val="22"/>
          <w:szCs w:val="22"/>
        </w:rPr>
        <w:t xml:space="preserve"> BY</w:t>
      </w:r>
      <w:r w:rsidRPr="005F11DA">
        <w:rPr>
          <w:rFonts w:cs="Arial"/>
          <w:b/>
          <w:sz w:val="22"/>
          <w:szCs w:val="22"/>
        </w:rPr>
        <w:t>:</w:t>
      </w:r>
    </w:p>
    <w:p w14:paraId="6D967537" w14:textId="77777777" w:rsidR="00576BC3" w:rsidRPr="005F11DA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sz w:val="22"/>
          <w:szCs w:val="22"/>
          <w:u w:val="single"/>
        </w:rPr>
      </w:pPr>
    </w:p>
    <w:tbl>
      <w:tblPr>
        <w:tblW w:w="7848" w:type="dxa"/>
        <w:tblLook w:val="01E0" w:firstRow="1" w:lastRow="1" w:firstColumn="1" w:lastColumn="1" w:noHBand="0" w:noVBand="0"/>
      </w:tblPr>
      <w:tblGrid>
        <w:gridCol w:w="4410"/>
        <w:gridCol w:w="450"/>
        <w:gridCol w:w="2988"/>
      </w:tblGrid>
      <w:tr w:rsidR="00576BC3" w:rsidRPr="005F11DA" w14:paraId="13A49263" w14:textId="77777777" w:rsidTr="00576BC3"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1BB60B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p w14:paraId="0223A688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p w14:paraId="2CB85D6A" w14:textId="77777777" w:rsidR="00576BC3" w:rsidRPr="005F11DA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50" w:type="dxa"/>
          </w:tcPr>
          <w:p w14:paraId="37E47338" w14:textId="77777777" w:rsidR="00576BC3" w:rsidRPr="005F11DA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224EF4E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p w14:paraId="6DFD5382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sdt>
            <w:sdtPr>
              <w:rPr>
                <w:rFonts w:cs="Arial"/>
                <w:sz w:val="22"/>
                <w:szCs w:val="22"/>
              </w:rPr>
              <w:id w:val="-971668596"/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p w14:paraId="2A7989B4" w14:textId="77777777" w:rsidR="00576BC3" w:rsidRPr="005F11DA" w:rsidRDefault="00576BC3" w:rsidP="00576BC3">
                <w:pPr>
                  <w:rPr>
                    <w:rFonts w:cs="Arial"/>
                    <w:sz w:val="22"/>
                    <w:szCs w:val="22"/>
                  </w:rPr>
                </w:pPr>
                <w:r w:rsidRPr="005D5499">
                  <w:rPr>
                    <w:rStyle w:val="PlaceholderText"/>
                    <w:color w:val="0D0D0D" w:themeColor="text1" w:themeTint="F2"/>
                    <w:sz w:val="22"/>
                    <w:szCs w:val="22"/>
                    <w:u w:val="single"/>
                  </w:rPr>
                  <w:t>Click here to enter a date.</w:t>
                </w:r>
              </w:p>
            </w:sdtContent>
          </w:sdt>
        </w:tc>
      </w:tr>
      <w:tr w:rsidR="00576BC3" w:rsidRPr="00F30411" w14:paraId="6CEA49F5" w14:textId="77777777" w:rsidTr="00576BC3">
        <w:trPr>
          <w:trHeight w:val="288"/>
        </w:trPr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90AB32" w14:textId="77777777" w:rsidR="00576BC3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Roadway Design Division Director </w:t>
            </w:r>
            <w:r w:rsidR="00907BFE">
              <w:rPr>
                <w:rFonts w:cs="Arial"/>
                <w:b/>
                <w:sz w:val="22"/>
                <w:szCs w:val="22"/>
              </w:rPr>
              <w:t>or Designee</w:t>
            </w:r>
          </w:p>
          <w:p w14:paraId="68045EB9" w14:textId="77777777" w:rsidR="00F2586A" w:rsidRDefault="00F2586A" w:rsidP="00576BC3">
            <w:pPr>
              <w:rPr>
                <w:rFonts w:cs="Arial"/>
                <w:b/>
                <w:sz w:val="22"/>
                <w:szCs w:val="22"/>
              </w:rPr>
            </w:pPr>
          </w:p>
          <w:p w14:paraId="0AB2DCF1" w14:textId="77777777" w:rsidR="00576BC3" w:rsidRPr="00F30411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50" w:type="dxa"/>
          </w:tcPr>
          <w:p w14:paraId="0AD2B516" w14:textId="77777777" w:rsidR="00576BC3" w:rsidRPr="00F30411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79D4EC" w14:textId="77777777" w:rsidR="00576BC3" w:rsidRPr="00F30411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  <w:r w:rsidRPr="00F30411">
              <w:rPr>
                <w:rFonts w:cs="Arial"/>
                <w:b/>
                <w:sz w:val="22"/>
                <w:szCs w:val="22"/>
              </w:rPr>
              <w:t>Date</w:t>
            </w:r>
          </w:p>
        </w:tc>
      </w:tr>
    </w:tbl>
    <w:p w14:paraId="73242F3E" w14:textId="77777777" w:rsidR="00576BC3" w:rsidRPr="005F11DA" w:rsidRDefault="00C52662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-190922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6BC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76BC3">
        <w:rPr>
          <w:rFonts w:cs="Arial"/>
          <w:sz w:val="22"/>
          <w:szCs w:val="22"/>
        </w:rPr>
        <w:t xml:space="preserve"> Reviewer </w:t>
      </w:r>
      <w:r w:rsidR="00576BC3" w:rsidRPr="005F11DA">
        <w:rPr>
          <w:rFonts w:cs="Arial"/>
          <w:sz w:val="22"/>
          <w:szCs w:val="22"/>
        </w:rPr>
        <w:t>Comments Attached</w:t>
      </w:r>
    </w:p>
    <w:p w14:paraId="4E354573" w14:textId="62DB2D18" w:rsidR="00576BC3" w:rsidRDefault="00C52662" w:rsidP="00576BC3">
      <w:pPr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1569766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6BC3" w:rsidRPr="0067005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76BC3">
        <w:rPr>
          <w:rFonts w:cs="Arial"/>
          <w:b/>
          <w:sz w:val="22"/>
          <w:szCs w:val="22"/>
        </w:rPr>
        <w:t xml:space="preserve">  </w:t>
      </w:r>
      <w:r w:rsidR="00576BC3" w:rsidRPr="0065233D">
        <w:rPr>
          <w:rFonts w:cs="Arial"/>
          <w:sz w:val="22"/>
          <w:szCs w:val="22"/>
        </w:rPr>
        <w:t>A</w:t>
      </w:r>
      <w:r w:rsidR="00F2586A">
        <w:rPr>
          <w:rFonts w:cs="Arial"/>
          <w:sz w:val="22"/>
          <w:szCs w:val="22"/>
        </w:rPr>
        <w:t xml:space="preserve">dditional Design Waiver </w:t>
      </w:r>
      <w:r w:rsidR="00051876">
        <w:rPr>
          <w:rFonts w:cs="Arial"/>
          <w:sz w:val="22"/>
          <w:szCs w:val="22"/>
        </w:rPr>
        <w:t>Information Attached</w:t>
      </w:r>
    </w:p>
    <w:p w14:paraId="6CB62437" w14:textId="77777777" w:rsidR="00576BC3" w:rsidRPr="005F11DA" w:rsidRDefault="00576BC3" w:rsidP="0082160D">
      <w:pPr>
        <w:rPr>
          <w:rFonts w:ascii="Times New Roman" w:hAnsi="Times New Roman"/>
          <w:szCs w:val="24"/>
        </w:rPr>
      </w:pPr>
    </w:p>
    <w:sectPr w:rsidR="00576BC3" w:rsidRPr="005F11DA" w:rsidSect="009528C2">
      <w:footerReference w:type="default" r:id="rId13"/>
      <w:type w:val="continuous"/>
      <w:pgSz w:w="12240" w:h="15840"/>
      <w:pgMar w:top="720" w:right="1440" w:bottom="72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29808" w14:textId="77777777" w:rsidR="00F2586A" w:rsidRDefault="00F2586A" w:rsidP="00A32AD5">
      <w:r>
        <w:separator/>
      </w:r>
    </w:p>
  </w:endnote>
  <w:endnote w:type="continuationSeparator" w:id="0">
    <w:p w14:paraId="0682CE19" w14:textId="77777777" w:rsidR="00F2586A" w:rsidRDefault="00F2586A" w:rsidP="00A3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430997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14:paraId="43BCF182" w14:textId="77777777" w:rsidR="00F2586A" w:rsidRPr="009528C2" w:rsidRDefault="00F2586A">
            <w:pPr>
              <w:pStyle w:val="Footer"/>
              <w:jc w:val="center"/>
              <w:rPr>
                <w:rFonts w:ascii="Arial" w:hAnsi="Arial" w:cs="Arial"/>
              </w:rPr>
            </w:pPr>
            <w:r w:rsidRPr="009528C2">
              <w:rPr>
                <w:rFonts w:ascii="Arial" w:hAnsi="Arial" w:cs="Arial"/>
              </w:rPr>
              <w:t xml:space="preserve">Page </w:t>
            </w:r>
            <w:r w:rsidRPr="009528C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528C2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9528C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6</w:t>
            </w:r>
            <w:r w:rsidRPr="009528C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528C2">
              <w:rPr>
                <w:rFonts w:ascii="Arial" w:hAnsi="Arial" w:cs="Arial"/>
              </w:rPr>
              <w:t xml:space="preserve"> of </w:t>
            </w:r>
            <w:r w:rsidRPr="009528C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528C2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9528C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6</w:t>
            </w:r>
            <w:r w:rsidRPr="009528C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06500905"/>
      <w:docPartObj>
        <w:docPartGallery w:val="Page Numbers (Top of Page)"/>
        <w:docPartUnique/>
      </w:docPartObj>
    </w:sdtPr>
    <w:sdtEndPr/>
    <w:sdtContent>
      <w:p w14:paraId="4289D374" w14:textId="77777777" w:rsidR="00F2586A" w:rsidRDefault="00F2586A" w:rsidP="001F5104">
        <w:pPr>
          <w:pStyle w:val="Footer"/>
        </w:pPr>
        <w:r>
          <w:tab/>
        </w:r>
      </w:p>
      <w:p w14:paraId="3C81F111" w14:textId="50F76254" w:rsidR="00F2586A" w:rsidRDefault="00F2586A" w:rsidP="0065233D">
        <w:pPr>
          <w:pStyle w:val="Footer"/>
          <w:jc w:val="center"/>
        </w:pPr>
        <w:r>
          <w:ptab w:relativeTo="margin" w:alignment="center" w:leader="none"/>
        </w:r>
        <w:r w:rsidRPr="0065233D">
          <w:rPr>
            <w:rFonts w:ascii="Arial" w:hAnsi="Arial" w:cs="Arial"/>
            <w:b/>
            <w:bCs/>
            <w:sz w:val="22"/>
            <w:szCs w:val="22"/>
          </w:rPr>
          <w:tab/>
        </w:r>
        <w:r w:rsidR="000C1082">
          <w:rPr>
            <w:rFonts w:ascii="Arial" w:hAnsi="Arial" w:cs="Arial"/>
            <w:b/>
            <w:bCs/>
            <w:sz w:val="22"/>
            <w:szCs w:val="22"/>
          </w:rPr>
          <w:t>02</w:t>
        </w:r>
        <w:r>
          <w:rPr>
            <w:rFonts w:ascii="Arial" w:hAnsi="Arial" w:cs="Arial"/>
            <w:b/>
            <w:bCs/>
            <w:sz w:val="22"/>
            <w:szCs w:val="22"/>
          </w:rPr>
          <w:t>/</w:t>
        </w:r>
        <w:r w:rsidR="000C1082">
          <w:rPr>
            <w:rFonts w:ascii="Arial" w:hAnsi="Arial" w:cs="Arial"/>
            <w:b/>
            <w:bCs/>
            <w:sz w:val="22"/>
            <w:szCs w:val="22"/>
          </w:rPr>
          <w:t>11</w:t>
        </w:r>
        <w:r>
          <w:rPr>
            <w:rFonts w:ascii="Arial" w:hAnsi="Arial" w:cs="Arial"/>
            <w:b/>
            <w:bCs/>
            <w:sz w:val="22"/>
            <w:szCs w:val="22"/>
          </w:rPr>
          <w:t>/</w:t>
        </w:r>
        <w:r w:rsidR="000C1082">
          <w:rPr>
            <w:rFonts w:ascii="Arial" w:hAnsi="Arial" w:cs="Arial"/>
            <w:b/>
            <w:bCs/>
            <w:sz w:val="22"/>
            <w:szCs w:val="22"/>
          </w:rPr>
          <w:t>20</w:t>
        </w:r>
        <w:r w:rsidRPr="0065233D">
          <w:rPr>
            <w:rFonts w:ascii="Arial" w:hAnsi="Arial" w:cs="Arial"/>
            <w:b/>
            <w:bCs/>
            <w:sz w:val="22"/>
            <w:szCs w:val="22"/>
          </w:rPr>
          <w:t xml:space="preserve">                </w:t>
        </w:r>
        <w:r w:rsidRPr="0065233D">
          <w:rPr>
            <w:rFonts w:ascii="Arial" w:hAnsi="Arial" w:cs="Arial"/>
            <w:b/>
            <w:bCs/>
            <w:sz w:val="22"/>
            <w:szCs w:val="22"/>
          </w:rPr>
          <w:tab/>
        </w:r>
      </w:p>
    </w:sdtContent>
  </w:sdt>
  <w:p w14:paraId="6009F08A" w14:textId="77777777" w:rsidR="00F2586A" w:rsidRPr="006E7762" w:rsidRDefault="00F2586A" w:rsidP="006E7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3E200" w14:textId="77777777" w:rsidR="00F2586A" w:rsidRDefault="00F2586A" w:rsidP="00A32AD5">
      <w:r>
        <w:separator/>
      </w:r>
    </w:p>
  </w:footnote>
  <w:footnote w:type="continuationSeparator" w:id="0">
    <w:p w14:paraId="0B18A5CA" w14:textId="77777777" w:rsidR="00F2586A" w:rsidRDefault="00F2586A" w:rsidP="00A32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FFFFFFFF"/>
    <w:lvl w:ilvl="0">
      <w:numFmt w:val="decimal"/>
      <w:lvlText w:val="%1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1">
      <w:numFmt w:val="decimal"/>
      <w:lvlText w:val="%2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2">
      <w:numFmt w:val="decimal"/>
      <w:lvlText w:val="%3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3">
      <w:numFmt w:val="decimal"/>
      <w:lvlText w:val="%4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4">
      <w:numFmt w:val="decimal"/>
      <w:lvlText w:val="%5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5">
      <w:numFmt w:val="decimal"/>
      <w:lvlText w:val="%6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6">
      <w:numFmt w:val="decimal"/>
      <w:lvlText w:val="%7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7">
      <w:numFmt w:val="decimal"/>
      <w:lvlText w:val="%8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8">
      <w:numFmt w:val="decimal"/>
      <w:lvlText w:val="%9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</w:abstractNum>
  <w:abstractNum w:abstractNumId="1" w15:restartNumberingAfterBreak="0">
    <w:nsid w:val="23C15D9E"/>
    <w:multiLevelType w:val="hybridMultilevel"/>
    <w:tmpl w:val="5E543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E50FD"/>
    <w:multiLevelType w:val="hybridMultilevel"/>
    <w:tmpl w:val="8968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34506B"/>
    <w:multiLevelType w:val="multilevel"/>
    <w:tmpl w:val="CCEA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383B59"/>
    <w:multiLevelType w:val="hybridMultilevel"/>
    <w:tmpl w:val="1B0AA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C4969"/>
    <w:multiLevelType w:val="hybridMultilevel"/>
    <w:tmpl w:val="21C0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03C6D"/>
    <w:multiLevelType w:val="hybridMultilevel"/>
    <w:tmpl w:val="770453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6F3CCB"/>
    <w:multiLevelType w:val="hybridMultilevel"/>
    <w:tmpl w:val="F070B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2016D"/>
    <w:multiLevelType w:val="hybridMultilevel"/>
    <w:tmpl w:val="E1E47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875ABD"/>
    <w:multiLevelType w:val="hybridMultilevel"/>
    <w:tmpl w:val="770453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7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A2"/>
    <w:rsid w:val="00000EBC"/>
    <w:rsid w:val="00004F5A"/>
    <w:rsid w:val="00007932"/>
    <w:rsid w:val="00015804"/>
    <w:rsid w:val="00017388"/>
    <w:rsid w:val="0002660F"/>
    <w:rsid w:val="00026D7D"/>
    <w:rsid w:val="00035335"/>
    <w:rsid w:val="000432AF"/>
    <w:rsid w:val="00043621"/>
    <w:rsid w:val="0004484B"/>
    <w:rsid w:val="00046020"/>
    <w:rsid w:val="00051876"/>
    <w:rsid w:val="000602CC"/>
    <w:rsid w:val="00062DCD"/>
    <w:rsid w:val="0006453A"/>
    <w:rsid w:val="0006478D"/>
    <w:rsid w:val="00072CF2"/>
    <w:rsid w:val="0008213B"/>
    <w:rsid w:val="000832DB"/>
    <w:rsid w:val="00084203"/>
    <w:rsid w:val="000871C6"/>
    <w:rsid w:val="0009185B"/>
    <w:rsid w:val="000953B3"/>
    <w:rsid w:val="000B4899"/>
    <w:rsid w:val="000B5179"/>
    <w:rsid w:val="000B5FEE"/>
    <w:rsid w:val="000B76C6"/>
    <w:rsid w:val="000C1082"/>
    <w:rsid w:val="000D4C52"/>
    <w:rsid w:val="000D639F"/>
    <w:rsid w:val="000D6F16"/>
    <w:rsid w:val="000E42DB"/>
    <w:rsid w:val="00120C74"/>
    <w:rsid w:val="00125532"/>
    <w:rsid w:val="00127327"/>
    <w:rsid w:val="0014363F"/>
    <w:rsid w:val="00143FED"/>
    <w:rsid w:val="0014438F"/>
    <w:rsid w:val="00165BCF"/>
    <w:rsid w:val="00170488"/>
    <w:rsid w:val="001765DA"/>
    <w:rsid w:val="00183A3D"/>
    <w:rsid w:val="00192F9E"/>
    <w:rsid w:val="001A0A89"/>
    <w:rsid w:val="001A1C6A"/>
    <w:rsid w:val="001A52D4"/>
    <w:rsid w:val="001B28C5"/>
    <w:rsid w:val="001B31D2"/>
    <w:rsid w:val="001B33C3"/>
    <w:rsid w:val="001D134D"/>
    <w:rsid w:val="001F1EF4"/>
    <w:rsid w:val="001F2D2F"/>
    <w:rsid w:val="001F5104"/>
    <w:rsid w:val="001F7B0A"/>
    <w:rsid w:val="00200A26"/>
    <w:rsid w:val="0020109A"/>
    <w:rsid w:val="002101A1"/>
    <w:rsid w:val="00213241"/>
    <w:rsid w:val="00213A7E"/>
    <w:rsid w:val="0021719F"/>
    <w:rsid w:val="00231A2C"/>
    <w:rsid w:val="002321C5"/>
    <w:rsid w:val="00233DF1"/>
    <w:rsid w:val="00234D57"/>
    <w:rsid w:val="00260693"/>
    <w:rsid w:val="0026310F"/>
    <w:rsid w:val="002650AF"/>
    <w:rsid w:val="00267FCE"/>
    <w:rsid w:val="002838DF"/>
    <w:rsid w:val="002A4C3D"/>
    <w:rsid w:val="002B0B97"/>
    <w:rsid w:val="002B1029"/>
    <w:rsid w:val="002B6CC1"/>
    <w:rsid w:val="002C051E"/>
    <w:rsid w:val="002C1F0B"/>
    <w:rsid w:val="002C440C"/>
    <w:rsid w:val="002C5F20"/>
    <w:rsid w:val="002C7EAC"/>
    <w:rsid w:val="002D0525"/>
    <w:rsid w:val="002D1BCB"/>
    <w:rsid w:val="002E1ADF"/>
    <w:rsid w:val="002E29D6"/>
    <w:rsid w:val="002E7393"/>
    <w:rsid w:val="002F4CA1"/>
    <w:rsid w:val="002F774A"/>
    <w:rsid w:val="002F7B89"/>
    <w:rsid w:val="003129C9"/>
    <w:rsid w:val="00313720"/>
    <w:rsid w:val="003437D7"/>
    <w:rsid w:val="00346037"/>
    <w:rsid w:val="003466E5"/>
    <w:rsid w:val="00351E1A"/>
    <w:rsid w:val="00353BC6"/>
    <w:rsid w:val="00357C3A"/>
    <w:rsid w:val="00375ADC"/>
    <w:rsid w:val="00380FAC"/>
    <w:rsid w:val="00382FB2"/>
    <w:rsid w:val="00386504"/>
    <w:rsid w:val="00396954"/>
    <w:rsid w:val="003A409A"/>
    <w:rsid w:val="003B6C4C"/>
    <w:rsid w:val="003B6CC9"/>
    <w:rsid w:val="003C4137"/>
    <w:rsid w:val="003D2AAA"/>
    <w:rsid w:val="003D5284"/>
    <w:rsid w:val="003D745A"/>
    <w:rsid w:val="003E5C65"/>
    <w:rsid w:val="003E689A"/>
    <w:rsid w:val="003F2BD0"/>
    <w:rsid w:val="00400317"/>
    <w:rsid w:val="00404B38"/>
    <w:rsid w:val="00407A20"/>
    <w:rsid w:val="00407A3E"/>
    <w:rsid w:val="00410F65"/>
    <w:rsid w:val="004123A2"/>
    <w:rsid w:val="00415C1B"/>
    <w:rsid w:val="00425507"/>
    <w:rsid w:val="00435BB6"/>
    <w:rsid w:val="00441D02"/>
    <w:rsid w:val="00444C6A"/>
    <w:rsid w:val="0045413A"/>
    <w:rsid w:val="0045710B"/>
    <w:rsid w:val="00483C74"/>
    <w:rsid w:val="00493E43"/>
    <w:rsid w:val="004A0E3F"/>
    <w:rsid w:val="004B1CAE"/>
    <w:rsid w:val="004B4C4B"/>
    <w:rsid w:val="004B5107"/>
    <w:rsid w:val="004D4FAC"/>
    <w:rsid w:val="004D7562"/>
    <w:rsid w:val="004E1D71"/>
    <w:rsid w:val="004E2099"/>
    <w:rsid w:val="004E6135"/>
    <w:rsid w:val="004F5C73"/>
    <w:rsid w:val="00503438"/>
    <w:rsid w:val="00503661"/>
    <w:rsid w:val="005070DE"/>
    <w:rsid w:val="00524C11"/>
    <w:rsid w:val="0053165D"/>
    <w:rsid w:val="00540CC8"/>
    <w:rsid w:val="00547FCB"/>
    <w:rsid w:val="0055726B"/>
    <w:rsid w:val="00566D3A"/>
    <w:rsid w:val="00576BC3"/>
    <w:rsid w:val="0057782D"/>
    <w:rsid w:val="00582CA4"/>
    <w:rsid w:val="00584E92"/>
    <w:rsid w:val="005B1C96"/>
    <w:rsid w:val="005B60A4"/>
    <w:rsid w:val="005C363E"/>
    <w:rsid w:val="005D5499"/>
    <w:rsid w:val="005E58A6"/>
    <w:rsid w:val="005E789F"/>
    <w:rsid w:val="005F11DA"/>
    <w:rsid w:val="005F154E"/>
    <w:rsid w:val="005F4BA0"/>
    <w:rsid w:val="005F6D0F"/>
    <w:rsid w:val="00600DB6"/>
    <w:rsid w:val="00601750"/>
    <w:rsid w:val="00606AAA"/>
    <w:rsid w:val="00611174"/>
    <w:rsid w:val="006219D4"/>
    <w:rsid w:val="006455AB"/>
    <w:rsid w:val="0065233D"/>
    <w:rsid w:val="00657ABA"/>
    <w:rsid w:val="00663EF4"/>
    <w:rsid w:val="00670057"/>
    <w:rsid w:val="00670E31"/>
    <w:rsid w:val="00671032"/>
    <w:rsid w:val="006834F1"/>
    <w:rsid w:val="00691392"/>
    <w:rsid w:val="00694969"/>
    <w:rsid w:val="00695757"/>
    <w:rsid w:val="006A095A"/>
    <w:rsid w:val="006A1836"/>
    <w:rsid w:val="006B046C"/>
    <w:rsid w:val="006C5B10"/>
    <w:rsid w:val="006D681B"/>
    <w:rsid w:val="006D68C5"/>
    <w:rsid w:val="006E2586"/>
    <w:rsid w:val="006E3EF0"/>
    <w:rsid w:val="006E45F1"/>
    <w:rsid w:val="006E7762"/>
    <w:rsid w:val="006F5331"/>
    <w:rsid w:val="006F6100"/>
    <w:rsid w:val="006F6465"/>
    <w:rsid w:val="007013B9"/>
    <w:rsid w:val="0070369B"/>
    <w:rsid w:val="00704DA6"/>
    <w:rsid w:val="00711763"/>
    <w:rsid w:val="0071350F"/>
    <w:rsid w:val="00715567"/>
    <w:rsid w:val="00717E25"/>
    <w:rsid w:val="00722A1F"/>
    <w:rsid w:val="007240AB"/>
    <w:rsid w:val="007358CB"/>
    <w:rsid w:val="00736E59"/>
    <w:rsid w:val="007373B8"/>
    <w:rsid w:val="007424FC"/>
    <w:rsid w:val="007473FE"/>
    <w:rsid w:val="00752FF4"/>
    <w:rsid w:val="00754DE9"/>
    <w:rsid w:val="00756CEC"/>
    <w:rsid w:val="00761CBD"/>
    <w:rsid w:val="00786AA9"/>
    <w:rsid w:val="007C1ABC"/>
    <w:rsid w:val="007C4448"/>
    <w:rsid w:val="007C7B9D"/>
    <w:rsid w:val="007D17F2"/>
    <w:rsid w:val="007E799B"/>
    <w:rsid w:val="007F384F"/>
    <w:rsid w:val="00806FBA"/>
    <w:rsid w:val="00807BB2"/>
    <w:rsid w:val="0081630E"/>
    <w:rsid w:val="00816700"/>
    <w:rsid w:val="0082160D"/>
    <w:rsid w:val="0082743B"/>
    <w:rsid w:val="008654F6"/>
    <w:rsid w:val="00867EAD"/>
    <w:rsid w:val="008837A0"/>
    <w:rsid w:val="008932B0"/>
    <w:rsid w:val="00894BEC"/>
    <w:rsid w:val="008975EF"/>
    <w:rsid w:val="008A166C"/>
    <w:rsid w:val="008A5C69"/>
    <w:rsid w:val="008B0D04"/>
    <w:rsid w:val="008C1B23"/>
    <w:rsid w:val="008D11B7"/>
    <w:rsid w:val="008D4077"/>
    <w:rsid w:val="008E49EB"/>
    <w:rsid w:val="008F0E8F"/>
    <w:rsid w:val="008F1CC0"/>
    <w:rsid w:val="008F6465"/>
    <w:rsid w:val="00907BFE"/>
    <w:rsid w:val="00910B95"/>
    <w:rsid w:val="0091186E"/>
    <w:rsid w:val="009131A6"/>
    <w:rsid w:val="00937B08"/>
    <w:rsid w:val="00937D94"/>
    <w:rsid w:val="00940048"/>
    <w:rsid w:val="00942900"/>
    <w:rsid w:val="00942ABD"/>
    <w:rsid w:val="00944A8C"/>
    <w:rsid w:val="009528C2"/>
    <w:rsid w:val="0095548C"/>
    <w:rsid w:val="0095624A"/>
    <w:rsid w:val="00967BA0"/>
    <w:rsid w:val="009750DB"/>
    <w:rsid w:val="00983C3E"/>
    <w:rsid w:val="0098460D"/>
    <w:rsid w:val="00994575"/>
    <w:rsid w:val="009A655C"/>
    <w:rsid w:val="009B0759"/>
    <w:rsid w:val="009B07D2"/>
    <w:rsid w:val="009B1DDF"/>
    <w:rsid w:val="009B7D8B"/>
    <w:rsid w:val="009C4A27"/>
    <w:rsid w:val="009C7CA2"/>
    <w:rsid w:val="009D3A0B"/>
    <w:rsid w:val="009E3010"/>
    <w:rsid w:val="009E7610"/>
    <w:rsid w:val="009F0A6D"/>
    <w:rsid w:val="009F1484"/>
    <w:rsid w:val="009F313D"/>
    <w:rsid w:val="00A00AEF"/>
    <w:rsid w:val="00A01A63"/>
    <w:rsid w:val="00A064BD"/>
    <w:rsid w:val="00A104D4"/>
    <w:rsid w:val="00A176F4"/>
    <w:rsid w:val="00A2028B"/>
    <w:rsid w:val="00A21C9D"/>
    <w:rsid w:val="00A32AD5"/>
    <w:rsid w:val="00A33EC4"/>
    <w:rsid w:val="00A401EC"/>
    <w:rsid w:val="00A41CFE"/>
    <w:rsid w:val="00A607CE"/>
    <w:rsid w:val="00A61F01"/>
    <w:rsid w:val="00A75FF0"/>
    <w:rsid w:val="00A902FA"/>
    <w:rsid w:val="00AA5BDC"/>
    <w:rsid w:val="00AB0B69"/>
    <w:rsid w:val="00AB1A5C"/>
    <w:rsid w:val="00AC32FB"/>
    <w:rsid w:val="00AC3B21"/>
    <w:rsid w:val="00AC3D5B"/>
    <w:rsid w:val="00AC4751"/>
    <w:rsid w:val="00AC5512"/>
    <w:rsid w:val="00AD0E4E"/>
    <w:rsid w:val="00AD29D6"/>
    <w:rsid w:val="00AD3BEB"/>
    <w:rsid w:val="00AD5F9A"/>
    <w:rsid w:val="00AE79A1"/>
    <w:rsid w:val="00AF3DAA"/>
    <w:rsid w:val="00B07A93"/>
    <w:rsid w:val="00B200E5"/>
    <w:rsid w:val="00B33D06"/>
    <w:rsid w:val="00B45C79"/>
    <w:rsid w:val="00B479BD"/>
    <w:rsid w:val="00B712C0"/>
    <w:rsid w:val="00B833FC"/>
    <w:rsid w:val="00B85430"/>
    <w:rsid w:val="00B87577"/>
    <w:rsid w:val="00B87B61"/>
    <w:rsid w:val="00BA1422"/>
    <w:rsid w:val="00BB10D0"/>
    <w:rsid w:val="00BB749D"/>
    <w:rsid w:val="00BD3180"/>
    <w:rsid w:val="00BE50E0"/>
    <w:rsid w:val="00BE6936"/>
    <w:rsid w:val="00BF47C1"/>
    <w:rsid w:val="00BF560C"/>
    <w:rsid w:val="00BF6020"/>
    <w:rsid w:val="00C00197"/>
    <w:rsid w:val="00C11C14"/>
    <w:rsid w:val="00C159CA"/>
    <w:rsid w:val="00C26984"/>
    <w:rsid w:val="00C32CC2"/>
    <w:rsid w:val="00C40CED"/>
    <w:rsid w:val="00C41662"/>
    <w:rsid w:val="00C4385E"/>
    <w:rsid w:val="00C44873"/>
    <w:rsid w:val="00C52662"/>
    <w:rsid w:val="00C65A26"/>
    <w:rsid w:val="00C67CE8"/>
    <w:rsid w:val="00C74B65"/>
    <w:rsid w:val="00C937D5"/>
    <w:rsid w:val="00C96890"/>
    <w:rsid w:val="00C97320"/>
    <w:rsid w:val="00C97463"/>
    <w:rsid w:val="00C97527"/>
    <w:rsid w:val="00CB5E60"/>
    <w:rsid w:val="00CC28F5"/>
    <w:rsid w:val="00CC6167"/>
    <w:rsid w:val="00CF1FBC"/>
    <w:rsid w:val="00CF38B5"/>
    <w:rsid w:val="00D048D2"/>
    <w:rsid w:val="00D2497E"/>
    <w:rsid w:val="00D307AB"/>
    <w:rsid w:val="00D42F22"/>
    <w:rsid w:val="00D47534"/>
    <w:rsid w:val="00D55272"/>
    <w:rsid w:val="00D635C8"/>
    <w:rsid w:val="00D6717C"/>
    <w:rsid w:val="00D770D4"/>
    <w:rsid w:val="00D80702"/>
    <w:rsid w:val="00D86FF1"/>
    <w:rsid w:val="00D9219E"/>
    <w:rsid w:val="00DD761F"/>
    <w:rsid w:val="00DE3635"/>
    <w:rsid w:val="00DE7CFA"/>
    <w:rsid w:val="00E01D4B"/>
    <w:rsid w:val="00E028BD"/>
    <w:rsid w:val="00E02A66"/>
    <w:rsid w:val="00E05861"/>
    <w:rsid w:val="00E2277E"/>
    <w:rsid w:val="00E34B20"/>
    <w:rsid w:val="00E353F4"/>
    <w:rsid w:val="00E40442"/>
    <w:rsid w:val="00E419C9"/>
    <w:rsid w:val="00E45EAE"/>
    <w:rsid w:val="00E470F7"/>
    <w:rsid w:val="00E565D1"/>
    <w:rsid w:val="00E570F7"/>
    <w:rsid w:val="00E610B5"/>
    <w:rsid w:val="00E64AEE"/>
    <w:rsid w:val="00E6512B"/>
    <w:rsid w:val="00E85F42"/>
    <w:rsid w:val="00E866B9"/>
    <w:rsid w:val="00EA082E"/>
    <w:rsid w:val="00EA62BE"/>
    <w:rsid w:val="00EB6874"/>
    <w:rsid w:val="00EC4049"/>
    <w:rsid w:val="00EE0100"/>
    <w:rsid w:val="00EE2F42"/>
    <w:rsid w:val="00EF022F"/>
    <w:rsid w:val="00EF0F2A"/>
    <w:rsid w:val="00F0313F"/>
    <w:rsid w:val="00F2586A"/>
    <w:rsid w:val="00F30411"/>
    <w:rsid w:val="00F324E7"/>
    <w:rsid w:val="00F3270A"/>
    <w:rsid w:val="00F41FFB"/>
    <w:rsid w:val="00F50DF7"/>
    <w:rsid w:val="00F52FB6"/>
    <w:rsid w:val="00F577C8"/>
    <w:rsid w:val="00F609A3"/>
    <w:rsid w:val="00F64DE0"/>
    <w:rsid w:val="00F76A69"/>
    <w:rsid w:val="00F85F79"/>
    <w:rsid w:val="00F87CBA"/>
    <w:rsid w:val="00F907F5"/>
    <w:rsid w:val="00F913B7"/>
    <w:rsid w:val="00F945B1"/>
    <w:rsid w:val="00FB7021"/>
    <w:rsid w:val="00FC22E4"/>
    <w:rsid w:val="00FC3E8C"/>
    <w:rsid w:val="00FC52C0"/>
    <w:rsid w:val="00FE5A15"/>
    <w:rsid w:val="00FE776C"/>
    <w:rsid w:val="00FF3D96"/>
    <w:rsid w:val="00F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0FE8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F11DA"/>
    <w:pPr>
      <w:keepNext/>
      <w:spacing w:before="240" w:after="60"/>
      <w:outlineLvl w:val="3"/>
    </w:pPr>
    <w:rPr>
      <w:rFonts w:ascii="Times New Roman" w:hAnsi="Times New Roman"/>
      <w:b/>
      <w:i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F11DA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F11DA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F11DA"/>
    <w:pPr>
      <w:spacing w:before="240" w:after="60"/>
      <w:outlineLvl w:val="6"/>
    </w:pPr>
    <w:rPr>
      <w:sz w:val="2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F11DA"/>
    <w:pPr>
      <w:spacing w:before="240" w:after="60"/>
      <w:outlineLvl w:val="7"/>
    </w:pPr>
    <w:rPr>
      <w:i/>
      <w:sz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5F11DA"/>
    <w:pPr>
      <w:spacing w:before="240" w:after="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link w:val="BalloonTextChar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customStyle="1" w:styleId="Heading4Char">
    <w:name w:val="Heading 4 Char"/>
    <w:link w:val="Heading4"/>
    <w:semiHidden/>
    <w:rsid w:val="005F11DA"/>
    <w:rPr>
      <w:b/>
      <w:i/>
      <w:sz w:val="24"/>
    </w:rPr>
  </w:style>
  <w:style w:type="character" w:customStyle="1" w:styleId="Heading5Char">
    <w:name w:val="Heading 5 Char"/>
    <w:link w:val="Heading5"/>
    <w:semiHidden/>
    <w:rsid w:val="005F11DA"/>
    <w:rPr>
      <w:rFonts w:ascii="Arial" w:hAnsi="Arial"/>
      <w:sz w:val="22"/>
    </w:rPr>
  </w:style>
  <w:style w:type="character" w:customStyle="1" w:styleId="Heading6Char">
    <w:name w:val="Heading 6 Char"/>
    <w:link w:val="Heading6"/>
    <w:semiHidden/>
    <w:rsid w:val="005F11DA"/>
    <w:rPr>
      <w:rFonts w:ascii="Arial" w:hAnsi="Arial"/>
      <w:i/>
      <w:sz w:val="22"/>
    </w:rPr>
  </w:style>
  <w:style w:type="character" w:customStyle="1" w:styleId="Heading7Char">
    <w:name w:val="Heading 7 Char"/>
    <w:link w:val="Heading7"/>
    <w:semiHidden/>
    <w:rsid w:val="005F11DA"/>
    <w:rPr>
      <w:rFonts w:ascii="Arial" w:hAnsi="Arial"/>
    </w:rPr>
  </w:style>
  <w:style w:type="character" w:customStyle="1" w:styleId="Heading8Char">
    <w:name w:val="Heading 8 Char"/>
    <w:link w:val="Heading8"/>
    <w:semiHidden/>
    <w:rsid w:val="005F11DA"/>
    <w:rPr>
      <w:rFonts w:ascii="Arial" w:hAnsi="Arial"/>
      <w:i/>
    </w:rPr>
  </w:style>
  <w:style w:type="character" w:customStyle="1" w:styleId="Heading9Char">
    <w:name w:val="Heading 9 Char"/>
    <w:link w:val="Heading9"/>
    <w:semiHidden/>
    <w:rsid w:val="005F11DA"/>
    <w:rPr>
      <w:rFonts w:ascii="Arial" w:hAnsi="Arial"/>
      <w:i/>
      <w:sz w:val="18"/>
    </w:rPr>
  </w:style>
  <w:style w:type="numbering" w:customStyle="1" w:styleId="NoList1">
    <w:name w:val="No List1"/>
    <w:next w:val="NoList"/>
    <w:uiPriority w:val="99"/>
    <w:semiHidden/>
    <w:unhideWhenUsed/>
    <w:rsid w:val="005F11DA"/>
  </w:style>
  <w:style w:type="character" w:customStyle="1" w:styleId="Heading3Char">
    <w:name w:val="Heading 3 Char"/>
    <w:link w:val="Heading3"/>
    <w:rsid w:val="005F11DA"/>
    <w:rPr>
      <w:rFonts w:ascii="Arial" w:hAnsi="Arial"/>
      <w:sz w:val="24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5F11DA"/>
  </w:style>
  <w:style w:type="paragraph" w:styleId="Header">
    <w:name w:val="header"/>
    <w:basedOn w:val="Normal"/>
    <w:link w:val="HeaderChar"/>
    <w:uiPriority w:val="99"/>
    <w:unhideWhenUsed/>
    <w:rsid w:val="005F11DA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1">
    <w:name w:val="Header Char1"/>
    <w:rsid w:val="005F11DA"/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F11DA"/>
  </w:style>
  <w:style w:type="paragraph" w:styleId="Footer">
    <w:name w:val="footer"/>
    <w:basedOn w:val="Normal"/>
    <w:link w:val="FooterChar"/>
    <w:uiPriority w:val="99"/>
    <w:unhideWhenUsed/>
    <w:rsid w:val="005F11DA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1">
    <w:name w:val="Footer Char1"/>
    <w:rsid w:val="005F11DA"/>
    <w:rPr>
      <w:rFonts w:ascii="Arial" w:hAnsi="Arial"/>
      <w:sz w:val="24"/>
    </w:rPr>
  </w:style>
  <w:style w:type="character" w:customStyle="1" w:styleId="BodyTextChar">
    <w:name w:val="Body Text Char"/>
    <w:link w:val="BodyText"/>
    <w:rsid w:val="005F11DA"/>
    <w:rPr>
      <w:b/>
      <w:sz w:val="24"/>
    </w:rPr>
  </w:style>
  <w:style w:type="paragraph" w:styleId="BodyText">
    <w:name w:val="Body Text"/>
    <w:basedOn w:val="Normal"/>
    <w:link w:val="BodyTextChar"/>
    <w:unhideWhenUsed/>
    <w:rsid w:val="005F11DA"/>
    <w:pPr>
      <w:tabs>
        <w:tab w:val="left" w:pos="2160"/>
      </w:tabs>
    </w:pPr>
    <w:rPr>
      <w:rFonts w:ascii="Times New Roman" w:hAnsi="Times New Roman"/>
      <w:b/>
    </w:rPr>
  </w:style>
  <w:style w:type="character" w:customStyle="1" w:styleId="BodyTextChar1">
    <w:name w:val="Body Text Char1"/>
    <w:rsid w:val="005F11DA"/>
    <w:rPr>
      <w:rFonts w:ascii="Arial" w:hAnsi="Arial"/>
      <w:sz w:val="24"/>
    </w:rPr>
  </w:style>
  <w:style w:type="character" w:customStyle="1" w:styleId="BodyTextIndentChar">
    <w:name w:val="Body Text Indent Char"/>
    <w:link w:val="BodyTextIndent"/>
    <w:rsid w:val="005F11DA"/>
    <w:rPr>
      <w:sz w:val="24"/>
    </w:rPr>
  </w:style>
  <w:style w:type="paragraph" w:styleId="BodyTextIndent">
    <w:name w:val="Body Text Indent"/>
    <w:basedOn w:val="Normal"/>
    <w:link w:val="BodyTextIndentChar"/>
    <w:unhideWhenUsed/>
    <w:rsid w:val="005F11DA"/>
    <w:pPr>
      <w:tabs>
        <w:tab w:val="left" w:pos="2970"/>
      </w:tabs>
      <w:ind w:left="3060" w:hanging="1620"/>
    </w:pPr>
    <w:rPr>
      <w:rFonts w:ascii="Times New Roman" w:hAnsi="Times New Roman"/>
    </w:rPr>
  </w:style>
  <w:style w:type="character" w:customStyle="1" w:styleId="BodyTextIndentChar1">
    <w:name w:val="Body Text Indent Char1"/>
    <w:rsid w:val="005F11DA"/>
    <w:rPr>
      <w:rFonts w:ascii="Arial" w:hAnsi="Arial"/>
      <w:sz w:val="24"/>
    </w:rPr>
  </w:style>
  <w:style w:type="character" w:customStyle="1" w:styleId="BodyText2Char">
    <w:name w:val="Body Text 2 Char"/>
    <w:link w:val="BodyText2"/>
    <w:rsid w:val="005F11DA"/>
    <w:rPr>
      <w:rFonts w:ascii="Letter Gothic" w:hAnsi="Letter Gothic"/>
      <w:sz w:val="24"/>
    </w:rPr>
  </w:style>
  <w:style w:type="paragraph" w:styleId="BodyText2">
    <w:name w:val="Body Text 2"/>
    <w:basedOn w:val="Normal"/>
    <w:link w:val="BodyText2Char"/>
    <w:unhideWhenUsed/>
    <w:rsid w:val="005F11DA"/>
    <w:pPr>
      <w:tabs>
        <w:tab w:val="left" w:pos="720"/>
      </w:tabs>
      <w:spacing w:line="200" w:lineRule="exact"/>
    </w:pPr>
    <w:rPr>
      <w:rFonts w:ascii="Letter Gothic" w:hAnsi="Letter Gothic"/>
    </w:rPr>
  </w:style>
  <w:style w:type="character" w:customStyle="1" w:styleId="BodyText2Char1">
    <w:name w:val="Body Text 2 Char1"/>
    <w:rsid w:val="005F11DA"/>
    <w:rPr>
      <w:rFonts w:ascii="Arial" w:hAnsi="Arial"/>
      <w:sz w:val="24"/>
    </w:rPr>
  </w:style>
  <w:style w:type="character" w:customStyle="1" w:styleId="BodyText3Char">
    <w:name w:val="Body Text 3 Char"/>
    <w:link w:val="BodyText3"/>
    <w:rsid w:val="005F11DA"/>
    <w:rPr>
      <w:rFonts w:ascii="Arial" w:hAnsi="Arial"/>
    </w:rPr>
  </w:style>
  <w:style w:type="paragraph" w:styleId="BodyText3">
    <w:name w:val="Body Text 3"/>
    <w:basedOn w:val="Normal"/>
    <w:link w:val="BodyText3Char"/>
    <w:unhideWhenUsed/>
    <w:rsid w:val="005F11DA"/>
    <w:pPr>
      <w:tabs>
        <w:tab w:val="left" w:pos="540"/>
      </w:tabs>
      <w:jc w:val="both"/>
    </w:pPr>
    <w:rPr>
      <w:sz w:val="20"/>
    </w:rPr>
  </w:style>
  <w:style w:type="character" w:customStyle="1" w:styleId="BodyText3Char1">
    <w:name w:val="Body Text 3 Char1"/>
    <w:rsid w:val="005F11DA"/>
    <w:rPr>
      <w:rFonts w:ascii="Arial" w:hAnsi="Arial"/>
      <w:sz w:val="16"/>
      <w:szCs w:val="16"/>
    </w:rPr>
  </w:style>
  <w:style w:type="character" w:customStyle="1" w:styleId="BodyTextIndent2Char">
    <w:name w:val="Body Text Indent 2 Char"/>
    <w:link w:val="BodyTextIndent2"/>
    <w:rsid w:val="005F11DA"/>
    <w:rPr>
      <w:sz w:val="24"/>
    </w:rPr>
  </w:style>
  <w:style w:type="paragraph" w:styleId="BodyTextIndent2">
    <w:name w:val="Body Text Indent 2"/>
    <w:basedOn w:val="Normal"/>
    <w:link w:val="BodyTextIndent2Char"/>
    <w:unhideWhenUsed/>
    <w:rsid w:val="005F11DA"/>
    <w:pPr>
      <w:tabs>
        <w:tab w:val="left" w:pos="1440"/>
        <w:tab w:val="left" w:pos="2160"/>
        <w:tab w:val="left" w:pos="2340"/>
      </w:tabs>
      <w:ind w:left="2340" w:hanging="2160"/>
    </w:pPr>
    <w:rPr>
      <w:rFonts w:ascii="Times New Roman" w:hAnsi="Times New Roman"/>
    </w:rPr>
  </w:style>
  <w:style w:type="character" w:customStyle="1" w:styleId="BodyTextIndent2Char1">
    <w:name w:val="Body Text Indent 2 Char1"/>
    <w:rsid w:val="005F11DA"/>
    <w:rPr>
      <w:rFonts w:ascii="Arial" w:hAnsi="Arial"/>
      <w:sz w:val="24"/>
    </w:rPr>
  </w:style>
  <w:style w:type="character" w:customStyle="1" w:styleId="BodyTextIndent3Char">
    <w:name w:val="Body Text Indent 3 Char"/>
    <w:link w:val="BodyTextIndent3"/>
    <w:rsid w:val="005F11DA"/>
    <w:rPr>
      <w:sz w:val="24"/>
    </w:rPr>
  </w:style>
  <w:style w:type="paragraph" w:styleId="BodyTextIndent3">
    <w:name w:val="Body Text Indent 3"/>
    <w:basedOn w:val="Normal"/>
    <w:link w:val="BodyTextIndent3Char"/>
    <w:unhideWhenUsed/>
    <w:rsid w:val="005F11DA"/>
    <w:pPr>
      <w:tabs>
        <w:tab w:val="left" w:pos="1440"/>
      </w:tabs>
      <w:ind w:left="2160"/>
    </w:pPr>
    <w:rPr>
      <w:rFonts w:ascii="Times New Roman" w:hAnsi="Times New Roman"/>
    </w:rPr>
  </w:style>
  <w:style w:type="character" w:customStyle="1" w:styleId="BodyTextIndent3Char1">
    <w:name w:val="Body Text Indent 3 Char1"/>
    <w:rsid w:val="005F11DA"/>
    <w:rPr>
      <w:rFonts w:ascii="Arial" w:hAnsi="Arial"/>
      <w:sz w:val="16"/>
      <w:szCs w:val="16"/>
    </w:rPr>
  </w:style>
  <w:style w:type="character" w:customStyle="1" w:styleId="BalloonTextChar">
    <w:name w:val="Balloon Text Char"/>
    <w:link w:val="BalloonText"/>
    <w:semiHidden/>
    <w:rsid w:val="005F11DA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770D4"/>
    <w:rPr>
      <w:color w:val="808080"/>
    </w:rPr>
  </w:style>
  <w:style w:type="table" w:styleId="TableGrid">
    <w:name w:val="Table Grid"/>
    <w:basedOn w:val="TableNormal"/>
    <w:rsid w:val="00621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1350F"/>
    <w:pPr>
      <w:jc w:val="both"/>
    </w:pPr>
    <w:rPr>
      <w:rFonts w:ascii="Arial" w:hAnsi="Arial"/>
      <w:sz w:val="22"/>
    </w:rPr>
  </w:style>
  <w:style w:type="character" w:styleId="CommentReference">
    <w:name w:val="annotation reference"/>
    <w:basedOn w:val="DefaultParagraphFont"/>
    <w:rsid w:val="00425507"/>
    <w:rPr>
      <w:sz w:val="16"/>
      <w:szCs w:val="16"/>
    </w:rPr>
  </w:style>
  <w:style w:type="paragraph" w:styleId="CommentText">
    <w:name w:val="annotation text"/>
    <w:basedOn w:val="Normal"/>
    <w:link w:val="CommentTextChar"/>
    <w:rsid w:val="0042550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25507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4255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25507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5F4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C4F4E0A9904D35956A7AED9E98F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ED581-3BC2-41F0-B0AC-21806E9C161B}"/>
      </w:docPartPr>
      <w:docPartBody>
        <w:p w:rsidR="006145ED" w:rsidRDefault="002C5E18">
          <w:pPr>
            <w:pStyle w:val="17C4F4E0A9904D35956A7AED9E98F0AA"/>
          </w:pPr>
          <w:r w:rsidRPr="005D5499">
            <w:rPr>
              <w:rStyle w:val="PlaceholderText"/>
              <w:color w:val="0D0D0D" w:themeColor="text1" w:themeTint="F2"/>
              <w:u w:val="single"/>
            </w:rPr>
            <w:t>Choose an item.</w:t>
          </w:r>
        </w:p>
      </w:docPartBody>
    </w:docPart>
    <w:docPart>
      <w:docPartPr>
        <w:name w:val="7FFAAA4271244C398678EDD72F2B6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560E2-B144-409E-9888-1E8BF0377CEC}"/>
      </w:docPartPr>
      <w:docPartBody>
        <w:p w:rsidR="006145ED" w:rsidRDefault="002C5E18">
          <w:pPr>
            <w:pStyle w:val="7FFAAA4271244C398678EDD72F2B6931"/>
          </w:pPr>
          <w:r w:rsidRPr="005D5499">
            <w:rPr>
              <w:rStyle w:val="PlaceholderText"/>
              <w:color w:val="0D0D0D" w:themeColor="text1" w:themeTint="F2"/>
              <w:u w:val="single"/>
            </w:rPr>
            <w:t>Choose an item</w:t>
          </w:r>
          <w:r w:rsidRPr="005D5499">
            <w:rPr>
              <w:rStyle w:val="PlaceholderText"/>
            </w:rPr>
            <w:t>.</w:t>
          </w:r>
        </w:p>
      </w:docPartBody>
    </w:docPart>
    <w:docPart>
      <w:docPartPr>
        <w:name w:val="C03FAF3DEDEB4C5B9AFB8ED51AA933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6C523-C854-4610-8152-F306322A643D}"/>
      </w:docPartPr>
      <w:docPartBody>
        <w:p w:rsidR="006145ED" w:rsidRDefault="00114A7F" w:rsidP="00114A7F">
          <w:pPr>
            <w:pStyle w:val="C03FAF3DEDEB4C5B9AFB8ED51AA933A31"/>
          </w:pPr>
          <w:r w:rsidRPr="008D4077">
            <w:rPr>
              <w:rStyle w:val="PlaceholderText"/>
              <w:b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5E18"/>
    <w:rsid w:val="000B555F"/>
    <w:rsid w:val="00114A7F"/>
    <w:rsid w:val="00152F78"/>
    <w:rsid w:val="002C5E18"/>
    <w:rsid w:val="003E16D0"/>
    <w:rsid w:val="00456097"/>
    <w:rsid w:val="006145ED"/>
    <w:rsid w:val="00650088"/>
    <w:rsid w:val="00A7012D"/>
    <w:rsid w:val="00C03C6C"/>
    <w:rsid w:val="00E6090F"/>
    <w:rsid w:val="00EA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114A7F"/>
    <w:rPr>
      <w:color w:val="808080"/>
    </w:rPr>
  </w:style>
  <w:style w:type="paragraph" w:customStyle="1" w:styleId="17C4F4E0A9904D35956A7AED9E98F0AA">
    <w:name w:val="17C4F4E0A9904D35956A7AED9E98F0AA"/>
  </w:style>
  <w:style w:type="paragraph" w:customStyle="1" w:styleId="7FFAAA4271244C398678EDD72F2B6931">
    <w:name w:val="7FFAAA4271244C398678EDD72F2B6931"/>
  </w:style>
  <w:style w:type="paragraph" w:customStyle="1" w:styleId="C03FAF3DEDEB4C5B9AFB8ED51AA933A3">
    <w:name w:val="C03FAF3DEDEB4C5B9AFB8ED51AA933A3"/>
  </w:style>
  <w:style w:type="paragraph" w:customStyle="1" w:styleId="C03FAF3DEDEB4C5B9AFB8ED51AA933A31">
    <w:name w:val="C03FAF3DEDEB4C5B9AFB8ED51AA933A31"/>
    <w:rsid w:val="00114A7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EAAB9C3D62134DDDB17EC9BE09C14BE0">
    <w:name w:val="EAAB9C3D62134DDDB17EC9BE09C14BE0"/>
    <w:rsid w:val="00114A7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8C23D34129543BE9321AED68B2C0401">
    <w:name w:val="48C23D34129543BE9321AED68B2C0401"/>
    <w:rsid w:val="00114A7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E750F3C71DA94B9CB43DB15D116BE685">
    <w:name w:val="E750F3C71DA94B9CB43DB15D116BE685"/>
    <w:rsid w:val="00114A7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7BB88AAD06A458380607A102B2DA78C">
    <w:name w:val="B7BB88AAD06A458380607A102B2DA78C"/>
    <w:rsid w:val="00114A7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766" ma:contentTypeDescription="Create a new document." ma:contentTypeScope="" ma:versionID="f663bd212d3f0d9e79cc5665d94b117e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825B-3D77-4E00-B0F8-1116E3BE3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01735E-0184-407E-9C97-A02FBA7A6288}">
  <ds:schemaRefs>
    <ds:schemaRef ds:uri="http://purl.org/dc/elements/1.1/"/>
    <ds:schemaRef ds:uri="4f6a131c-17e6-4633-ac53-1f177916aacf"/>
    <ds:schemaRef ds:uri="b5d03e5b-67f9-4998-b70e-b0a6a808d952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ab095c5-35c7-4eb0-bf79-3e7297576c5c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459A2C3-04C3-4D28-A3D6-474F92536A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F97D33-50A0-44E9-9ABD-8A6369E304F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281F4A1-5333-42B0-8E78-D9E733299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Design%20Waiver%20Request.dotx</Template>
  <TotalTime>21</TotalTime>
  <Pages>6</Pages>
  <Words>1261</Words>
  <Characters>9240</Characters>
  <Application>Microsoft Office Word</Application>
  <DocSecurity>0</DocSecurity>
  <Lines>77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Dawn Pruett</cp:lastModifiedBy>
  <cp:revision>7</cp:revision>
  <cp:lastPrinted>2020-02-11T20:46:00Z</cp:lastPrinted>
  <dcterms:created xsi:type="dcterms:W3CDTF">2020-02-11T14:56:00Z</dcterms:created>
  <dcterms:modified xsi:type="dcterms:W3CDTF">2020-02-11T20:46:00Z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