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674A48" w14:textId="77777777" w:rsidR="00432F5A" w:rsidRDefault="00286355" w:rsidP="000F37D1">
      <w:pPr>
        <w:pStyle w:val="V8NotesBody"/>
        <w:numPr>
          <w:ilvl w:val="0"/>
          <w:numId w:val="0"/>
        </w:numPr>
        <w:spacing w:after="240"/>
        <w:rPr>
          <w:b/>
          <w:sz w:val="28"/>
          <w:szCs w:val="28"/>
        </w:rPr>
        <w:sectPr w:rsidR="00432F5A" w:rsidSect="00797466">
          <w:headerReference w:type="even" r:id="rId12"/>
          <w:headerReference w:type="default" r:id="rId13"/>
          <w:footerReference w:type="even" r:id="rId14"/>
          <w:footerReference w:type="default" r:id="rId15"/>
          <w:headerReference w:type="first" r:id="rId16"/>
          <w:footerReference w:type="first" r:id="rId17"/>
          <w:type w:val="continuous"/>
          <w:pgSz w:w="24480" w:h="15840" w:orient="landscape" w:code="17"/>
          <w:pgMar w:top="1152" w:right="3024" w:bottom="1152" w:left="3024" w:header="0" w:footer="0" w:gutter="0"/>
          <w:cols w:space="720"/>
          <w:docGrid w:linePitch="360"/>
        </w:sectPr>
      </w:pPr>
      <w:bookmarkStart w:id="0" w:name="_Toc473533352"/>
      <w:r w:rsidRPr="003400E6">
        <w:rPr>
          <w:b/>
          <w:sz w:val="28"/>
          <w:szCs w:val="28"/>
        </w:rPr>
        <w:t>SPECIAL NOTES</w:t>
      </w:r>
      <w:bookmarkEnd w:id="0"/>
    </w:p>
    <w:p w14:paraId="0E999848" w14:textId="77777777" w:rsidR="003400E6" w:rsidRPr="00797466" w:rsidRDefault="005F63B2" w:rsidP="000C3505">
      <w:pPr>
        <w:pStyle w:val="V8SectionHeadingsLeft"/>
        <w:keepNext/>
        <w:tabs>
          <w:tab w:val="clear" w:pos="4608"/>
          <w:tab w:val="left" w:pos="461"/>
        </w:tabs>
        <w:spacing w:before="0" w:after="120"/>
        <w:ind w:left="461" w:hanging="461"/>
        <w:rPr>
          <w:color w:val="4F81BD" w:themeColor="accent1"/>
          <w:sz w:val="14"/>
          <w:szCs w:val="14"/>
        </w:rPr>
      </w:pPr>
      <w:bookmarkStart w:id="1" w:name="_Toc473533353"/>
      <w:r>
        <w:rPr>
          <w:color w:val="4F81BD" w:themeColor="accent1"/>
          <w:sz w:val="14"/>
          <w:szCs w:val="14"/>
        </w:rPr>
        <w:t>9-</w:t>
      </w:r>
      <w:r w:rsidR="001A58D3" w:rsidRPr="00797466">
        <w:rPr>
          <w:color w:val="4F81BD" w:themeColor="accent1"/>
          <w:sz w:val="14"/>
          <w:szCs w:val="14"/>
        </w:rPr>
        <w:t>200.00</w:t>
      </w:r>
      <w:r w:rsidR="001A58D3" w:rsidRPr="00797466">
        <w:rPr>
          <w:color w:val="4F81BD" w:themeColor="accent1"/>
          <w:sz w:val="14"/>
          <w:szCs w:val="14"/>
        </w:rPr>
        <w:tab/>
      </w:r>
    </w:p>
    <w:p w14:paraId="3573B9C1" w14:textId="77777777" w:rsidR="001A58D3" w:rsidRPr="00CD1D49" w:rsidRDefault="002079FB" w:rsidP="003F3313">
      <w:pPr>
        <w:pStyle w:val="Heading1"/>
        <w:ind w:left="461" w:hanging="461"/>
      </w:pPr>
      <w:r w:rsidRPr="00CD1D49">
        <w:t>GRADING</w:t>
      </w:r>
      <w:bookmarkEnd w:id="1"/>
    </w:p>
    <w:p w14:paraId="33A9F269" w14:textId="264DFF20" w:rsidR="00C02174" w:rsidRPr="00797466" w:rsidRDefault="00B612F1" w:rsidP="00404B2F">
      <w:pPr>
        <w:pStyle w:val="V8SectionHeadingsLeft"/>
        <w:keepNext/>
        <w:tabs>
          <w:tab w:val="clear" w:pos="4608"/>
          <w:tab w:val="left" w:pos="720"/>
        </w:tabs>
        <w:spacing w:before="0" w:after="120"/>
        <w:ind w:left="720" w:hanging="720"/>
        <w:rPr>
          <w:color w:val="4F81BD" w:themeColor="accent1"/>
          <w:sz w:val="14"/>
          <w:szCs w:val="14"/>
        </w:rPr>
      </w:pPr>
      <w:r w:rsidRPr="00797466">
        <w:rPr>
          <w:color w:val="4F81BD" w:themeColor="accent1"/>
          <w:sz w:val="14"/>
          <w:szCs w:val="14"/>
        </w:rPr>
        <w:t>NOTE:</w:t>
      </w:r>
      <w:r w:rsidR="000C3505">
        <w:rPr>
          <w:color w:val="4F81BD" w:themeColor="accent1"/>
          <w:sz w:val="14"/>
          <w:szCs w:val="14"/>
        </w:rPr>
        <w:tab/>
      </w:r>
      <w:r w:rsidR="00C02174" w:rsidRPr="00797466">
        <w:rPr>
          <w:color w:val="4F81BD" w:themeColor="accent1"/>
          <w:sz w:val="14"/>
          <w:szCs w:val="14"/>
        </w:rPr>
        <w:t>THESE NOTES SHALL BE ADDED TO THE PLANS AS SPECIAL NOTES ON ALL PROJECTS FOR WHICH A GEOTECHNICAL REPORT IS PREPARED UNLESS OTHERWISE DIRECTED BY THE</w:t>
      </w:r>
      <w:r w:rsidR="00610E7F">
        <w:rPr>
          <w:color w:val="4F81BD" w:themeColor="accent1"/>
          <w:sz w:val="14"/>
          <w:szCs w:val="14"/>
        </w:rPr>
        <w:t xml:space="preserve"> ENGINEER, CITY OFFIC</w:t>
      </w:r>
      <w:r w:rsidR="00D0188F">
        <w:rPr>
          <w:color w:val="4F81BD" w:themeColor="accent1"/>
          <w:sz w:val="14"/>
          <w:szCs w:val="14"/>
        </w:rPr>
        <w:t>I</w:t>
      </w:r>
      <w:r w:rsidR="00610E7F">
        <w:rPr>
          <w:color w:val="4F81BD" w:themeColor="accent1"/>
          <w:sz w:val="14"/>
          <w:szCs w:val="14"/>
        </w:rPr>
        <w:t xml:space="preserve">AL, PROJECT MANAGER, OR ETC. </w:t>
      </w:r>
      <w:r w:rsidR="00C02174" w:rsidRPr="00797466">
        <w:rPr>
          <w:color w:val="4F81BD" w:themeColor="accent1"/>
          <w:sz w:val="14"/>
          <w:szCs w:val="14"/>
        </w:rPr>
        <w:t>ALL GRADING QUANTITIES ON THE ESTIMATED ROADWAY</w:t>
      </w:r>
      <w:r w:rsidR="00610E7F">
        <w:rPr>
          <w:color w:val="4F81BD" w:themeColor="accent1"/>
          <w:sz w:val="14"/>
          <w:szCs w:val="14"/>
        </w:rPr>
        <w:t xml:space="preserve">. </w:t>
      </w:r>
      <w:r w:rsidR="00610E7F" w:rsidRPr="00797466">
        <w:rPr>
          <w:color w:val="4F81BD" w:themeColor="accent1"/>
          <w:sz w:val="14"/>
          <w:szCs w:val="14"/>
        </w:rPr>
        <w:t xml:space="preserve">SHEET </w:t>
      </w:r>
      <w:r w:rsidR="00C02174" w:rsidRPr="00797466">
        <w:rPr>
          <w:color w:val="4F81BD" w:themeColor="accent1"/>
          <w:sz w:val="14"/>
          <w:szCs w:val="14"/>
        </w:rPr>
        <w:t xml:space="preserve">QUANTITIES SHEET SHALL BE FOOTNOTED "SEE GRADING SPECIAL NOTES ON </w:t>
      </w:r>
      <w:r w:rsidR="00610E7F">
        <w:rPr>
          <w:color w:val="4F81BD" w:themeColor="accent1"/>
          <w:sz w:val="14"/>
          <w:szCs w:val="14"/>
        </w:rPr>
        <w:t>SHEET</w:t>
      </w:r>
      <w:r w:rsidR="00C02174" w:rsidRPr="00797466">
        <w:rPr>
          <w:color w:val="4F81BD" w:themeColor="accent1"/>
          <w:sz w:val="14"/>
          <w:szCs w:val="14"/>
        </w:rPr>
        <w:t>___."</w:t>
      </w:r>
    </w:p>
    <w:p w14:paraId="19C5830F" w14:textId="62627983" w:rsidR="00C02174" w:rsidRPr="006E0862" w:rsidRDefault="006E0862" w:rsidP="006E0862">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C02174" w:rsidRPr="006E0862">
        <w:rPr>
          <w:rFonts w:ascii="Arial" w:hAnsi="Arial" w:cs="Arial"/>
          <w:sz w:val="14"/>
          <w:szCs w:val="14"/>
        </w:rPr>
        <w:t>THE GRADING TABULATIONS AND RESULTING EARTHWORK ASSOCIATED BID QUANTITIES WERE PREPARED UTILIZING AVAILABLE GEOTECHNICAL INFORMATION AND/OR REPORTS PREPARED FOR THIS PROJECT.  THIS INFORMATION IS PROVIDED FOR GENERAL INFORMATION AND ESTIMATION GUIDANCE ONLY.</w:t>
      </w:r>
    </w:p>
    <w:p w14:paraId="494192EB" w14:textId="71EF182E" w:rsidR="00C02174" w:rsidRPr="006E0862" w:rsidRDefault="006E0862" w:rsidP="006E0862">
      <w:pPr>
        <w:spacing w:after="120" w:line="240" w:lineRule="auto"/>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C02174" w:rsidRPr="006E0862">
        <w:rPr>
          <w:rFonts w:ascii="Arial" w:hAnsi="Arial" w:cs="Arial"/>
          <w:sz w:val="14"/>
          <w:szCs w:val="14"/>
        </w:rPr>
        <w:t>BORING DEPICTIONS SHOWN ON THE FOUNDATION DATA SHEETS, SOILS SHEETS, PLANS, AND CROSS-SECTIONS INDICATE SOIL AND ROCK CONDITIONS AT THE SPECIFIC BORING LOCATIONS.  ANY SOIL PROFILE AND/OR ROCK LINE IS INTERPRETIVE BASED ON THE JUDGMENT OF THE GEOTECHNICAL ENGINEER/GEOLOGIST.  THE TRANSITION BETWEEN BORINGS AND LAYERS MAY VARY SIGNIFICANTLY DEPENDING ON THE GEOLOGIC FORMATIONS ENCOUNTERED.</w:t>
      </w:r>
    </w:p>
    <w:p w14:paraId="73AE0B3F" w14:textId="294FE5E5" w:rsidR="00C02174" w:rsidRPr="006E0862" w:rsidRDefault="006E0862" w:rsidP="006E0862">
      <w:pPr>
        <w:spacing w:after="120" w:line="240" w:lineRule="auto"/>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C02174" w:rsidRPr="006E0862">
        <w:rPr>
          <w:rFonts w:ascii="Arial" w:hAnsi="Arial" w:cs="Arial"/>
          <w:sz w:val="14"/>
          <w:szCs w:val="14"/>
        </w:rPr>
        <w:t>TO ASSIST IN BID PREPARATION FOR EARTHWORK AND FOUNDATION CONSTRUCTION, DETAIL ROCK AND SOIL DESCRIPTION AND ON SOME PROJECTS, ROCK CORE SAMPLES ARE AVAILABLE FOR INSPECTION AT ______________________________________________________________.</w:t>
      </w:r>
    </w:p>
    <w:p w14:paraId="76F273D5" w14:textId="50A84B8D" w:rsidR="00C02174" w:rsidRPr="006E0862" w:rsidRDefault="006E0862" w:rsidP="006E0862">
      <w:pPr>
        <w:spacing w:after="120" w:line="240" w:lineRule="auto"/>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C02174" w:rsidRPr="006E0862">
        <w:rPr>
          <w:rFonts w:ascii="Arial" w:hAnsi="Arial" w:cs="Arial"/>
          <w:sz w:val="14"/>
          <w:szCs w:val="14"/>
        </w:rPr>
        <w:t>THE CONTRACTOR SHALL UTILIZE ALL INFORMATION PROVIDED IN THE PLANS, CROSS-SECTIONS AND CONTRACT DOCUMENTS INCLUDING ANY SPECIAL PROVISIONS AS WELL AS UTILIZING HIS PAST EXPERIENCE WITH PROJECTS OF SIMILAR NATURE, SCOPE AND LOCATION IN PREPARATION OF HIS BID FOR EARTHWORK ITEMS.  IT IS THE CONTRACTOR’S RESPONSIBILITY TO DETERMINE AND PROVIDE EQUIPMENT AND MEANS NECESSARY TO CONDUCT THE EXCAVATION ACTIVITIES IN ACCORDANCE WITH PLANS AND SPECIFICATIONS.</w:t>
      </w:r>
    </w:p>
    <w:p w14:paraId="4E52ADA3" w14:textId="5E933A56" w:rsidR="00C02174" w:rsidRPr="006E0862" w:rsidRDefault="006E0862" w:rsidP="006E0862">
      <w:pPr>
        <w:spacing w:after="120" w:line="240" w:lineRule="auto"/>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C02174" w:rsidRPr="006E0862">
        <w:rPr>
          <w:rFonts w:ascii="Arial" w:hAnsi="Arial" w:cs="Arial"/>
          <w:sz w:val="14"/>
          <w:szCs w:val="14"/>
        </w:rPr>
        <w:t xml:space="preserve">EARTHWORK IS PAID FOR UNDER </w:t>
      </w:r>
      <w:proofErr w:type="gramStart"/>
      <w:r w:rsidR="00C02174" w:rsidRPr="006E0862">
        <w:rPr>
          <w:rFonts w:ascii="Arial" w:hAnsi="Arial" w:cs="Arial"/>
          <w:sz w:val="14"/>
          <w:szCs w:val="14"/>
        </w:rPr>
        <w:t xml:space="preserve">ITEM </w:t>
      </w:r>
      <w:r w:rsidR="00610E7F" w:rsidRPr="006E0862">
        <w:rPr>
          <w:rFonts w:ascii="Arial" w:hAnsi="Arial" w:cs="Arial"/>
          <w:sz w:val="14"/>
          <w:szCs w:val="14"/>
        </w:rPr>
        <w:t xml:space="preserve"> NO.</w:t>
      </w:r>
      <w:proofErr w:type="gramEnd"/>
      <w:r w:rsidR="00610E7F" w:rsidRPr="006E0862">
        <w:rPr>
          <w:rFonts w:ascii="Arial" w:hAnsi="Arial" w:cs="Arial"/>
          <w:sz w:val="14"/>
          <w:szCs w:val="14"/>
        </w:rPr>
        <w:t xml:space="preserve"> </w:t>
      </w:r>
      <w:r w:rsidR="00C02174" w:rsidRPr="006E0862">
        <w:rPr>
          <w:rFonts w:ascii="Arial" w:hAnsi="Arial" w:cs="Arial"/>
          <w:color w:val="FF0000"/>
          <w:sz w:val="14"/>
          <w:szCs w:val="14"/>
        </w:rPr>
        <w:t>203-01</w:t>
      </w:r>
      <w:r w:rsidR="00C02174" w:rsidRPr="006E0862">
        <w:rPr>
          <w:rFonts w:ascii="Arial" w:hAnsi="Arial" w:cs="Arial"/>
          <w:sz w:val="14"/>
          <w:szCs w:val="14"/>
        </w:rPr>
        <w:t>, ROAD AND DRAINAGE EXCAVATION (UNCLASSIFIED).  NO ADDITIONAL PAYMENT WILL BE MADE FOR EARTHWORK QUANTITIES BASED SOLELY ON A CLAIM THAT THE QUANTITIES SHOWN IN THE GRADING TABULATION OR ELSEWHERE IN THE PLANS ARE INACCURATE WITH RESPECT TO THE TYPE OF MATERIALS ENCOUNTERED DURING CONSTRUCTION EXCEPT AS PROVIDED FOR BY SECTION 104.02 IN THE CURRENT EDITION OF THE STANDARD SPECIFICATIONS FOR ROAD AND BRIDGE CONSTRUCTION OR AS AMENDED IN SUPPLEMENTAL SPECIFICATIONS.</w:t>
      </w:r>
    </w:p>
    <w:p w14:paraId="54DC1869" w14:textId="77777777" w:rsidR="00C02174" w:rsidRPr="00797466" w:rsidRDefault="005F63B2" w:rsidP="002A6546">
      <w:pPr>
        <w:pStyle w:val="V8SectionHeadingsLeft"/>
        <w:keepNext/>
        <w:tabs>
          <w:tab w:val="clear" w:pos="4608"/>
          <w:tab w:val="left" w:pos="461"/>
        </w:tabs>
        <w:spacing w:before="0" w:after="120"/>
        <w:ind w:left="461" w:hanging="461"/>
        <w:rPr>
          <w:color w:val="4F81BD" w:themeColor="accent1"/>
          <w:sz w:val="14"/>
          <w:szCs w:val="14"/>
        </w:rPr>
      </w:pPr>
      <w:bookmarkStart w:id="2" w:name="_Toc473533354"/>
      <w:r>
        <w:rPr>
          <w:color w:val="4F81BD" w:themeColor="accent1"/>
          <w:sz w:val="14"/>
          <w:szCs w:val="14"/>
        </w:rPr>
        <w:t>9-</w:t>
      </w:r>
      <w:r w:rsidR="00C02174" w:rsidRPr="00797466">
        <w:rPr>
          <w:color w:val="4F81BD" w:themeColor="accent1"/>
          <w:sz w:val="14"/>
          <w:szCs w:val="14"/>
        </w:rPr>
        <w:t>205.00</w:t>
      </w:r>
    </w:p>
    <w:p w14:paraId="1AA157F4" w14:textId="77777777" w:rsidR="00C02174" w:rsidRPr="002571C6" w:rsidRDefault="00C02174" w:rsidP="00C02174">
      <w:pPr>
        <w:pStyle w:val="Heading1"/>
        <w:ind w:left="461" w:hanging="461"/>
      </w:pPr>
      <w:r w:rsidRPr="002571C6">
        <w:t>DEMOLITION</w:t>
      </w:r>
      <w:bookmarkEnd w:id="2"/>
    </w:p>
    <w:p w14:paraId="3AB7DD05" w14:textId="77777777" w:rsidR="00C02174" w:rsidRPr="00797466" w:rsidRDefault="005F63B2" w:rsidP="00797466">
      <w:pPr>
        <w:pStyle w:val="V8SectionHeadingsLeft"/>
        <w:keepNext/>
        <w:tabs>
          <w:tab w:val="clear" w:pos="4608"/>
          <w:tab w:val="left" w:pos="461"/>
        </w:tabs>
        <w:spacing w:before="0" w:after="120"/>
        <w:ind w:left="461" w:hanging="461"/>
        <w:rPr>
          <w:color w:val="4F81BD" w:themeColor="accent1"/>
          <w:sz w:val="14"/>
          <w:szCs w:val="14"/>
        </w:rPr>
      </w:pPr>
      <w:bookmarkStart w:id="3" w:name="_Toc473533355"/>
      <w:r>
        <w:rPr>
          <w:color w:val="4F81BD" w:themeColor="accent1"/>
          <w:sz w:val="14"/>
          <w:szCs w:val="14"/>
        </w:rPr>
        <w:t>9-</w:t>
      </w:r>
      <w:r w:rsidR="00C02174" w:rsidRPr="00797466">
        <w:rPr>
          <w:color w:val="4F81BD" w:themeColor="accent1"/>
          <w:sz w:val="14"/>
          <w:szCs w:val="14"/>
        </w:rPr>
        <w:t>205.01</w:t>
      </w:r>
      <w:r w:rsidR="00C02174" w:rsidRPr="00797466">
        <w:rPr>
          <w:color w:val="4F81BD" w:themeColor="accent1"/>
          <w:sz w:val="14"/>
          <w:szCs w:val="14"/>
        </w:rPr>
        <w:tab/>
      </w:r>
    </w:p>
    <w:p w14:paraId="3AA6D731" w14:textId="77777777" w:rsidR="00C02174" w:rsidRPr="002571C6" w:rsidRDefault="00C02174" w:rsidP="00C02174">
      <w:pPr>
        <w:pStyle w:val="Heading2"/>
      </w:pPr>
      <w:r w:rsidRPr="002571C6">
        <w:t>DEMOLITION OF BUILDINGS</w:t>
      </w:r>
      <w:bookmarkEnd w:id="3"/>
    </w:p>
    <w:p w14:paraId="69758515" w14:textId="0E6E9E1A" w:rsidR="00F03D1E" w:rsidRPr="00901B68" w:rsidRDefault="00575635" w:rsidP="00404B2F">
      <w:pPr>
        <w:spacing w:after="120" w:line="240" w:lineRule="auto"/>
        <w:ind w:left="630" w:hanging="630"/>
        <w:rPr>
          <w:rFonts w:ascii="Arial" w:eastAsia="Times New Roman" w:hAnsi="Arial" w:cs="Arial"/>
          <w:b/>
          <w:snapToGrid w:val="0"/>
          <w:color w:val="4F81BD" w:themeColor="accent1"/>
          <w:sz w:val="14"/>
          <w:szCs w:val="14"/>
        </w:rPr>
      </w:pPr>
      <w:r w:rsidRPr="00404B2F">
        <w:rPr>
          <w:b/>
          <w:bCs/>
          <w:color w:val="4F81BD" w:themeColor="accent1"/>
          <w:sz w:val="14"/>
          <w:szCs w:val="14"/>
        </w:rPr>
        <w:t>NOTE:</w:t>
      </w:r>
      <w:r w:rsidR="00797466" w:rsidRPr="00404B2F">
        <w:rPr>
          <w:b/>
          <w:bCs/>
          <w:color w:val="4F81BD" w:themeColor="accent1"/>
          <w:sz w:val="14"/>
          <w:szCs w:val="14"/>
        </w:rPr>
        <w:tab/>
      </w:r>
      <w:r w:rsidR="00F03D1E" w:rsidRPr="00404B2F">
        <w:rPr>
          <w:rFonts w:ascii="Arial" w:eastAsia="Times New Roman" w:hAnsi="Arial" w:cs="Arial"/>
          <w:b/>
          <w:bCs/>
          <w:snapToGrid w:val="0"/>
          <w:color w:val="4F81BD" w:themeColor="accent1"/>
          <w:sz w:val="14"/>
          <w:szCs w:val="14"/>
        </w:rPr>
        <w:t>ON ANY PROJECT</w:t>
      </w:r>
      <w:r w:rsidR="00F03D1E">
        <w:rPr>
          <w:rFonts w:ascii="Arial" w:eastAsia="Times New Roman" w:hAnsi="Arial" w:cs="Arial"/>
          <w:b/>
          <w:snapToGrid w:val="0"/>
          <w:color w:val="4F81BD" w:themeColor="accent1"/>
          <w:sz w:val="14"/>
          <w:szCs w:val="14"/>
        </w:rPr>
        <w:t xml:space="preserve"> IN WHICH THE REMOVAL OF A BUIDLING IS NOT ACCOMPLISHED DURING THE RIGHT-OF-</w:t>
      </w:r>
      <w:r w:rsidR="00BC77B1">
        <w:rPr>
          <w:rFonts w:ascii="Arial" w:eastAsia="Times New Roman" w:hAnsi="Arial" w:cs="Arial"/>
          <w:b/>
          <w:snapToGrid w:val="0"/>
          <w:color w:val="4F81BD" w:themeColor="accent1"/>
          <w:sz w:val="14"/>
          <w:szCs w:val="14"/>
        </w:rPr>
        <w:t xml:space="preserve">WAY </w:t>
      </w:r>
      <w:r w:rsidR="00F03D1E">
        <w:rPr>
          <w:rFonts w:ascii="Arial" w:eastAsia="Times New Roman" w:hAnsi="Arial" w:cs="Arial"/>
          <w:b/>
          <w:snapToGrid w:val="0"/>
          <w:color w:val="4F81BD" w:themeColor="accent1"/>
          <w:sz w:val="14"/>
          <w:szCs w:val="14"/>
        </w:rPr>
        <w:t>ACQUISITION PHASE O</w:t>
      </w:r>
      <w:r>
        <w:rPr>
          <w:rFonts w:ascii="Arial" w:eastAsia="Times New Roman" w:hAnsi="Arial" w:cs="Arial"/>
          <w:b/>
          <w:snapToGrid w:val="0"/>
          <w:color w:val="4F81BD" w:themeColor="accent1"/>
          <w:sz w:val="14"/>
          <w:szCs w:val="14"/>
        </w:rPr>
        <w:t>F</w:t>
      </w:r>
      <w:r w:rsidR="00F03D1E">
        <w:rPr>
          <w:rFonts w:ascii="Arial" w:eastAsia="Times New Roman" w:hAnsi="Arial" w:cs="Arial"/>
          <w:b/>
          <w:snapToGrid w:val="0"/>
          <w:color w:val="4F81BD" w:themeColor="accent1"/>
          <w:sz w:val="14"/>
          <w:szCs w:val="14"/>
        </w:rPr>
        <w:t xml:space="preserve"> THE PROJECT AND IS INSTEAD INCLUDED IN THE SCOPE OF THE PROJECT, THE DESIGNER SHALL ADD THE FOLLOWING SPECIAL NOTES TO THE PLANS:</w:t>
      </w:r>
    </w:p>
    <w:p w14:paraId="13754183" w14:textId="5C45E03E" w:rsidR="00C02174" w:rsidRPr="006E0862" w:rsidRDefault="006E0862" w:rsidP="006E0862">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C02174" w:rsidRPr="006E0862">
        <w:rPr>
          <w:rFonts w:ascii="Arial" w:hAnsi="Arial" w:cs="Arial"/>
          <w:sz w:val="14"/>
          <w:szCs w:val="14"/>
        </w:rPr>
        <w:t xml:space="preserve">IF THE ASBESTOS SURVEY AND ABATEMENT IS NOT PART OF THE </w:t>
      </w:r>
      <w:r w:rsidR="00610E7F" w:rsidRPr="006E0862">
        <w:rPr>
          <w:rFonts w:ascii="Arial" w:hAnsi="Arial" w:cs="Arial"/>
          <w:sz w:val="14"/>
          <w:szCs w:val="14"/>
        </w:rPr>
        <w:t xml:space="preserve">CONTRACT. </w:t>
      </w:r>
      <w:r w:rsidR="00C02174" w:rsidRPr="006E0862">
        <w:rPr>
          <w:rFonts w:ascii="Arial" w:hAnsi="Arial" w:cs="Arial"/>
          <w:sz w:val="14"/>
          <w:szCs w:val="14"/>
        </w:rPr>
        <w:t xml:space="preserve"> THE CONTRACTOR IS RESPONSIBLE FOR COORDINATING WITH THE </w:t>
      </w:r>
      <w:r w:rsidR="00610E7F" w:rsidRPr="006E0862">
        <w:rPr>
          <w:rFonts w:ascii="Arial" w:hAnsi="Arial" w:cs="Arial"/>
          <w:sz w:val="14"/>
          <w:szCs w:val="14"/>
        </w:rPr>
        <w:t>__________________________</w:t>
      </w:r>
      <w:r w:rsidR="00C02174" w:rsidRPr="006E0862">
        <w:rPr>
          <w:rFonts w:ascii="Arial" w:hAnsi="Arial" w:cs="Arial"/>
          <w:sz w:val="14"/>
          <w:szCs w:val="14"/>
        </w:rPr>
        <w:t xml:space="preserve">TO VERIFY THAT AN ASBESTOS SURVEY HAS BEEN COMPLETED FOR ANY BUILDING TO BE REMOVED.  IN THE CASE THAT NO SURVEY HAS BEEN COMPLETED THE CONTRACTOR SHALL COORDINATE WITH THE </w:t>
      </w:r>
      <w:r w:rsidR="00610E7F" w:rsidRPr="006E0862">
        <w:rPr>
          <w:rFonts w:ascii="Arial" w:hAnsi="Arial" w:cs="Arial"/>
          <w:sz w:val="14"/>
          <w:szCs w:val="14"/>
        </w:rPr>
        <w:t>______________________</w:t>
      </w:r>
      <w:r w:rsidR="00C02174" w:rsidRPr="006E0862">
        <w:rPr>
          <w:rFonts w:ascii="Arial" w:hAnsi="Arial" w:cs="Arial"/>
          <w:sz w:val="14"/>
          <w:szCs w:val="14"/>
        </w:rPr>
        <w:t>IN SCHEDULING A SURVEY.</w:t>
      </w:r>
    </w:p>
    <w:p w14:paraId="145EF9DC" w14:textId="32C9637A" w:rsidR="00C02174" w:rsidRPr="006E0862" w:rsidRDefault="006E0862" w:rsidP="006E0862">
      <w:pPr>
        <w:spacing w:after="120" w:line="240" w:lineRule="auto"/>
        <w:ind w:left="432" w:hanging="432"/>
        <w:rPr>
          <w:rFonts w:ascii="Arial" w:hAnsi="Arial" w:cs="Arial"/>
          <w:sz w:val="14"/>
          <w:szCs w:val="14"/>
        </w:rPr>
      </w:pPr>
      <w:r>
        <w:rPr>
          <w:rFonts w:ascii="Arial" w:hAnsi="Arial" w:cs="Arial"/>
          <w:sz w:val="14"/>
          <w:szCs w:val="14"/>
        </w:rPr>
        <w:t>(2)</w:t>
      </w:r>
      <w:r>
        <w:rPr>
          <w:rFonts w:ascii="Arial" w:hAnsi="Arial" w:cs="Arial"/>
          <w:sz w:val="14"/>
          <w:szCs w:val="14"/>
        </w:rPr>
        <w:tab/>
        <w:t xml:space="preserve"> </w:t>
      </w:r>
      <w:r w:rsidR="00C02174" w:rsidRPr="006E0862">
        <w:rPr>
          <w:rFonts w:ascii="Arial" w:hAnsi="Arial" w:cs="Arial"/>
          <w:sz w:val="14"/>
          <w:szCs w:val="14"/>
        </w:rPr>
        <w:t>ASBESTOS-CONTAINING MATERIALS (ACM) ABATEMENT SHALL BE COMPLETED PRIOR TO ANY DEMOLITION ACTIVITIES FOR BUILDINGS INCLUDED IN THE PROJECT.  ABATEMENT SHOULD BE ACCOMPLISHED PER SP202ACM SPECIAL PROVISION REGARDING REMOVAL OF ASBESTOS-CONTAINING MATERIALS.  STATE OF TENNESSEE ASBESTOS ACCREDITATION REQUIREMENTS (TCA 1200-01-20) MANDATE THAT ACM ABATEMENT WORK BE PERFORMED BY AN ACCREDITED FIRM (CONTRACTOR) USING ACCREDITED ABATEMENT WORKERS AND SUPERVISORS.</w:t>
      </w:r>
    </w:p>
    <w:p w14:paraId="1AA43A66" w14:textId="72FA01DB" w:rsidR="00C02174" w:rsidRPr="006E0862" w:rsidRDefault="006E0862" w:rsidP="006E0862">
      <w:pPr>
        <w:spacing w:after="120" w:line="240" w:lineRule="auto"/>
        <w:ind w:left="432" w:hanging="432"/>
        <w:rPr>
          <w:rFonts w:ascii="Arial" w:hAnsi="Arial" w:cs="Arial"/>
          <w:sz w:val="14"/>
          <w:szCs w:val="14"/>
        </w:rPr>
      </w:pPr>
      <w:r>
        <w:rPr>
          <w:rFonts w:ascii="Arial" w:hAnsi="Arial" w:cs="Arial"/>
          <w:sz w:val="14"/>
          <w:szCs w:val="14"/>
        </w:rPr>
        <w:t xml:space="preserve">(3) </w:t>
      </w:r>
      <w:r>
        <w:rPr>
          <w:rFonts w:ascii="Arial" w:hAnsi="Arial" w:cs="Arial"/>
          <w:sz w:val="14"/>
          <w:szCs w:val="14"/>
        </w:rPr>
        <w:tab/>
      </w:r>
      <w:r w:rsidR="00C02174" w:rsidRPr="006E0862">
        <w:rPr>
          <w:rFonts w:ascii="Arial" w:hAnsi="Arial" w:cs="Arial"/>
          <w:sz w:val="14"/>
          <w:szCs w:val="14"/>
        </w:rPr>
        <w:t xml:space="preserve">THE CONTRACTOR SHALL BE RESPONSIBLE FOR SUBMITTING A NOTICE TO THE TDEC, DIVISION OF AIR POLLUTION CONTROL TEN (10) DAYS IN </w:t>
      </w:r>
      <w:r w:rsidR="00C02174" w:rsidRPr="006E0862">
        <w:rPr>
          <w:rFonts w:ascii="Arial" w:hAnsi="Arial" w:cs="Arial"/>
          <w:sz w:val="14"/>
          <w:szCs w:val="14"/>
        </w:rPr>
        <w:t>ADVANCE OF ANY ACM ABATEMENT, DEMOLITION, OR MAJOR REPAIR INVOLVING THE REMOVAL/REPLACEMENT OF A STRUCTURAL COMPONENT.</w:t>
      </w:r>
    </w:p>
    <w:p w14:paraId="29612DDA" w14:textId="77777777" w:rsidR="00C02174" w:rsidRPr="00797466" w:rsidRDefault="005F63B2" w:rsidP="00797466">
      <w:pPr>
        <w:pStyle w:val="V8SectionHeadingsLeft"/>
        <w:keepNext/>
        <w:tabs>
          <w:tab w:val="clear" w:pos="4608"/>
          <w:tab w:val="left" w:pos="461"/>
        </w:tabs>
        <w:spacing w:before="0" w:after="120"/>
        <w:ind w:left="461" w:hanging="461"/>
        <w:rPr>
          <w:color w:val="4F81BD" w:themeColor="accent1"/>
          <w:sz w:val="14"/>
          <w:szCs w:val="14"/>
        </w:rPr>
      </w:pPr>
      <w:bookmarkStart w:id="4" w:name="_Toc473533356"/>
      <w:r>
        <w:rPr>
          <w:color w:val="4F81BD" w:themeColor="accent1"/>
          <w:sz w:val="14"/>
          <w:szCs w:val="14"/>
        </w:rPr>
        <w:t>9-</w:t>
      </w:r>
      <w:r w:rsidR="00C02174" w:rsidRPr="00797466">
        <w:rPr>
          <w:color w:val="4F81BD" w:themeColor="accent1"/>
          <w:sz w:val="14"/>
          <w:szCs w:val="14"/>
        </w:rPr>
        <w:t>205.02</w:t>
      </w:r>
      <w:r w:rsidR="00C02174" w:rsidRPr="00797466">
        <w:rPr>
          <w:color w:val="4F81BD" w:themeColor="accent1"/>
          <w:sz w:val="14"/>
          <w:szCs w:val="14"/>
        </w:rPr>
        <w:tab/>
      </w:r>
    </w:p>
    <w:p w14:paraId="1028D306" w14:textId="77777777" w:rsidR="00C02174" w:rsidRPr="002571C6" w:rsidRDefault="00C02174" w:rsidP="00404B2F">
      <w:pPr>
        <w:pStyle w:val="Heading2"/>
        <w:ind w:left="0" w:firstLine="0"/>
      </w:pPr>
      <w:r w:rsidRPr="002571C6">
        <w:t>DEMOLITION, REPAIR, OR REHABILITATION OF BRIDGES</w:t>
      </w:r>
      <w:bookmarkEnd w:id="4"/>
    </w:p>
    <w:p w14:paraId="033AC049" w14:textId="0F559C60" w:rsidR="00575635" w:rsidRPr="00901B68" w:rsidRDefault="00575635" w:rsidP="00575635">
      <w:pPr>
        <w:spacing w:after="120" w:line="240" w:lineRule="auto"/>
        <w:ind w:left="720" w:hanging="720"/>
        <w:rPr>
          <w:rFonts w:ascii="Arial" w:eastAsia="Times New Roman" w:hAnsi="Arial" w:cs="Arial"/>
          <w:b/>
          <w:snapToGrid w:val="0"/>
          <w:color w:val="4F81BD" w:themeColor="accent1"/>
          <w:sz w:val="14"/>
          <w:szCs w:val="14"/>
        </w:rPr>
      </w:pPr>
      <w:r w:rsidRPr="00575635">
        <w:rPr>
          <w:b/>
          <w:bCs/>
          <w:color w:val="4F81BD" w:themeColor="accent1"/>
          <w:sz w:val="14"/>
          <w:szCs w:val="14"/>
        </w:rPr>
        <w:t>NOTE</w:t>
      </w:r>
      <w:r>
        <w:rPr>
          <w:color w:val="4F81BD" w:themeColor="accent1"/>
          <w:sz w:val="14"/>
          <w:szCs w:val="14"/>
        </w:rPr>
        <w:t>:</w:t>
      </w:r>
      <w:r>
        <w:rPr>
          <w:color w:val="4F81BD" w:themeColor="accent1"/>
          <w:sz w:val="14"/>
          <w:szCs w:val="14"/>
        </w:rPr>
        <w:tab/>
      </w:r>
      <w:r>
        <w:rPr>
          <w:rFonts w:ascii="Arial" w:eastAsia="Times New Roman" w:hAnsi="Arial" w:cs="Arial"/>
          <w:b/>
          <w:snapToGrid w:val="0"/>
          <w:color w:val="4F81BD" w:themeColor="accent1"/>
          <w:sz w:val="14"/>
          <w:szCs w:val="14"/>
        </w:rPr>
        <w:t>ON ANY PROJECT IN WHICH THE REMOVAL OF A BUIDLING IS NOT ACCOMPLISHED DURING THE RIGHT-OF-</w:t>
      </w:r>
      <w:r w:rsidR="00BC77B1">
        <w:rPr>
          <w:rFonts w:ascii="Arial" w:eastAsia="Times New Roman" w:hAnsi="Arial" w:cs="Arial"/>
          <w:b/>
          <w:snapToGrid w:val="0"/>
          <w:color w:val="4F81BD" w:themeColor="accent1"/>
          <w:sz w:val="14"/>
          <w:szCs w:val="14"/>
        </w:rPr>
        <w:t xml:space="preserve">WAY </w:t>
      </w:r>
      <w:r>
        <w:rPr>
          <w:rFonts w:ascii="Arial" w:eastAsia="Times New Roman" w:hAnsi="Arial" w:cs="Arial"/>
          <w:b/>
          <w:snapToGrid w:val="0"/>
          <w:color w:val="4F81BD" w:themeColor="accent1"/>
          <w:sz w:val="14"/>
          <w:szCs w:val="14"/>
        </w:rPr>
        <w:t>ACQUISITION PHASE OF THE PROJECT AND IS INSTEAD INCLUDED IN THE SCOPE OF THE PROJECT, THE DESIGNER SHALL ADD THE FOLLOWING SPECIAL NOTES TO THE PLANS:</w:t>
      </w:r>
    </w:p>
    <w:p w14:paraId="351FB904" w14:textId="0859A3F1" w:rsidR="00C02174" w:rsidRPr="00940EA3" w:rsidRDefault="00940EA3" w:rsidP="00940EA3">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C02174" w:rsidRPr="00940EA3">
        <w:rPr>
          <w:rFonts w:ascii="Arial" w:hAnsi="Arial" w:cs="Arial"/>
          <w:sz w:val="14"/>
          <w:szCs w:val="14"/>
        </w:rPr>
        <w:t xml:space="preserve">THE CONTRACTOR SHALL VERIFY THAT AN ASBESTOS SURVEY HAS BEEN COMPLETED PRIOR TO ANY DEMOLITION, REPAIR OR REHABILITATIONS ACTIVITIES (NOT INCLUDING ASPHALT MILLING OR OVERLAY). </w:t>
      </w:r>
    </w:p>
    <w:p w14:paraId="1D098BF9" w14:textId="4F7C2A98" w:rsidR="00C02174" w:rsidRPr="00940EA3" w:rsidRDefault="00940EA3" w:rsidP="00940EA3">
      <w:pPr>
        <w:spacing w:after="120" w:line="240" w:lineRule="auto"/>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C02174" w:rsidRPr="00940EA3">
        <w:rPr>
          <w:rFonts w:ascii="Arial" w:hAnsi="Arial" w:cs="Arial"/>
          <w:sz w:val="14"/>
          <w:szCs w:val="14"/>
        </w:rPr>
        <w:t xml:space="preserve">ASBESTOS-CONTAINING MATERIALS (ACM) ABATEMENT IS THE RESPONSIBILITY OF THE CONTRACTOR AND SHALL BE COMPLETED PRIOR TO ANY DEMOLITION, REPAIR OR REHABILITATION OF BRIDGE(S). ABATEMENT SHOULD BE ACCOMPLISHED PER SP202ACM SPECIAL PROVISION REGARDING REMOVAL OF ASBESTOS-CONTAINING MATERIALS. STATE OF TENNESSEE ASBESTOS ACCREDITATION REQUIREMENTS (TCA 1200-01-20) MANDATE THAT ACM ABATEMENT WORK BE PERFORMED BY AN ACCREDITED FIRM (CONTRACTOR) USING ACCREDITED ABATEMENT WORKERS AND SUPERVISORS. </w:t>
      </w:r>
    </w:p>
    <w:p w14:paraId="124B87CE" w14:textId="25F1E146" w:rsidR="00C02174" w:rsidRPr="00940EA3" w:rsidRDefault="00940EA3" w:rsidP="00940EA3">
      <w:pPr>
        <w:spacing w:after="120" w:line="240" w:lineRule="auto"/>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C02174" w:rsidRPr="00940EA3">
        <w:rPr>
          <w:rFonts w:ascii="Arial" w:hAnsi="Arial" w:cs="Arial"/>
          <w:sz w:val="14"/>
          <w:szCs w:val="14"/>
        </w:rPr>
        <w:t xml:space="preserve">THE CONTRACTOR SHALL BE RESPONSIBLE FOR SUBMITTING A NOTICE TO THE TDEC, DIVISION OF AIR POLLUTION CONTROL TEN (10) DAYS IN ADVANCE OF ANY ACM ABATEMENT, DEMOLITION, OR MAJOR REPAIR INVOLVING THE REMOVAL/REPLACEMENT OF A STRUCTURAL COMPONENT. </w:t>
      </w:r>
    </w:p>
    <w:p w14:paraId="76A5B416" w14:textId="77777777" w:rsidR="00C02174" w:rsidRPr="00D15487" w:rsidRDefault="005F63B2" w:rsidP="00D15487">
      <w:pPr>
        <w:pStyle w:val="V8SectionHeadingsLeft"/>
        <w:keepNext/>
        <w:tabs>
          <w:tab w:val="clear" w:pos="4608"/>
          <w:tab w:val="left" w:pos="461"/>
        </w:tabs>
        <w:spacing w:before="0" w:after="120"/>
        <w:ind w:left="461" w:hanging="461"/>
        <w:rPr>
          <w:color w:val="4F81BD" w:themeColor="accent1"/>
          <w:sz w:val="14"/>
          <w:szCs w:val="14"/>
        </w:rPr>
      </w:pPr>
      <w:bookmarkStart w:id="5" w:name="_Toc473533357"/>
      <w:r>
        <w:rPr>
          <w:color w:val="4F81BD" w:themeColor="accent1"/>
          <w:sz w:val="14"/>
          <w:szCs w:val="14"/>
        </w:rPr>
        <w:t>9-</w:t>
      </w:r>
      <w:r w:rsidR="00C02174" w:rsidRPr="00D15487">
        <w:rPr>
          <w:color w:val="4F81BD" w:themeColor="accent1"/>
          <w:sz w:val="14"/>
          <w:szCs w:val="14"/>
        </w:rPr>
        <w:t>210.00</w:t>
      </w:r>
      <w:r w:rsidR="00C02174" w:rsidRPr="00D15487">
        <w:rPr>
          <w:color w:val="4F81BD" w:themeColor="accent1"/>
          <w:sz w:val="14"/>
          <w:szCs w:val="14"/>
        </w:rPr>
        <w:tab/>
      </w:r>
    </w:p>
    <w:p w14:paraId="4DFAB06B" w14:textId="77777777" w:rsidR="00C02174" w:rsidRPr="002571C6" w:rsidRDefault="00C02174" w:rsidP="00C02174">
      <w:pPr>
        <w:pStyle w:val="Heading1"/>
        <w:ind w:left="461" w:hanging="461"/>
      </w:pPr>
      <w:r w:rsidRPr="002571C6">
        <w:t>RETAINING WALLS</w:t>
      </w:r>
      <w:bookmarkEnd w:id="5"/>
    </w:p>
    <w:p w14:paraId="254EDF9A" w14:textId="77777777" w:rsidR="00901B68" w:rsidRPr="00901B68" w:rsidRDefault="00797466" w:rsidP="00901B68">
      <w:pPr>
        <w:spacing w:after="120" w:line="240" w:lineRule="auto"/>
        <w:rPr>
          <w:rFonts w:ascii="Arial" w:eastAsia="Times New Roman" w:hAnsi="Arial" w:cs="Arial"/>
          <w:b/>
          <w:snapToGrid w:val="0"/>
          <w:color w:val="4F81BD" w:themeColor="accent1"/>
          <w:sz w:val="14"/>
          <w:szCs w:val="14"/>
        </w:rPr>
      </w:pPr>
      <w:r>
        <w:rPr>
          <w:color w:val="4F81BD" w:themeColor="accent1"/>
          <w:sz w:val="14"/>
          <w:szCs w:val="14"/>
        </w:rPr>
        <w:tab/>
      </w:r>
      <w:r w:rsidR="00901B68" w:rsidRPr="00901B68">
        <w:rPr>
          <w:rFonts w:ascii="Arial" w:eastAsia="Times New Roman" w:hAnsi="Arial" w:cs="Arial"/>
          <w:b/>
          <w:snapToGrid w:val="0"/>
          <w:color w:val="4F81BD" w:themeColor="accent1"/>
          <w:sz w:val="14"/>
          <w:szCs w:val="14"/>
        </w:rPr>
        <w:t xml:space="preserve">THE FOLLOWING SPECIAL NOTES (MODIFY AS NEEDED) ARE TO BE </w:t>
      </w:r>
      <w:r w:rsidR="00901B68" w:rsidRPr="00901B68">
        <w:rPr>
          <w:rFonts w:ascii="Arial" w:eastAsia="Times New Roman" w:hAnsi="Arial" w:cs="Arial"/>
          <w:b/>
          <w:snapToGrid w:val="0"/>
          <w:color w:val="4F81BD" w:themeColor="accent1"/>
          <w:sz w:val="14"/>
          <w:szCs w:val="14"/>
        </w:rPr>
        <w:tab/>
        <w:t xml:space="preserve">ADDED TO THE SPECIAL NOTES SHEET ON PROJECTS WITH </w:t>
      </w:r>
      <w:r w:rsidR="00901B68" w:rsidRPr="00901B68">
        <w:rPr>
          <w:rFonts w:ascii="Arial" w:eastAsia="Times New Roman" w:hAnsi="Arial" w:cs="Arial"/>
          <w:b/>
          <w:snapToGrid w:val="0"/>
          <w:color w:val="4F81BD" w:themeColor="accent1"/>
          <w:sz w:val="14"/>
          <w:szCs w:val="14"/>
        </w:rPr>
        <w:tab/>
        <w:t>RETAINING WALLS.</w:t>
      </w:r>
    </w:p>
    <w:p w14:paraId="5DE4CB8B" w14:textId="3C9EF92E" w:rsidR="00901B68" w:rsidRPr="00940EA3" w:rsidRDefault="00940EA3" w:rsidP="00940EA3">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901B68" w:rsidRPr="00940EA3">
        <w:rPr>
          <w:rFonts w:ascii="Arial" w:hAnsi="Arial" w:cs="Arial"/>
          <w:sz w:val="14"/>
          <w:szCs w:val="14"/>
        </w:rPr>
        <w:t xml:space="preserve">THE (RIGHT-OF-WAY/EASEMENT) BETWEEN STATION _________ TO STATION _________ SHALL REMAIN CLEAR FOR THE CONSTRUCTION OF THE RETAINING WALL.  NO UTILITY LINES MAY BE PLACED THERE WITHOUT APPROVAL FROM </w:t>
      </w:r>
      <w:r w:rsidR="00E74E75" w:rsidRPr="00940EA3">
        <w:rPr>
          <w:rFonts w:ascii="Arial" w:hAnsi="Arial" w:cs="Arial"/>
          <w:sz w:val="14"/>
          <w:szCs w:val="14"/>
        </w:rPr>
        <w:t>__________________</w:t>
      </w:r>
      <w:r w:rsidR="00901B68" w:rsidRPr="00940EA3">
        <w:rPr>
          <w:rFonts w:ascii="Arial" w:hAnsi="Arial" w:cs="Arial"/>
          <w:sz w:val="14"/>
          <w:szCs w:val="14"/>
        </w:rPr>
        <w:t>.</w:t>
      </w:r>
    </w:p>
    <w:p w14:paraId="2D6180F8" w14:textId="6340BBF8" w:rsidR="00901B68" w:rsidRPr="00940EA3" w:rsidRDefault="00940EA3" w:rsidP="00940EA3">
      <w:pPr>
        <w:spacing w:after="120" w:line="240" w:lineRule="auto"/>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901B68" w:rsidRPr="00940EA3">
        <w:rPr>
          <w:rFonts w:ascii="Arial" w:hAnsi="Arial" w:cs="Arial"/>
          <w:sz w:val="14"/>
          <w:szCs w:val="14"/>
        </w:rPr>
        <w:t>THE OPTIONS FOR RETAINING WALL TYPES SHALL BE LIMITED TO THE APPROVED ALTERNATIVES AS SPECIFIED ON THE RETAINING WALL SHEET(S).</w:t>
      </w:r>
    </w:p>
    <w:p w14:paraId="109D6C09" w14:textId="55F9B8A7" w:rsidR="00901B68" w:rsidRPr="00901B68" w:rsidRDefault="00901B68" w:rsidP="00901B68">
      <w:pPr>
        <w:spacing w:after="120" w:line="240" w:lineRule="auto"/>
        <w:ind w:left="720" w:hanging="720"/>
        <w:rPr>
          <w:rFonts w:ascii="Arial" w:eastAsia="Times New Roman" w:hAnsi="Arial" w:cs="Arial"/>
          <w:b/>
          <w:snapToGrid w:val="0"/>
          <w:color w:val="4F81BD" w:themeColor="accent1"/>
          <w:sz w:val="14"/>
          <w:szCs w:val="14"/>
        </w:rPr>
      </w:pPr>
      <w:r w:rsidRPr="00901B68">
        <w:rPr>
          <w:rFonts w:ascii="Arial" w:eastAsia="Times New Roman" w:hAnsi="Arial" w:cs="Arial"/>
          <w:b/>
          <w:snapToGrid w:val="0"/>
          <w:color w:val="4F81BD" w:themeColor="accent1"/>
          <w:sz w:val="14"/>
          <w:szCs w:val="14"/>
        </w:rPr>
        <w:t>NOTE:</w:t>
      </w:r>
      <w:r w:rsidRPr="00901B68">
        <w:rPr>
          <w:rFonts w:ascii="Arial" w:eastAsia="Times New Roman" w:hAnsi="Arial" w:cs="Arial"/>
          <w:b/>
          <w:snapToGrid w:val="0"/>
          <w:color w:val="4F81BD" w:themeColor="accent1"/>
          <w:sz w:val="14"/>
          <w:szCs w:val="14"/>
        </w:rPr>
        <w:tab/>
        <w:t xml:space="preserve">NOTE (3) FOR PROJECTS WITH MULTIPLE RETAINING WALLS, EACH RETAINING WALL SHOULD HAVE ITS OWN ITEM NUMBER AND DESCRIPTION.   INCLUDE ALL RETAINING WALL ITEM NUMBERS THAT VALUE ENGINEERING CHANGE PROPOSALS WILL NOT BE ACCEPTED. </w:t>
      </w:r>
    </w:p>
    <w:p w14:paraId="4CFA86DE" w14:textId="0DE7A2BA" w:rsidR="00404B2F" w:rsidRPr="00FA5BA1" w:rsidRDefault="00940EA3" w:rsidP="00FA5BA1">
      <w:pPr>
        <w:spacing w:after="120" w:line="240" w:lineRule="auto"/>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901B68" w:rsidRPr="00940EA3">
        <w:rPr>
          <w:rFonts w:ascii="Arial" w:hAnsi="Arial" w:cs="Arial"/>
          <w:sz w:val="14"/>
          <w:szCs w:val="14"/>
        </w:rPr>
        <w:t>VALUE ENGINEERING CHANGE PROPOSALS WILL NOT BE ACCEPTED FOR RETAINING WALLS ITEM N</w:t>
      </w:r>
      <w:r w:rsidR="00E74E75" w:rsidRPr="00940EA3">
        <w:rPr>
          <w:rFonts w:ascii="Arial" w:hAnsi="Arial" w:cs="Arial"/>
          <w:sz w:val="14"/>
          <w:szCs w:val="14"/>
        </w:rPr>
        <w:t>O.</w:t>
      </w:r>
      <w:r w:rsidR="00901B68" w:rsidRPr="00940EA3">
        <w:rPr>
          <w:rFonts w:ascii="Arial" w:hAnsi="Arial" w:cs="Arial"/>
          <w:sz w:val="14"/>
          <w:szCs w:val="14"/>
        </w:rPr>
        <w:t xml:space="preserve"> </w:t>
      </w:r>
      <w:r w:rsidR="00901B68" w:rsidRPr="00940EA3">
        <w:rPr>
          <w:rFonts w:ascii="Arial" w:hAnsi="Arial" w:cs="Arial"/>
          <w:color w:val="FF0000"/>
          <w:sz w:val="14"/>
          <w:szCs w:val="14"/>
        </w:rPr>
        <w:t>604-07</w:t>
      </w:r>
      <w:r w:rsidR="00901B68" w:rsidRPr="00940EA3">
        <w:rPr>
          <w:rFonts w:ascii="Arial" w:hAnsi="Arial" w:cs="Arial"/>
          <w:sz w:val="14"/>
          <w:szCs w:val="14"/>
        </w:rPr>
        <w:t xml:space="preserve"> (Description), </w:t>
      </w:r>
      <w:r w:rsidR="00901B68" w:rsidRPr="00940EA3">
        <w:rPr>
          <w:rFonts w:ascii="Arial" w:hAnsi="Arial" w:cs="Arial"/>
          <w:color w:val="FF0000"/>
          <w:sz w:val="14"/>
          <w:szCs w:val="14"/>
        </w:rPr>
        <w:t>604-08</w:t>
      </w:r>
      <w:r w:rsidR="00901B68" w:rsidRPr="00940EA3">
        <w:rPr>
          <w:rFonts w:ascii="Arial" w:hAnsi="Arial" w:cs="Arial"/>
          <w:sz w:val="14"/>
          <w:szCs w:val="14"/>
        </w:rPr>
        <w:t xml:space="preserve"> (Description), etc.</w:t>
      </w:r>
    </w:p>
    <w:p w14:paraId="0E389697" w14:textId="0A5A701F" w:rsidR="00C02174" w:rsidRPr="00940EA3" w:rsidRDefault="00940EA3" w:rsidP="00940EA3">
      <w:pPr>
        <w:spacing w:after="120" w:line="240" w:lineRule="auto"/>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901B68" w:rsidRPr="00940EA3">
        <w:rPr>
          <w:rFonts w:ascii="Arial" w:hAnsi="Arial" w:cs="Arial"/>
          <w:sz w:val="14"/>
          <w:szCs w:val="14"/>
        </w:rPr>
        <w:t>ALL COST OF BUILDING, INSTALLING AND BACKFILLING THE RETAINING WALL, INCLUDING GRANULAR BACKFILL, GEOTEXTILE FABRIC (TYPE IV), LEVELING PAD, AMD MOMENT SLAB, SHALL BE INCLUDED IN THE COST OF THE RETAINING. COSTS FOR EXCAVATION OF THE WALL SHALL BE INCLUDED IN ITEM</w:t>
      </w:r>
      <w:r w:rsidR="00E74E75" w:rsidRPr="00940EA3">
        <w:rPr>
          <w:rFonts w:ascii="Arial" w:hAnsi="Arial" w:cs="Arial"/>
          <w:sz w:val="14"/>
          <w:szCs w:val="14"/>
        </w:rPr>
        <w:t xml:space="preserve"> NO. </w:t>
      </w:r>
      <w:r w:rsidR="00901B68" w:rsidRPr="00940EA3">
        <w:rPr>
          <w:rFonts w:ascii="Arial" w:hAnsi="Arial" w:cs="Arial"/>
          <w:sz w:val="14"/>
          <w:szCs w:val="14"/>
        </w:rPr>
        <w:t xml:space="preserve"> </w:t>
      </w:r>
      <w:r w:rsidR="00901B68" w:rsidRPr="00940EA3">
        <w:rPr>
          <w:rFonts w:ascii="Arial" w:hAnsi="Arial" w:cs="Arial"/>
          <w:color w:val="FF0000"/>
          <w:sz w:val="14"/>
          <w:szCs w:val="14"/>
        </w:rPr>
        <w:t>203-01</w:t>
      </w:r>
      <w:r w:rsidR="00901B68" w:rsidRPr="00940EA3">
        <w:rPr>
          <w:rFonts w:ascii="Arial" w:hAnsi="Arial" w:cs="Arial"/>
          <w:sz w:val="14"/>
          <w:szCs w:val="14"/>
        </w:rPr>
        <w:t>, ROAD AND DRAINAGE EXCAVATION PER CUBIC YARD. END AREAS FOR EXCAVATION FOR THE WALL SHALL BE INCLUDED IN END AREA TOTALS ON CROSS-SECTIONS.</w:t>
      </w:r>
    </w:p>
    <w:p w14:paraId="2BF5E61D" w14:textId="77777777" w:rsidR="00C02174" w:rsidRPr="00797466" w:rsidRDefault="005F63B2" w:rsidP="00797466">
      <w:pPr>
        <w:pStyle w:val="V8SectionHeadingsLeft"/>
        <w:keepNext/>
        <w:tabs>
          <w:tab w:val="clear" w:pos="4608"/>
          <w:tab w:val="left" w:pos="461"/>
        </w:tabs>
        <w:spacing w:before="0" w:after="120"/>
        <w:ind w:left="461" w:hanging="461"/>
        <w:rPr>
          <w:color w:val="4F81BD" w:themeColor="accent1"/>
          <w:sz w:val="14"/>
          <w:szCs w:val="14"/>
        </w:rPr>
      </w:pPr>
      <w:bookmarkStart w:id="6" w:name="_Toc473533358"/>
      <w:r>
        <w:rPr>
          <w:color w:val="4F81BD" w:themeColor="accent1"/>
          <w:sz w:val="14"/>
          <w:szCs w:val="14"/>
        </w:rPr>
        <w:t>9-</w:t>
      </w:r>
      <w:r w:rsidR="00C02174" w:rsidRPr="00797466">
        <w:rPr>
          <w:color w:val="4F81BD" w:themeColor="accent1"/>
          <w:sz w:val="14"/>
          <w:szCs w:val="14"/>
        </w:rPr>
        <w:t>215.00</w:t>
      </w:r>
      <w:r w:rsidR="00C02174" w:rsidRPr="00797466">
        <w:rPr>
          <w:color w:val="4F81BD" w:themeColor="accent1"/>
          <w:sz w:val="14"/>
          <w:szCs w:val="14"/>
        </w:rPr>
        <w:tab/>
      </w:r>
    </w:p>
    <w:p w14:paraId="1389B669" w14:textId="77777777" w:rsidR="00C02174" w:rsidRPr="002571C6" w:rsidRDefault="00C02174" w:rsidP="00C02174">
      <w:pPr>
        <w:pStyle w:val="Heading1"/>
        <w:ind w:left="461" w:hanging="461"/>
      </w:pPr>
      <w:r w:rsidRPr="002571C6">
        <w:t>PAVEMENT</w:t>
      </w:r>
      <w:bookmarkEnd w:id="6"/>
    </w:p>
    <w:p w14:paraId="2527A5C0" w14:textId="77777777" w:rsidR="00C02174" w:rsidRPr="00797466" w:rsidRDefault="005F63B2" w:rsidP="00797466">
      <w:pPr>
        <w:pStyle w:val="V8SectionHeadingsLeft"/>
        <w:keepNext/>
        <w:tabs>
          <w:tab w:val="clear" w:pos="4608"/>
          <w:tab w:val="left" w:pos="461"/>
        </w:tabs>
        <w:spacing w:before="0" w:after="120"/>
        <w:ind w:left="461" w:hanging="461"/>
        <w:rPr>
          <w:color w:val="4F81BD" w:themeColor="accent1"/>
          <w:sz w:val="14"/>
          <w:szCs w:val="14"/>
        </w:rPr>
      </w:pPr>
      <w:bookmarkStart w:id="7" w:name="_Toc473533359"/>
      <w:r>
        <w:rPr>
          <w:color w:val="4F81BD" w:themeColor="accent1"/>
          <w:sz w:val="14"/>
          <w:szCs w:val="14"/>
        </w:rPr>
        <w:t>9-</w:t>
      </w:r>
      <w:r w:rsidR="00C02174" w:rsidRPr="00797466">
        <w:rPr>
          <w:color w:val="4F81BD" w:themeColor="accent1"/>
          <w:sz w:val="14"/>
          <w:szCs w:val="14"/>
        </w:rPr>
        <w:t>215.01</w:t>
      </w:r>
      <w:r w:rsidR="00C02174" w:rsidRPr="00797466">
        <w:rPr>
          <w:color w:val="4F81BD" w:themeColor="accent1"/>
          <w:sz w:val="14"/>
          <w:szCs w:val="14"/>
        </w:rPr>
        <w:tab/>
      </w:r>
    </w:p>
    <w:p w14:paraId="7D0E74CA" w14:textId="77777777" w:rsidR="00C02174" w:rsidRPr="002571C6" w:rsidRDefault="00C02174" w:rsidP="00C02174">
      <w:pPr>
        <w:pStyle w:val="Heading2"/>
      </w:pPr>
      <w:r w:rsidRPr="002571C6">
        <w:t>RESURFACING</w:t>
      </w:r>
      <w:bookmarkEnd w:id="7"/>
    </w:p>
    <w:p w14:paraId="2EA35282" w14:textId="77777777" w:rsidR="00C02174" w:rsidRPr="00D15487" w:rsidRDefault="00C02174" w:rsidP="000C3505">
      <w:pPr>
        <w:pStyle w:val="V8SectionHeadingsLeft"/>
        <w:keepNext/>
        <w:tabs>
          <w:tab w:val="clear" w:pos="4608"/>
          <w:tab w:val="left" w:pos="461"/>
        </w:tabs>
        <w:spacing w:before="0" w:after="120"/>
        <w:ind w:left="461" w:hanging="461"/>
        <w:rPr>
          <w:color w:val="4F81BD" w:themeColor="accent1"/>
          <w:sz w:val="14"/>
          <w:szCs w:val="14"/>
        </w:rPr>
      </w:pPr>
      <w:r w:rsidRPr="00D15487">
        <w:rPr>
          <w:color w:val="4F81BD" w:themeColor="accent1"/>
          <w:sz w:val="14"/>
          <w:szCs w:val="14"/>
        </w:rPr>
        <w:t>NOTE:</w:t>
      </w:r>
      <w:r w:rsidR="000C3505">
        <w:rPr>
          <w:color w:val="4F81BD" w:themeColor="accent1"/>
          <w:sz w:val="14"/>
          <w:szCs w:val="14"/>
        </w:rPr>
        <w:tab/>
      </w:r>
      <w:r w:rsidR="000C3505">
        <w:rPr>
          <w:color w:val="4F81BD" w:themeColor="accent1"/>
          <w:sz w:val="14"/>
          <w:szCs w:val="14"/>
        </w:rPr>
        <w:tab/>
        <w:t>N</w:t>
      </w:r>
      <w:r w:rsidRPr="00D15487">
        <w:rPr>
          <w:color w:val="4F81BD" w:themeColor="accent1"/>
          <w:sz w:val="14"/>
          <w:szCs w:val="14"/>
        </w:rPr>
        <w:t xml:space="preserve">OTE (1) SHOULD BE ADDED TO THE SPECIAL NOTES ON INTERSTATE </w:t>
      </w:r>
      <w:r w:rsidR="000C3505">
        <w:rPr>
          <w:color w:val="4F81BD" w:themeColor="accent1"/>
          <w:sz w:val="14"/>
          <w:szCs w:val="14"/>
        </w:rPr>
        <w:tab/>
      </w:r>
      <w:r w:rsidRPr="00D15487">
        <w:rPr>
          <w:color w:val="4F81BD" w:themeColor="accent1"/>
          <w:sz w:val="14"/>
          <w:szCs w:val="14"/>
        </w:rPr>
        <w:t>RESURFACING PLANS WHICH INCLUDE COLD PLANING ITEMS.</w:t>
      </w:r>
    </w:p>
    <w:p w14:paraId="4AA11912" w14:textId="0CBBA2F7" w:rsidR="00C02174" w:rsidRPr="00940EA3" w:rsidRDefault="00940EA3" w:rsidP="00940EA3">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C02174" w:rsidRPr="00940EA3">
        <w:rPr>
          <w:rFonts w:ascii="Arial" w:hAnsi="Arial" w:cs="Arial"/>
          <w:sz w:val="14"/>
          <w:szCs w:val="14"/>
        </w:rPr>
        <w:t>TRAFFIC WILL BE ALLOWED TO TEMPORARILY DRIVE ON THE MILLED SURFACE OF THE ROADWAY UNDER THE FOLLOWING CONDITIONS ONLY:</w:t>
      </w:r>
    </w:p>
    <w:p w14:paraId="214BAB32" w14:textId="1AB1467F" w:rsidR="00C02174" w:rsidRPr="00F249A9" w:rsidRDefault="00F249A9" w:rsidP="00F249A9">
      <w:pPr>
        <w:spacing w:after="120" w:line="240" w:lineRule="auto"/>
        <w:ind w:left="1008" w:hanging="288"/>
        <w:rPr>
          <w:rFonts w:ascii="Arial" w:hAnsi="Arial" w:cs="Arial"/>
          <w:sz w:val="14"/>
          <w:szCs w:val="14"/>
        </w:rPr>
      </w:pPr>
      <w:r>
        <w:rPr>
          <w:rFonts w:ascii="Arial" w:hAnsi="Arial" w:cs="Arial"/>
          <w:sz w:val="14"/>
          <w:szCs w:val="14"/>
        </w:rPr>
        <w:t>A.</w:t>
      </w:r>
      <w:r>
        <w:rPr>
          <w:rFonts w:ascii="Arial" w:hAnsi="Arial" w:cs="Arial"/>
          <w:sz w:val="14"/>
          <w:szCs w:val="14"/>
        </w:rPr>
        <w:tab/>
      </w:r>
      <w:r w:rsidR="00C02174" w:rsidRPr="00F249A9">
        <w:rPr>
          <w:rFonts w:ascii="Arial" w:hAnsi="Arial" w:cs="Arial"/>
          <w:sz w:val="14"/>
          <w:szCs w:val="14"/>
        </w:rPr>
        <w:t>THE MILLED SURFACE IS FINE TEXTURED. THE FINE TEXTURE SHALL BE OBTAINED BY A MILLING MACHINE UTILIZING A MILLING HEAD WITH TEETH SPACING 3/8” OR LESS OPERATING AT LESS THAN 80 FEET PER MINUTE.</w:t>
      </w:r>
    </w:p>
    <w:p w14:paraId="6EF366F7" w14:textId="3E8E1D84" w:rsidR="00C02174" w:rsidRPr="00F249A9" w:rsidRDefault="00F249A9" w:rsidP="00F249A9">
      <w:pPr>
        <w:spacing w:after="120" w:line="240" w:lineRule="auto"/>
        <w:ind w:left="1008" w:hanging="288"/>
        <w:rPr>
          <w:rFonts w:ascii="Arial" w:hAnsi="Arial" w:cs="Arial"/>
          <w:sz w:val="14"/>
          <w:szCs w:val="14"/>
        </w:rPr>
      </w:pPr>
      <w:r>
        <w:rPr>
          <w:rFonts w:ascii="Arial" w:hAnsi="Arial" w:cs="Arial"/>
          <w:sz w:val="14"/>
          <w:szCs w:val="14"/>
        </w:rPr>
        <w:t>B.</w:t>
      </w:r>
      <w:r>
        <w:rPr>
          <w:rFonts w:ascii="Arial" w:hAnsi="Arial" w:cs="Arial"/>
          <w:sz w:val="14"/>
          <w:szCs w:val="14"/>
        </w:rPr>
        <w:tab/>
      </w:r>
      <w:r w:rsidR="00C02174" w:rsidRPr="00F249A9">
        <w:rPr>
          <w:rFonts w:ascii="Arial" w:hAnsi="Arial" w:cs="Arial"/>
          <w:sz w:val="14"/>
          <w:szCs w:val="14"/>
        </w:rPr>
        <w:t>THE SURFACE SHALL BE SWEPT AND CLEANED OF ALL LOOSE MATERIALS.</w:t>
      </w:r>
    </w:p>
    <w:p w14:paraId="0AC20EB7" w14:textId="42B88D73" w:rsidR="00C02174" w:rsidRPr="00F249A9" w:rsidRDefault="00F249A9" w:rsidP="00F249A9">
      <w:pPr>
        <w:spacing w:after="120" w:line="240" w:lineRule="auto"/>
        <w:ind w:left="1008" w:hanging="288"/>
        <w:rPr>
          <w:rFonts w:ascii="Arial" w:hAnsi="Arial" w:cs="Arial"/>
          <w:sz w:val="14"/>
          <w:szCs w:val="14"/>
        </w:rPr>
      </w:pPr>
      <w:r>
        <w:rPr>
          <w:rFonts w:ascii="Arial" w:hAnsi="Arial" w:cs="Arial"/>
          <w:sz w:val="14"/>
          <w:szCs w:val="14"/>
        </w:rPr>
        <w:t>C.</w:t>
      </w:r>
      <w:r>
        <w:rPr>
          <w:rFonts w:ascii="Arial" w:hAnsi="Arial" w:cs="Arial"/>
          <w:sz w:val="14"/>
          <w:szCs w:val="14"/>
        </w:rPr>
        <w:tab/>
      </w:r>
      <w:r w:rsidR="00C02174" w:rsidRPr="00F249A9">
        <w:rPr>
          <w:rFonts w:ascii="Arial" w:hAnsi="Arial" w:cs="Arial"/>
          <w:sz w:val="14"/>
          <w:szCs w:val="14"/>
        </w:rPr>
        <w:t>THE MILLED SURFACE SHALL BE PAVED WITHIN 72 HOURS IF THE CURRENT ADT IS ≥ 70,000 OR WITHIN 96 HOURS IF THE CURRENT ADT IS &lt; 70,000.</w:t>
      </w:r>
    </w:p>
    <w:p w14:paraId="51BB350E" w14:textId="751B9226" w:rsidR="00C02174" w:rsidRPr="00F249A9" w:rsidRDefault="00F249A9" w:rsidP="00F249A9">
      <w:pPr>
        <w:spacing w:after="120" w:line="240" w:lineRule="auto"/>
        <w:ind w:left="1008" w:hanging="288"/>
        <w:rPr>
          <w:rFonts w:ascii="Arial" w:hAnsi="Arial" w:cs="Arial"/>
          <w:sz w:val="14"/>
          <w:szCs w:val="14"/>
        </w:rPr>
      </w:pPr>
      <w:r>
        <w:rPr>
          <w:rFonts w:ascii="Arial" w:hAnsi="Arial" w:cs="Arial"/>
          <w:sz w:val="14"/>
          <w:szCs w:val="14"/>
        </w:rPr>
        <w:t>D.</w:t>
      </w:r>
      <w:r>
        <w:rPr>
          <w:rFonts w:ascii="Arial" w:hAnsi="Arial" w:cs="Arial"/>
          <w:sz w:val="14"/>
          <w:szCs w:val="14"/>
        </w:rPr>
        <w:tab/>
      </w:r>
      <w:r w:rsidR="00C02174" w:rsidRPr="00F249A9">
        <w:rPr>
          <w:rFonts w:ascii="Arial" w:hAnsi="Arial" w:cs="Arial"/>
          <w:sz w:val="14"/>
          <w:szCs w:val="14"/>
        </w:rPr>
        <w:t>RAIN OR INCLEMENT WEATHER IS NOT EXPECTED OR FORECASTED WITHIN 48 HOURS AFTER MILLING.</w:t>
      </w:r>
    </w:p>
    <w:p w14:paraId="15EF4B3B" w14:textId="1FD9B939" w:rsidR="00C02174" w:rsidRPr="00F249A9" w:rsidRDefault="00F249A9" w:rsidP="00F249A9">
      <w:pPr>
        <w:spacing w:after="120" w:line="240" w:lineRule="auto"/>
        <w:ind w:left="1008" w:hanging="288"/>
        <w:rPr>
          <w:rFonts w:ascii="Arial" w:hAnsi="Arial" w:cs="Arial"/>
          <w:sz w:val="14"/>
          <w:szCs w:val="14"/>
        </w:rPr>
      </w:pPr>
      <w:r>
        <w:rPr>
          <w:rFonts w:ascii="Arial" w:hAnsi="Arial" w:cs="Arial"/>
          <w:sz w:val="14"/>
          <w:szCs w:val="14"/>
        </w:rPr>
        <w:t>E.</w:t>
      </w:r>
      <w:r>
        <w:rPr>
          <w:rFonts w:ascii="Arial" w:hAnsi="Arial" w:cs="Arial"/>
          <w:sz w:val="14"/>
          <w:szCs w:val="14"/>
        </w:rPr>
        <w:tab/>
      </w:r>
      <w:r w:rsidR="00C02174" w:rsidRPr="00F249A9">
        <w:rPr>
          <w:rFonts w:ascii="Arial" w:hAnsi="Arial" w:cs="Arial"/>
          <w:sz w:val="14"/>
          <w:szCs w:val="14"/>
        </w:rPr>
        <w:t>ALL APPLICABLE SIGNING IS INSTALLED IN ACCORDANCE WITH THE MUTCD</w:t>
      </w:r>
      <w:r w:rsidR="001C3603" w:rsidRPr="00F249A9">
        <w:rPr>
          <w:rFonts w:ascii="Arial" w:hAnsi="Arial" w:cs="Arial"/>
          <w:sz w:val="14"/>
          <w:szCs w:val="14"/>
        </w:rPr>
        <w:t>.</w:t>
      </w:r>
      <w:r w:rsidR="00C02174" w:rsidRPr="00F249A9">
        <w:rPr>
          <w:rFonts w:ascii="Arial" w:hAnsi="Arial" w:cs="Arial"/>
          <w:sz w:val="14"/>
          <w:szCs w:val="14"/>
        </w:rPr>
        <w:t xml:space="preserve"> SIGNING SHALL INCLUDE MOTORCYCLE WARNING SIGNS (TN-64) PLACED IN ADVANCE OF ANY MILLED AREAS.</w:t>
      </w:r>
    </w:p>
    <w:p w14:paraId="1825D48D" w14:textId="4B44AFED" w:rsidR="00C02174" w:rsidRPr="00F249A9" w:rsidRDefault="00F249A9" w:rsidP="00F249A9">
      <w:pPr>
        <w:spacing w:after="120" w:line="240" w:lineRule="auto"/>
        <w:ind w:left="1008" w:hanging="288"/>
        <w:rPr>
          <w:rFonts w:ascii="Arial" w:hAnsi="Arial" w:cs="Arial"/>
          <w:sz w:val="14"/>
          <w:szCs w:val="14"/>
        </w:rPr>
      </w:pPr>
      <w:r>
        <w:rPr>
          <w:rFonts w:ascii="Arial" w:hAnsi="Arial" w:cs="Arial"/>
          <w:sz w:val="14"/>
          <w:szCs w:val="14"/>
        </w:rPr>
        <w:t>F.</w:t>
      </w:r>
      <w:r>
        <w:rPr>
          <w:rFonts w:ascii="Arial" w:hAnsi="Arial" w:cs="Arial"/>
          <w:sz w:val="14"/>
          <w:szCs w:val="14"/>
        </w:rPr>
        <w:tab/>
      </w:r>
      <w:r w:rsidR="00C02174" w:rsidRPr="00F249A9">
        <w:rPr>
          <w:rFonts w:ascii="Arial" w:hAnsi="Arial" w:cs="Arial"/>
          <w:sz w:val="14"/>
          <w:szCs w:val="14"/>
        </w:rPr>
        <w:t>IF MILLED SURFACE BEGINS TO DETERIORATE, PAVING TO COVER UP DETERIORATING MILLED SURFACES SHOULD OCCUR AS DIRECTED BY THE ENGINEER DURING THE NEXT WORKING DAY. IF SEVERE DISTRESS OCCURS, IMMEDIATE RESPONSE WILL BE REQUIRED.</w:t>
      </w:r>
    </w:p>
    <w:p w14:paraId="7E57EEF3" w14:textId="62CEBBEC" w:rsidR="00C02174" w:rsidRPr="00F249A9" w:rsidRDefault="00F249A9" w:rsidP="00F249A9">
      <w:pPr>
        <w:spacing w:after="120" w:line="240" w:lineRule="auto"/>
        <w:ind w:left="1008" w:hanging="288"/>
        <w:rPr>
          <w:rFonts w:ascii="Arial" w:hAnsi="Arial" w:cs="Arial"/>
          <w:sz w:val="14"/>
          <w:szCs w:val="14"/>
        </w:rPr>
      </w:pPr>
      <w:r>
        <w:rPr>
          <w:rFonts w:ascii="Arial" w:hAnsi="Arial" w:cs="Arial"/>
          <w:sz w:val="14"/>
          <w:szCs w:val="14"/>
        </w:rPr>
        <w:t>G.</w:t>
      </w:r>
      <w:r>
        <w:rPr>
          <w:rFonts w:ascii="Arial" w:hAnsi="Arial" w:cs="Arial"/>
          <w:sz w:val="14"/>
          <w:szCs w:val="14"/>
        </w:rPr>
        <w:tab/>
      </w:r>
      <w:r w:rsidR="00C02174" w:rsidRPr="00F249A9">
        <w:rPr>
          <w:rFonts w:ascii="Arial" w:hAnsi="Arial" w:cs="Arial"/>
          <w:sz w:val="14"/>
          <w:szCs w:val="14"/>
        </w:rPr>
        <w:t>ONLY ONE LANE IN EACH DIRECTION SHALL HAVE A MILLED SURFACE AT ONE TIME.</w:t>
      </w:r>
    </w:p>
    <w:p w14:paraId="0E76D64B" w14:textId="77777777" w:rsidR="00C02174" w:rsidRPr="00D15487" w:rsidRDefault="005F63B2" w:rsidP="00D15487">
      <w:pPr>
        <w:pStyle w:val="V8SectionHeadingsLeft"/>
        <w:keepNext/>
        <w:tabs>
          <w:tab w:val="clear" w:pos="4608"/>
          <w:tab w:val="left" w:pos="461"/>
        </w:tabs>
        <w:spacing w:before="0" w:after="120"/>
        <w:ind w:left="461" w:hanging="461"/>
        <w:rPr>
          <w:color w:val="4F81BD" w:themeColor="accent1"/>
          <w:sz w:val="14"/>
          <w:szCs w:val="14"/>
        </w:rPr>
      </w:pPr>
      <w:bookmarkStart w:id="8" w:name="_Toc473533360"/>
      <w:r>
        <w:rPr>
          <w:color w:val="4F81BD" w:themeColor="accent1"/>
          <w:sz w:val="14"/>
          <w:szCs w:val="14"/>
        </w:rPr>
        <w:t>9-</w:t>
      </w:r>
      <w:r w:rsidR="00C02174" w:rsidRPr="00D15487">
        <w:rPr>
          <w:color w:val="4F81BD" w:themeColor="accent1"/>
          <w:sz w:val="14"/>
          <w:szCs w:val="14"/>
        </w:rPr>
        <w:t>220.00</w:t>
      </w:r>
      <w:r w:rsidR="00C02174" w:rsidRPr="00D15487">
        <w:rPr>
          <w:color w:val="4F81BD" w:themeColor="accent1"/>
          <w:sz w:val="14"/>
          <w:szCs w:val="14"/>
        </w:rPr>
        <w:tab/>
      </w:r>
    </w:p>
    <w:p w14:paraId="42453B30" w14:textId="5720FFCB" w:rsidR="00C02174" w:rsidRPr="00F21F87" w:rsidRDefault="00C02174" w:rsidP="00F21F87">
      <w:pPr>
        <w:pStyle w:val="Heading1"/>
        <w:ind w:left="461" w:hanging="461"/>
      </w:pPr>
      <w:r w:rsidRPr="002571C6">
        <w:t>HISTORICAL</w:t>
      </w:r>
      <w:bookmarkEnd w:id="8"/>
    </w:p>
    <w:p w14:paraId="74FC8451" w14:textId="12905B02" w:rsidR="00C02174" w:rsidRPr="00465764" w:rsidRDefault="005154F2" w:rsidP="00465764">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C02174" w:rsidRPr="00465764">
        <w:rPr>
          <w:rFonts w:ascii="Arial" w:hAnsi="Arial" w:cs="Arial"/>
          <w:sz w:val="14"/>
          <w:szCs w:val="14"/>
        </w:rPr>
        <w:t>THE CONTRACTOR WILL BE RESPONSIBLE FOR REMOVING AND COORDINATING WITH THE ______________________ FOR STORING HISTORIC MARKER(S).  AT THE TIME THE MARKER(S) IS TAKEN DOWN, LINDA WYNN WITH THE TENNESSEE HISTORICAL COMMISSION SHOULD BE NOTIFIED AT (615)-770-1093. AT THE END OF CONSTRUCTION, MARKER(S) WILL BE RESET.  IF THE MARKER CANNOT BE RESET OUTSIDE OF THE CLEAR ZONE, THE _________________ WILL CONTACT THE TENNESSEE HISTORIC COMMISSION AND RETURN THE MARKER(S).</w:t>
      </w:r>
    </w:p>
    <w:p w14:paraId="166D03C6" w14:textId="77777777" w:rsidR="00C02174" w:rsidRPr="00D15487" w:rsidRDefault="005F63B2" w:rsidP="00D15487">
      <w:pPr>
        <w:pStyle w:val="V8SectionHeadingsLeft"/>
        <w:keepNext/>
        <w:tabs>
          <w:tab w:val="clear" w:pos="4608"/>
          <w:tab w:val="left" w:pos="461"/>
        </w:tabs>
        <w:spacing w:before="0" w:after="120"/>
        <w:ind w:left="461" w:hanging="461"/>
        <w:rPr>
          <w:color w:val="4F81BD" w:themeColor="accent1"/>
          <w:sz w:val="14"/>
          <w:szCs w:val="14"/>
        </w:rPr>
      </w:pPr>
      <w:bookmarkStart w:id="9" w:name="_Toc473533361"/>
      <w:r>
        <w:rPr>
          <w:color w:val="4F81BD" w:themeColor="accent1"/>
          <w:sz w:val="14"/>
          <w:szCs w:val="14"/>
        </w:rPr>
        <w:t>9-</w:t>
      </w:r>
      <w:r w:rsidR="00C02174" w:rsidRPr="00D15487">
        <w:rPr>
          <w:color w:val="4F81BD" w:themeColor="accent1"/>
          <w:sz w:val="14"/>
          <w:szCs w:val="14"/>
        </w:rPr>
        <w:t>225.00</w:t>
      </w:r>
      <w:r w:rsidR="00C02174" w:rsidRPr="00D15487">
        <w:rPr>
          <w:color w:val="4F81BD" w:themeColor="accent1"/>
          <w:sz w:val="14"/>
          <w:szCs w:val="14"/>
        </w:rPr>
        <w:tab/>
      </w:r>
    </w:p>
    <w:p w14:paraId="6F368F94" w14:textId="77777777" w:rsidR="00C02174" w:rsidRPr="002571C6" w:rsidRDefault="00C02174" w:rsidP="00C02174">
      <w:pPr>
        <w:pStyle w:val="Heading1"/>
        <w:ind w:left="461" w:hanging="461"/>
      </w:pPr>
      <w:r w:rsidRPr="002571C6">
        <w:t>SIGNALIZATION</w:t>
      </w:r>
      <w:bookmarkEnd w:id="9"/>
    </w:p>
    <w:p w14:paraId="1B2F1A01" w14:textId="3E094C3B" w:rsidR="00C02174" w:rsidRPr="00D15487" w:rsidRDefault="00C02174" w:rsidP="000C3505">
      <w:pPr>
        <w:pStyle w:val="V8SectionHeadingsLeft"/>
        <w:keepNext/>
        <w:tabs>
          <w:tab w:val="clear" w:pos="4608"/>
          <w:tab w:val="left" w:pos="461"/>
        </w:tabs>
        <w:spacing w:before="0" w:after="120"/>
        <w:ind w:left="461" w:hanging="461"/>
        <w:rPr>
          <w:color w:val="4F81BD" w:themeColor="accent1"/>
          <w:sz w:val="14"/>
          <w:szCs w:val="14"/>
        </w:rPr>
      </w:pPr>
      <w:r w:rsidRPr="00D15487">
        <w:rPr>
          <w:color w:val="4F81BD" w:themeColor="accent1"/>
          <w:sz w:val="14"/>
          <w:szCs w:val="14"/>
        </w:rPr>
        <w:t>NOTE:</w:t>
      </w:r>
      <w:r w:rsidR="000C3505">
        <w:rPr>
          <w:color w:val="4F81BD" w:themeColor="accent1"/>
          <w:sz w:val="14"/>
          <w:szCs w:val="14"/>
        </w:rPr>
        <w:tab/>
      </w:r>
      <w:r w:rsidR="000C3505">
        <w:rPr>
          <w:color w:val="4F81BD" w:themeColor="accent1"/>
          <w:sz w:val="14"/>
          <w:szCs w:val="14"/>
        </w:rPr>
        <w:tab/>
      </w:r>
      <w:r w:rsidRPr="00D15487">
        <w:rPr>
          <w:color w:val="4F81BD" w:themeColor="accent1"/>
          <w:sz w:val="14"/>
          <w:szCs w:val="14"/>
        </w:rPr>
        <w:t xml:space="preserve">NOTE (1) SHALL BE ADDED TO ALL PLANS WITH PROPOSED SIGNAL </w:t>
      </w:r>
      <w:r w:rsidR="000C3505">
        <w:rPr>
          <w:color w:val="4F81BD" w:themeColor="accent1"/>
          <w:sz w:val="14"/>
          <w:szCs w:val="14"/>
        </w:rPr>
        <w:tab/>
      </w:r>
      <w:r w:rsidRPr="00D15487">
        <w:rPr>
          <w:color w:val="4F81BD" w:themeColor="accent1"/>
          <w:sz w:val="14"/>
          <w:szCs w:val="14"/>
        </w:rPr>
        <w:t xml:space="preserve">POLES, MAST ARMS, STRAIN POLES, ETC. NOTE (2) &amp; (3) SHALL BE </w:t>
      </w:r>
      <w:r w:rsidR="000C3505">
        <w:rPr>
          <w:color w:val="4F81BD" w:themeColor="accent1"/>
          <w:sz w:val="14"/>
          <w:szCs w:val="14"/>
        </w:rPr>
        <w:tab/>
      </w:r>
      <w:r w:rsidRPr="00D15487">
        <w:rPr>
          <w:color w:val="4F81BD" w:themeColor="accent1"/>
          <w:sz w:val="14"/>
          <w:szCs w:val="14"/>
        </w:rPr>
        <w:t>ADDED TO THE PLANS FOR ANY PROJECT IN METRO NASHVILLE-</w:t>
      </w:r>
      <w:r w:rsidR="000C3505">
        <w:rPr>
          <w:color w:val="4F81BD" w:themeColor="accent1"/>
          <w:sz w:val="14"/>
          <w:szCs w:val="14"/>
        </w:rPr>
        <w:tab/>
      </w:r>
      <w:r w:rsidRPr="00D15487">
        <w:rPr>
          <w:color w:val="4F81BD" w:themeColor="accent1"/>
          <w:sz w:val="14"/>
          <w:szCs w:val="14"/>
        </w:rPr>
        <w:t xml:space="preserve">DAVIDSON COUNTY THAT INCLUDE CANTILEVERED TRAFFIC SIGNAL </w:t>
      </w:r>
      <w:r w:rsidR="000C3505">
        <w:rPr>
          <w:color w:val="4F81BD" w:themeColor="accent1"/>
          <w:sz w:val="14"/>
          <w:szCs w:val="14"/>
        </w:rPr>
        <w:tab/>
      </w:r>
      <w:r w:rsidRPr="00D15487">
        <w:rPr>
          <w:color w:val="4F81BD" w:themeColor="accent1"/>
          <w:sz w:val="14"/>
          <w:szCs w:val="14"/>
        </w:rPr>
        <w:t>SUPPORT POLES</w:t>
      </w:r>
      <w:r w:rsidR="00C72BF9">
        <w:rPr>
          <w:color w:val="4F81BD" w:themeColor="accent1"/>
          <w:sz w:val="14"/>
          <w:szCs w:val="14"/>
        </w:rPr>
        <w:t>.</w:t>
      </w:r>
      <w:r w:rsidRPr="00D15487">
        <w:rPr>
          <w:color w:val="4F81BD" w:themeColor="accent1"/>
          <w:sz w:val="14"/>
          <w:szCs w:val="14"/>
        </w:rPr>
        <w:t xml:space="preserve"> </w:t>
      </w:r>
    </w:p>
    <w:p w14:paraId="790547F1" w14:textId="117CC838" w:rsidR="00C02174" w:rsidRPr="00662EBB" w:rsidRDefault="00662EBB" w:rsidP="00662EBB">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C02174" w:rsidRPr="00662EBB">
        <w:rPr>
          <w:rFonts w:ascii="Arial" w:hAnsi="Arial" w:cs="Arial"/>
          <w:sz w:val="14"/>
          <w:szCs w:val="14"/>
        </w:rPr>
        <w:t>THE DESIGN OF TRAFFIC SIGNAL SUPPORT POLES, MAST ARMS, STRAIN POLES, ETC. SHALL BE IN CONFORMANCE WITH THE AASHTO STANDARD SPECIFICATIONS FOR STRUCTURAL SUPPORTS FOR HIGHWAY SIGNS, LUMINAIRES AND TRAFFIC SIGNALS, CURRENT EDITION.  OVERHEAD CANTILEVERED TRAFFIC SIGNAL STRUCTURES SHALL BE DESIGNED FOR FATIGUE CATEGORY 1.</w:t>
      </w:r>
    </w:p>
    <w:p w14:paraId="5AA5CF80" w14:textId="5438AB1B" w:rsidR="00C02174" w:rsidRPr="00662EBB" w:rsidRDefault="00662EBB" w:rsidP="00662EBB">
      <w:pPr>
        <w:spacing w:after="120" w:line="240" w:lineRule="auto"/>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C02174" w:rsidRPr="00662EBB">
        <w:rPr>
          <w:rFonts w:ascii="Arial" w:hAnsi="Arial" w:cs="Arial"/>
          <w:sz w:val="14"/>
          <w:szCs w:val="14"/>
        </w:rPr>
        <w:t>THE TRAFFIC SIGNAL SUPPORT POLES SHALL BE DESIGNED IN ACCORDANCE WITH THE AASHTO STANDARD SPECIFICATIONS FOR STRUCTURAL SUPPORTS FOR HIGHWAY SIGNS, LUMINAIRIES, AND TRAFFIC SIGNALS (CURRENT EDITION WITH ADDENDA).  WIND LOADS SHALL BE BASED ON A BASIC WIND SPEED OF 90 MPH WITH A RECURRENCE INTERVAL OF 50 YEARS.  OVERHEAD CANTILEVERED TRAFFIC SIGNAL STRUCTURES SHALL BE DESIGNED FOR FATIGUE CATEGORY I.  FATIGUE LOADS ARE BASED ON THE REQUIREMENTS OF SECTION 11.7 OF THE SUBJECT AASHTO DOCUMENT AND THE FOLLOWING LOADS:</w:t>
      </w:r>
    </w:p>
    <w:p w14:paraId="26165185" w14:textId="38695552" w:rsidR="00C02174" w:rsidRPr="00662EBB" w:rsidRDefault="00662EBB" w:rsidP="00662EBB">
      <w:pPr>
        <w:spacing w:after="120" w:line="240" w:lineRule="auto"/>
        <w:ind w:left="1008" w:hanging="288"/>
        <w:rPr>
          <w:rFonts w:ascii="Arial" w:hAnsi="Arial" w:cs="Arial"/>
          <w:sz w:val="14"/>
          <w:szCs w:val="14"/>
        </w:rPr>
      </w:pPr>
      <w:r>
        <w:rPr>
          <w:rFonts w:ascii="Arial" w:hAnsi="Arial" w:cs="Arial"/>
          <w:sz w:val="14"/>
          <w:szCs w:val="14"/>
        </w:rPr>
        <w:t>A.</w:t>
      </w:r>
      <w:r>
        <w:rPr>
          <w:rFonts w:ascii="Arial" w:hAnsi="Arial" w:cs="Arial"/>
          <w:sz w:val="14"/>
          <w:szCs w:val="14"/>
        </w:rPr>
        <w:tab/>
      </w:r>
      <w:r w:rsidR="00C02174" w:rsidRPr="00662EBB">
        <w:rPr>
          <w:rFonts w:ascii="Arial" w:hAnsi="Arial" w:cs="Arial"/>
          <w:sz w:val="14"/>
          <w:szCs w:val="14"/>
        </w:rPr>
        <w:t>GALLOPING – NO DESIGN NECESSARY. VIBRATION DAMPENERS SHALL BE USED ON ALL CANTILEVERED ARMS THAT ARE 50’ OR LONGER.</w:t>
      </w:r>
    </w:p>
    <w:p w14:paraId="414223FF" w14:textId="0BF09897" w:rsidR="00C02174" w:rsidRPr="00662EBB" w:rsidRDefault="00662EBB" w:rsidP="00662EBB">
      <w:pPr>
        <w:spacing w:after="120" w:line="240" w:lineRule="auto"/>
        <w:ind w:left="1008" w:hanging="288"/>
        <w:rPr>
          <w:rFonts w:ascii="Arial" w:hAnsi="Arial" w:cs="Arial"/>
          <w:sz w:val="14"/>
          <w:szCs w:val="14"/>
        </w:rPr>
      </w:pPr>
      <w:r>
        <w:rPr>
          <w:rFonts w:ascii="Arial" w:hAnsi="Arial" w:cs="Arial"/>
          <w:sz w:val="14"/>
          <w:szCs w:val="14"/>
        </w:rPr>
        <w:t>B.</w:t>
      </w:r>
      <w:r>
        <w:rPr>
          <w:rFonts w:ascii="Arial" w:hAnsi="Arial" w:cs="Arial"/>
          <w:sz w:val="14"/>
          <w:szCs w:val="14"/>
        </w:rPr>
        <w:tab/>
      </w:r>
      <w:r w:rsidR="00C02174" w:rsidRPr="00662EBB">
        <w:rPr>
          <w:rFonts w:ascii="Arial" w:hAnsi="Arial" w:cs="Arial"/>
          <w:sz w:val="14"/>
          <w:szCs w:val="14"/>
        </w:rPr>
        <w:t>VORTEX SHEDDING – NOT APPLICABLE ON TRAFFIC SIGNAL SUPPORTS WITH A TAPER OF AT LEAST 0.14 IN/FT.</w:t>
      </w:r>
    </w:p>
    <w:p w14:paraId="216BCED2" w14:textId="1FA9C150" w:rsidR="00C02174" w:rsidRPr="00662EBB" w:rsidRDefault="00662EBB" w:rsidP="00662EBB">
      <w:pPr>
        <w:spacing w:after="120" w:line="240" w:lineRule="auto"/>
        <w:ind w:left="1008" w:hanging="288"/>
        <w:rPr>
          <w:rFonts w:ascii="Arial" w:hAnsi="Arial" w:cs="Arial"/>
          <w:sz w:val="14"/>
          <w:szCs w:val="14"/>
        </w:rPr>
      </w:pPr>
      <w:r>
        <w:rPr>
          <w:rFonts w:ascii="Arial" w:hAnsi="Arial" w:cs="Arial"/>
          <w:sz w:val="14"/>
          <w:szCs w:val="14"/>
        </w:rPr>
        <w:t>C.</w:t>
      </w:r>
      <w:r>
        <w:rPr>
          <w:rFonts w:ascii="Arial" w:hAnsi="Arial" w:cs="Arial"/>
          <w:sz w:val="14"/>
          <w:szCs w:val="14"/>
        </w:rPr>
        <w:tab/>
      </w:r>
      <w:r w:rsidR="00C02174" w:rsidRPr="00662EBB">
        <w:rPr>
          <w:rFonts w:ascii="Arial" w:hAnsi="Arial" w:cs="Arial"/>
          <w:sz w:val="14"/>
          <w:szCs w:val="14"/>
        </w:rPr>
        <w:t>NATURAL WIND GUSTS – THE YEARLY MEAN WIND SPEED FOR NATURAL WIND GUSTS SHALL BE 11.2 MPH.</w:t>
      </w:r>
    </w:p>
    <w:p w14:paraId="3FEA1852" w14:textId="5BA43E74" w:rsidR="00C02174" w:rsidRPr="00662EBB" w:rsidRDefault="00662EBB" w:rsidP="00662EBB">
      <w:pPr>
        <w:spacing w:after="120" w:line="240" w:lineRule="auto"/>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C02174" w:rsidRPr="00662EBB">
        <w:rPr>
          <w:rFonts w:ascii="Arial" w:hAnsi="Arial" w:cs="Arial"/>
          <w:sz w:val="14"/>
          <w:szCs w:val="14"/>
        </w:rPr>
        <w:t>THE TRAFFIC SIGNAL SUPPORT POLES SHALL BE POLES WITH CURVED CANTILEVERED ARM(S) IN ACCORDANCE WITH METRO PUBLIC WORKS.  FOR POLE AND ARM DETAILS, CONTACT MIKE HIRTZER AT 615-880-3261.</w:t>
      </w:r>
    </w:p>
    <w:p w14:paraId="15E424DB" w14:textId="28C3C29A" w:rsidR="001C3603" w:rsidRPr="001A2F0A" w:rsidRDefault="005F63B2" w:rsidP="001C3603">
      <w:pPr>
        <w:pStyle w:val="V8NotesBody"/>
        <w:numPr>
          <w:ilvl w:val="0"/>
          <w:numId w:val="0"/>
        </w:numPr>
        <w:ind w:firstLine="18"/>
        <w:rPr>
          <w:b/>
          <w:color w:val="4F81BD" w:themeColor="accent1"/>
        </w:rPr>
      </w:pPr>
      <w:r>
        <w:rPr>
          <w:b/>
          <w:color w:val="4F81BD" w:themeColor="accent1"/>
        </w:rPr>
        <w:t>9-</w:t>
      </w:r>
      <w:r w:rsidR="001C3603" w:rsidRPr="001A2F0A">
        <w:rPr>
          <w:b/>
          <w:color w:val="4F81BD" w:themeColor="accent1"/>
        </w:rPr>
        <w:t>226.00</w:t>
      </w:r>
      <w:r w:rsidR="001C3603" w:rsidRPr="001A2F0A">
        <w:rPr>
          <w:b/>
          <w:color w:val="4F81BD" w:themeColor="accent1"/>
        </w:rPr>
        <w:tab/>
      </w:r>
    </w:p>
    <w:p w14:paraId="6C66B175" w14:textId="77777777" w:rsidR="001C3603" w:rsidRPr="001A2F0A" w:rsidRDefault="001C3603" w:rsidP="001C3603">
      <w:pPr>
        <w:pStyle w:val="Heading1"/>
        <w:ind w:left="432" w:hanging="432"/>
      </w:pPr>
      <w:r w:rsidRPr="001A2F0A">
        <w:t>MULTIMODAL</w:t>
      </w:r>
    </w:p>
    <w:p w14:paraId="3AB2D5C8" w14:textId="4FF31001" w:rsidR="007D2A17" w:rsidRPr="00864376" w:rsidRDefault="007D2A17" w:rsidP="007D2A17">
      <w:pPr>
        <w:spacing w:after="120" w:line="240" w:lineRule="auto"/>
        <w:ind w:left="720" w:hanging="720"/>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Pr="00556898">
        <w:rPr>
          <w:rFonts w:ascii="Arial" w:eastAsia="Times New Roman" w:hAnsi="Arial" w:cs="Arial"/>
          <w:b/>
          <w:snapToGrid w:val="0"/>
          <w:color w:val="4F81BD" w:themeColor="accent1"/>
          <w:sz w:val="14"/>
          <w:szCs w:val="14"/>
        </w:rPr>
        <w:t>ALL PROJE</w:t>
      </w:r>
      <w:r w:rsidR="00C72BF9">
        <w:rPr>
          <w:rFonts w:ascii="Arial" w:eastAsia="Times New Roman" w:hAnsi="Arial" w:cs="Arial"/>
          <w:b/>
          <w:snapToGrid w:val="0"/>
          <w:color w:val="4F81BD" w:themeColor="accent1"/>
          <w:sz w:val="14"/>
          <w:szCs w:val="14"/>
        </w:rPr>
        <w:t>CTS SHALL</w:t>
      </w:r>
      <w:r w:rsidRPr="00556898">
        <w:rPr>
          <w:rFonts w:ascii="Arial" w:eastAsia="Times New Roman" w:hAnsi="Arial" w:cs="Arial"/>
          <w:b/>
          <w:snapToGrid w:val="0"/>
          <w:color w:val="4F81BD" w:themeColor="accent1"/>
          <w:sz w:val="14"/>
          <w:szCs w:val="14"/>
        </w:rPr>
        <w:t xml:space="preserve"> ADDRESS MULTIMODAL ACCESSIBILITY AND PEDESTRIAN CONNECTIVITY ISSUES.  AT A MINIMUM, ALL PROJECTS </w:t>
      </w:r>
      <w:r w:rsidRPr="00556898">
        <w:rPr>
          <w:rFonts w:ascii="Arial" w:eastAsia="Times New Roman" w:hAnsi="Arial" w:cs="Arial"/>
          <w:b/>
          <w:snapToGrid w:val="0"/>
          <w:color w:val="4F81BD" w:themeColor="accent1"/>
          <w:sz w:val="14"/>
          <w:szCs w:val="14"/>
        </w:rPr>
        <w:lastRenderedPageBreak/>
        <w:t>SHALL IDENTIFY THE PROPOSED MULTIMODAL ACCESSIBILITY RELATED QUANTITIES AND THEIR ITEM NUMBERS.  NOTE (1) SHOULD BE ADDED IF A CURB RAMP TABULATION BLOCK IS PROVIDED IN THE PLANS.  3R, RSA, SPECIAL PROJECTS WITH LIMITED SCOPE WITH NO PLANS, OR ROADWAY PLANS DEVELOPED WITHOUT PERFORMING A FIELD SURVEY, SUCH AS RESURFACING PLANS, SHALL ADDRESS THE ACCESSIBILITY IMPLEMENTATION DETAILS AT LOCATIONS WHERE THE STANDARD CURB RAMP STANDARDS MAY NOT BE APPLICABLE DUE TO THE EXISTING SITE CONDITIONS AS FOLLOWS:</w:t>
      </w:r>
      <w:r w:rsidRPr="00864376">
        <w:rPr>
          <w:rFonts w:ascii="Arial" w:eastAsia="Times New Roman" w:hAnsi="Arial" w:cs="Arial"/>
          <w:b/>
          <w:i/>
          <w:snapToGrid w:val="0"/>
          <w:color w:val="4F81BD" w:themeColor="accent1"/>
          <w:sz w:val="14"/>
          <w:szCs w:val="14"/>
        </w:rPr>
        <w:t xml:space="preserve"> </w:t>
      </w:r>
      <w:r w:rsidRPr="00864376">
        <w:rPr>
          <w:rFonts w:ascii="Arial" w:eastAsia="Times New Roman" w:hAnsi="Arial" w:cs="Arial"/>
          <w:b/>
          <w:snapToGrid w:val="0"/>
          <w:color w:val="4F81BD" w:themeColor="accent1"/>
          <w:sz w:val="14"/>
          <w:szCs w:val="14"/>
        </w:rPr>
        <w:t xml:space="preserve"> </w:t>
      </w:r>
    </w:p>
    <w:p w14:paraId="79C0324B" w14:textId="060AD0C8" w:rsidR="001C3603" w:rsidRPr="00AE44FB" w:rsidRDefault="00AE44FB" w:rsidP="00AE44FB">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D2A17" w:rsidRPr="00AE44FB">
        <w:rPr>
          <w:rFonts w:ascii="Arial" w:hAnsi="Arial" w:cs="Arial"/>
          <w:sz w:val="14"/>
          <w:szCs w:val="14"/>
        </w:rPr>
        <w:t>DURING CONSTRUCTION, IF THE CONSTRUCTION SUPERVISOR IDENTIFIES CURB RAMP LOCATIONS WITHIN THE PROJECT LIMITS WHERE THE TDOT ROADWAY STANDARDS CANNOT BE USED DUE TO SITE LIMITATIONS, A SKETCH OR PICTURE, SHOWING EXISTING CONDITIONS AS WELL AS PROPOSED MODIFICATIONS SHOULD BE SUBMITTED TO THE</w:t>
      </w:r>
      <w:r w:rsidR="00C72BF9" w:rsidRPr="00AE44FB">
        <w:rPr>
          <w:rFonts w:ascii="Arial" w:hAnsi="Arial" w:cs="Arial"/>
          <w:sz w:val="14"/>
          <w:szCs w:val="14"/>
        </w:rPr>
        <w:t xml:space="preserve"> TDOT ADA OFFICE VIA EMAIL AT TDOT.ADA@T</w:t>
      </w:r>
      <w:r w:rsidR="00F15581" w:rsidRPr="00AE44FB">
        <w:rPr>
          <w:rFonts w:ascii="Arial" w:hAnsi="Arial" w:cs="Arial"/>
          <w:sz w:val="14"/>
          <w:szCs w:val="14"/>
        </w:rPr>
        <w:t>N.GOV</w:t>
      </w:r>
      <w:r w:rsidR="00C72BF9" w:rsidRPr="00AE44FB">
        <w:rPr>
          <w:rFonts w:ascii="Arial" w:hAnsi="Arial" w:cs="Arial"/>
          <w:sz w:val="14"/>
          <w:szCs w:val="14"/>
        </w:rPr>
        <w:t xml:space="preserve"> </w:t>
      </w:r>
      <w:r w:rsidR="007D2A17" w:rsidRPr="00AE44FB">
        <w:rPr>
          <w:rFonts w:ascii="Arial" w:hAnsi="Arial" w:cs="Arial"/>
          <w:sz w:val="14"/>
          <w:szCs w:val="14"/>
        </w:rPr>
        <w:t xml:space="preserve"> THREE WEEKS PRIOR TO THE BEGINNING OF CURB RAMP CONSTRUCTION.  THE OFFICE WILL REVIEW AND EVALUATE THE LOCATIONS TO DEVELOP PROPER CURB RAMP DESIGN THAT WILL MEET REGULATIONS.</w:t>
      </w:r>
    </w:p>
    <w:p w14:paraId="7BF7D375" w14:textId="7A12DAFB" w:rsidR="0069211C" w:rsidRPr="00E25560" w:rsidRDefault="00404B2F" w:rsidP="0069211C">
      <w:pPr>
        <w:pStyle w:val="V8NotesBody"/>
        <w:numPr>
          <w:ilvl w:val="0"/>
          <w:numId w:val="0"/>
        </w:numPr>
        <w:spacing w:after="0"/>
        <w:ind w:left="720" w:hanging="720"/>
        <w:rPr>
          <w:b/>
          <w:color w:val="4F81BD" w:themeColor="accent1"/>
        </w:rPr>
      </w:pPr>
      <w:r w:rsidRPr="0069211C">
        <w:rPr>
          <w:b/>
          <w:color w:val="4F81BD" w:themeColor="accent1"/>
        </w:rPr>
        <w:t xml:space="preserve"> </w:t>
      </w:r>
      <w:r w:rsidR="0069211C" w:rsidRPr="0069211C">
        <w:rPr>
          <w:b/>
          <w:color w:val="4F81BD" w:themeColor="accent1"/>
        </w:rPr>
        <w:t>(END)</w:t>
      </w:r>
    </w:p>
    <w:sectPr w:rsidR="0069211C" w:rsidRPr="00E25560" w:rsidSect="00797466">
      <w:type w:val="continuous"/>
      <w:pgSz w:w="24480" w:h="15840" w:orient="landscape" w:code="17"/>
      <w:pgMar w:top="1152" w:right="3024" w:bottom="1152" w:left="3024" w:header="0" w:footer="0"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E1E040" w14:textId="77777777" w:rsidR="003033DC" w:rsidRDefault="003033DC" w:rsidP="001A58D3">
      <w:pPr>
        <w:spacing w:after="0" w:line="240" w:lineRule="auto"/>
      </w:pPr>
      <w:r>
        <w:separator/>
      </w:r>
    </w:p>
  </w:endnote>
  <w:endnote w:type="continuationSeparator" w:id="0">
    <w:p w14:paraId="31494CF7" w14:textId="77777777" w:rsidR="003033DC" w:rsidRDefault="003033DC" w:rsidP="001A5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1)">
    <w:altName w:val="Arial"/>
    <w:charset w:val="00"/>
    <w:family w:val="swiss"/>
    <w:pitch w:val="variable"/>
    <w:sig w:usb0="00000000" w:usb1="80000000" w:usb2="00000008"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276B88" w14:textId="77777777" w:rsidR="00CA2DCC" w:rsidRDefault="00CA2D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B6708" w14:textId="77777777" w:rsidR="000C3505" w:rsidRDefault="000C3505" w:rsidP="000C3505">
    <w:pPr>
      <w:pStyle w:val="Footer"/>
      <w:rPr>
        <w:color w:val="00B050"/>
        <w:sz w:val="16"/>
        <w:szCs w:val="16"/>
      </w:rPr>
    </w:pPr>
  </w:p>
  <w:p w14:paraId="139C9319" w14:textId="77777777" w:rsidR="000C3505" w:rsidRDefault="000C3505" w:rsidP="000C3505">
    <w:pPr>
      <w:pStyle w:val="Footer"/>
      <w:rPr>
        <w:color w:val="00B050"/>
        <w:sz w:val="16"/>
        <w:szCs w:val="16"/>
      </w:rPr>
    </w:pPr>
    <w:r w:rsidRPr="000C3505">
      <w:rPr>
        <w:color w:val="00B050"/>
        <w:sz w:val="16"/>
        <w:szCs w:val="16"/>
      </w:rPr>
      <w:t>Pa</w:t>
    </w:r>
    <w:r w:rsidR="00B13FEE">
      <w:rPr>
        <w:color w:val="00B050"/>
        <w:sz w:val="16"/>
        <w:szCs w:val="16"/>
      </w:rPr>
      <w:t>g</w:t>
    </w:r>
    <w:r w:rsidRPr="000C3505">
      <w:rPr>
        <w:color w:val="00B050"/>
        <w:sz w:val="16"/>
        <w:szCs w:val="16"/>
      </w:rPr>
      <w:t xml:space="preserve">e </w:t>
    </w:r>
    <w:r w:rsidRPr="000C3505">
      <w:rPr>
        <w:color w:val="00B050"/>
        <w:sz w:val="16"/>
        <w:szCs w:val="16"/>
      </w:rPr>
      <w:fldChar w:fldCharType="begin"/>
    </w:r>
    <w:r w:rsidRPr="000C3505">
      <w:rPr>
        <w:color w:val="00B050"/>
        <w:sz w:val="16"/>
        <w:szCs w:val="16"/>
      </w:rPr>
      <w:instrText xml:space="preserve"> PAGE  \* Arabic  \* MERGEFORMAT </w:instrText>
    </w:r>
    <w:r w:rsidRPr="000C3505">
      <w:rPr>
        <w:color w:val="00B050"/>
        <w:sz w:val="16"/>
        <w:szCs w:val="16"/>
      </w:rPr>
      <w:fldChar w:fldCharType="separate"/>
    </w:r>
    <w:r w:rsidR="005F63B2">
      <w:rPr>
        <w:noProof/>
        <w:color w:val="00B050"/>
        <w:sz w:val="16"/>
        <w:szCs w:val="16"/>
      </w:rPr>
      <w:t>1</w:t>
    </w:r>
    <w:r w:rsidRPr="000C3505">
      <w:rPr>
        <w:color w:val="00B050"/>
        <w:sz w:val="16"/>
        <w:szCs w:val="16"/>
      </w:rPr>
      <w:fldChar w:fldCharType="end"/>
    </w:r>
  </w:p>
  <w:p w14:paraId="78C3DCDA" w14:textId="77777777" w:rsidR="000C3505" w:rsidRDefault="000C3505" w:rsidP="000C3505">
    <w:pPr>
      <w:pStyle w:val="Footer"/>
      <w:rPr>
        <w:color w:val="00B050"/>
        <w:sz w:val="16"/>
        <w:szCs w:val="16"/>
      </w:rPr>
    </w:pPr>
  </w:p>
  <w:p w14:paraId="0CFC8EEF" w14:textId="77777777" w:rsidR="000C3505" w:rsidRPr="000C3505" w:rsidRDefault="000C3505" w:rsidP="000C3505">
    <w:pPr>
      <w:pStyle w:val="Footer"/>
      <w:rPr>
        <w:color w:val="00B05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D4CC4" w14:textId="77777777" w:rsidR="00CA2DCC" w:rsidRDefault="00CA2D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BD43EA" w14:textId="77777777" w:rsidR="003033DC" w:rsidRDefault="003033DC" w:rsidP="001A58D3">
      <w:pPr>
        <w:spacing w:after="0" w:line="240" w:lineRule="auto"/>
      </w:pPr>
      <w:r>
        <w:separator/>
      </w:r>
    </w:p>
  </w:footnote>
  <w:footnote w:type="continuationSeparator" w:id="0">
    <w:p w14:paraId="5ACCA5BD" w14:textId="77777777" w:rsidR="003033DC" w:rsidRDefault="003033DC" w:rsidP="001A58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322E7" w14:textId="77777777" w:rsidR="00CA2DCC" w:rsidRDefault="00CA2D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5FC9B" w14:textId="77777777" w:rsidR="00881794" w:rsidRDefault="00881794" w:rsidP="000C3505">
    <w:pPr>
      <w:pStyle w:val="V8SectionHeadingsLeft"/>
      <w:keepNext/>
      <w:tabs>
        <w:tab w:val="clear" w:pos="4608"/>
        <w:tab w:val="left" w:pos="461"/>
      </w:tabs>
      <w:spacing w:before="0" w:after="0"/>
      <w:ind w:left="461" w:hanging="461"/>
      <w:rPr>
        <w:rFonts w:cs="Arial"/>
        <w:sz w:val="23"/>
        <w:szCs w:val="23"/>
        <w:highlight w:val="yellow"/>
      </w:rPr>
    </w:pPr>
  </w:p>
  <w:p w14:paraId="17387AB0" w14:textId="33D1F035" w:rsidR="00881794" w:rsidRDefault="00881794" w:rsidP="000C3505">
    <w:pPr>
      <w:pStyle w:val="V8SectionHeadingsLeft"/>
      <w:keepNext/>
      <w:tabs>
        <w:tab w:val="clear" w:pos="4608"/>
        <w:tab w:val="left" w:pos="461"/>
      </w:tabs>
      <w:spacing w:before="0" w:after="0"/>
      <w:ind w:left="461" w:hanging="461"/>
      <w:rPr>
        <w:rFonts w:ascii="Open Sans" w:hAnsi="Open Sans" w:cs="Open Sans"/>
        <w:color w:val="131E29"/>
        <w:sz w:val="23"/>
        <w:szCs w:val="23"/>
        <w:highlight w:val="yellow"/>
        <w:lang w:val="en"/>
      </w:rPr>
    </w:pPr>
    <w:r w:rsidRPr="009E7308">
      <w:rPr>
        <w:rFonts w:cs="Arial"/>
        <w:sz w:val="23"/>
        <w:szCs w:val="23"/>
        <w:highlight w:val="yellow"/>
      </w:rPr>
      <w:t xml:space="preserve">For Local Program Projects Only That Are Locally Let       </w:t>
    </w:r>
    <w:r>
      <w:rPr>
        <w:rFonts w:cs="Arial"/>
        <w:sz w:val="23"/>
        <w:szCs w:val="23"/>
        <w:highlight w:val="yellow"/>
      </w:rPr>
      <w:t xml:space="preserve">         </w:t>
    </w:r>
    <w:r w:rsidRPr="009E7308">
      <w:rPr>
        <w:rFonts w:cs="Arial"/>
        <w:sz w:val="23"/>
        <w:szCs w:val="23"/>
        <w:highlight w:val="yellow"/>
      </w:rPr>
      <w:t xml:space="preserve">    </w:t>
    </w:r>
    <w:proofErr w:type="gramStart"/>
    <w:r w:rsidR="005F63B2">
      <w:rPr>
        <w:rFonts w:cs="Arial"/>
        <w:color w:val="131E29"/>
        <w:sz w:val="23"/>
        <w:szCs w:val="23"/>
        <w:highlight w:val="yellow"/>
        <w:lang w:val="en"/>
      </w:rPr>
      <w:t>The</w:t>
    </w:r>
    <w:proofErr w:type="gramEnd"/>
    <w:r w:rsidR="005F63B2">
      <w:rPr>
        <w:rFonts w:cs="Arial"/>
        <w:color w:val="131E29"/>
        <w:sz w:val="23"/>
        <w:szCs w:val="23"/>
        <w:highlight w:val="yellow"/>
        <w:lang w:val="en"/>
      </w:rPr>
      <w:t xml:space="preserve"> Reference Numbers Shown (9</w:t>
    </w:r>
    <w:r w:rsidRPr="009E7308">
      <w:rPr>
        <w:rFonts w:cs="Arial"/>
        <w:color w:val="131E29"/>
        <w:sz w:val="23"/>
        <w:szCs w:val="23"/>
        <w:highlight w:val="yellow"/>
        <w:lang w:val="en"/>
      </w:rPr>
      <w:t>-</w:t>
    </w:r>
    <w:r w:rsidR="00404B2F">
      <w:rPr>
        <w:rFonts w:cs="Arial"/>
        <w:color w:val="131E29"/>
        <w:sz w:val="23"/>
        <w:szCs w:val="23"/>
        <w:highlight w:val="yellow"/>
        <w:lang w:val="en"/>
      </w:rPr>
      <w:t>2</w:t>
    </w:r>
    <w:r w:rsidRPr="009E7308">
      <w:rPr>
        <w:rFonts w:cs="Arial"/>
        <w:color w:val="131E29"/>
        <w:sz w:val="23"/>
        <w:szCs w:val="23"/>
        <w:highlight w:val="yellow"/>
        <w:lang w:val="en"/>
      </w:rPr>
      <w:t xml:space="preserve">00.00 etc.) Are Sections In The TDOT Roadway Design </w:t>
    </w:r>
    <w:proofErr w:type="gramStart"/>
    <w:r w:rsidRPr="009E7308">
      <w:rPr>
        <w:rFonts w:cs="Arial"/>
        <w:color w:val="131E29"/>
        <w:sz w:val="23"/>
        <w:szCs w:val="23"/>
        <w:highlight w:val="yellow"/>
        <w:lang w:val="en"/>
      </w:rPr>
      <w:t>Guidelines</w:t>
    </w:r>
    <w:r w:rsidRPr="009E7308">
      <w:rPr>
        <w:rFonts w:ascii="Open Sans" w:hAnsi="Open Sans" w:cs="Open Sans"/>
        <w:color w:val="131E29"/>
        <w:sz w:val="23"/>
        <w:szCs w:val="23"/>
        <w:highlight w:val="yellow"/>
        <w:lang w:val="en"/>
      </w:rPr>
      <w:t>.</w:t>
    </w:r>
    <w:proofErr w:type="gramEnd"/>
  </w:p>
  <w:p w14:paraId="6CC76423" w14:textId="42245FB3" w:rsidR="008B7364" w:rsidRPr="00AE44FB" w:rsidRDefault="00404B2F" w:rsidP="000C3505">
    <w:pPr>
      <w:pStyle w:val="V8SectionHeadingsLeft"/>
      <w:keepNext/>
      <w:tabs>
        <w:tab w:val="clear" w:pos="4608"/>
        <w:tab w:val="left" w:pos="461"/>
      </w:tabs>
      <w:spacing w:before="0" w:after="0"/>
      <w:ind w:left="461" w:hanging="461"/>
      <w:rPr>
        <w:b w:val="0"/>
        <w:bCs w:val="0"/>
        <w:color w:val="FF0000"/>
        <w:sz w:val="28"/>
        <w:szCs w:val="28"/>
      </w:rPr>
    </w:pPr>
    <w:r w:rsidRPr="00AE44FB">
      <w:rPr>
        <w:b w:val="0"/>
        <w:bCs w:val="0"/>
        <w:color w:val="FF0000"/>
        <w:sz w:val="28"/>
        <w:szCs w:val="28"/>
      </w:rPr>
      <w:t>Revised</w:t>
    </w:r>
    <w:r w:rsidR="00C02174" w:rsidRPr="00AE44FB">
      <w:rPr>
        <w:b w:val="0"/>
        <w:bCs w:val="0"/>
        <w:color w:val="FF0000"/>
        <w:sz w:val="28"/>
        <w:szCs w:val="28"/>
      </w:rPr>
      <w:t xml:space="preserve">: </w:t>
    </w:r>
    <w:r w:rsidRPr="00AE44FB">
      <w:rPr>
        <w:b w:val="0"/>
        <w:bCs w:val="0"/>
        <w:color w:val="FF0000"/>
        <w:sz w:val="28"/>
        <w:szCs w:val="28"/>
      </w:rPr>
      <w:t>0</w:t>
    </w:r>
    <w:r w:rsidR="00CA2DCC">
      <w:rPr>
        <w:b w:val="0"/>
        <w:bCs w:val="0"/>
        <w:color w:val="FF0000"/>
        <w:sz w:val="28"/>
        <w:szCs w:val="28"/>
      </w:rPr>
      <w:t>6</w:t>
    </w:r>
    <w:r w:rsidRPr="00AE44FB">
      <w:rPr>
        <w:b w:val="0"/>
        <w:bCs w:val="0"/>
        <w:color w:val="FF0000"/>
        <w:sz w:val="28"/>
        <w:szCs w:val="28"/>
      </w:rPr>
      <w:t>/</w:t>
    </w:r>
    <w:r w:rsidR="00CA2DCC">
      <w:rPr>
        <w:b w:val="0"/>
        <w:bCs w:val="0"/>
        <w:color w:val="FF0000"/>
        <w:sz w:val="28"/>
        <w:szCs w:val="28"/>
      </w:rPr>
      <w:t>10</w:t>
    </w:r>
    <w:r w:rsidRPr="00AE44FB">
      <w:rPr>
        <w:b w:val="0"/>
        <w:bCs w:val="0"/>
        <w:color w:val="FF0000"/>
        <w:sz w:val="28"/>
        <w:szCs w:val="28"/>
      </w:rPr>
      <w:t>/2021</w:t>
    </w:r>
    <w:r w:rsidR="000C3505" w:rsidRPr="00AE44FB">
      <w:rPr>
        <w:b w:val="0"/>
        <w:bCs w:val="0"/>
        <w:color w:val="FF0000"/>
        <w:sz w:val="28"/>
        <w:szCs w:val="28"/>
      </w:rPr>
      <w:t xml:space="preserve">     </w:t>
    </w:r>
    <w:r w:rsidR="000C3505" w:rsidRPr="00AE44FB">
      <w:rPr>
        <w:b w:val="0"/>
        <w:bCs w:val="0"/>
        <w:color w:val="4F81BD" w:themeColor="accent1"/>
        <w:sz w:val="28"/>
        <w:szCs w:val="28"/>
      </w:rPr>
      <w:t>NOTE:  REMOVE ALL BLUE TEXT BEFORE USE.     THE BLUE TEXT IS FOR YOUR INFORMATION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4CFB05" w14:textId="77777777" w:rsidR="00CA2DCC" w:rsidRDefault="00CA2D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E09D7"/>
    <w:multiLevelType w:val="hybridMultilevel"/>
    <w:tmpl w:val="D5467E0A"/>
    <w:lvl w:ilvl="0" w:tplc="A9E6922E">
      <w:start w:val="1"/>
      <w:numFmt w:val="decimal"/>
      <w:pStyle w:val="V8NotesBody"/>
      <w:lvlText w:val="(%1)"/>
      <w:lvlJc w:val="left"/>
      <w:pPr>
        <w:ind w:left="720" w:hanging="360"/>
      </w:pPr>
      <w:rPr>
        <w:rFonts w:hint="default"/>
        <w:b w:val="0"/>
        <w:i w:val="0"/>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C6BA5"/>
    <w:multiLevelType w:val="hybridMultilevel"/>
    <w:tmpl w:val="DE1A3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2014D5"/>
    <w:multiLevelType w:val="hybridMultilevel"/>
    <w:tmpl w:val="AADC4636"/>
    <w:lvl w:ilvl="0" w:tplc="C75833C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BE2B68"/>
    <w:multiLevelType w:val="hybridMultilevel"/>
    <w:tmpl w:val="C3BE09F2"/>
    <w:lvl w:ilvl="0" w:tplc="C75833C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6B30C0"/>
    <w:multiLevelType w:val="hybridMultilevel"/>
    <w:tmpl w:val="C3BE09F2"/>
    <w:lvl w:ilvl="0" w:tplc="C75833C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0"/>
    <w:lvlOverride w:ilvl="0">
      <w:startOverride w:val="1"/>
    </w:lvlOverride>
  </w:num>
  <w:num w:numId="8">
    <w:abstractNumId w:val="0"/>
    <w:lvlOverride w:ilvl="0">
      <w:startOverride w:val="1"/>
    </w:lvlOverride>
  </w:num>
  <w:num w:numId="9">
    <w:abstractNumId w:val="0"/>
    <w:lvlOverride w:ilvl="0">
      <w:startOverride w:val="1"/>
    </w:lvlOverride>
  </w:num>
  <w:num w:numId="10">
    <w:abstractNumId w:val="0"/>
  </w:num>
  <w:num w:numId="11">
    <w:abstractNumId w:val="0"/>
  </w:num>
  <w:num w:numId="12">
    <w:abstractNumId w:val="0"/>
  </w:num>
  <w:num w:numId="13">
    <w:abstractNumId w:val="3"/>
  </w:num>
  <w:num w:numId="14">
    <w:abstractNumId w:val="0"/>
    <w:lvlOverride w:ilvl="0">
      <w:startOverride w:val="1"/>
    </w:lvlOverride>
  </w:num>
  <w:num w:numId="15">
    <w:abstractNumId w:val="0"/>
  </w:num>
  <w:num w:numId="16">
    <w:abstractNumId w:val="4"/>
  </w:num>
  <w:num w:numId="17">
    <w:abstractNumId w:val="0"/>
    <w:lvlOverride w:ilvl="0">
      <w:startOverride w:val="1"/>
    </w:lvlOverride>
  </w:num>
  <w:num w:numId="18">
    <w:abstractNumId w:val="0"/>
    <w:lvlOverride w:ilvl="0">
      <w:startOverride w:val="1"/>
    </w:lvlOverride>
  </w:num>
  <w:num w:numId="19">
    <w:abstractNumId w:val="0"/>
  </w:num>
  <w:num w:numId="20">
    <w:abstractNumId w:val="0"/>
    <w:lvlOverride w:ilvl="0">
      <w:startOverride w:val="1"/>
    </w:lvlOverride>
  </w:num>
  <w:num w:numId="21">
    <w:abstractNumId w:val="0"/>
    <w:lvlOverride w:ilvl="0">
      <w:startOverride w:val="1"/>
    </w:lvlOverride>
  </w:num>
  <w:num w:numId="22">
    <w:abstractNumId w:val="0"/>
  </w:num>
  <w:num w:numId="23">
    <w:abstractNumId w:val="0"/>
  </w:num>
  <w:num w:numId="24">
    <w:abstractNumId w:val="0"/>
  </w:num>
  <w:num w:numId="25">
    <w:abstractNumId w:val="0"/>
  </w:num>
  <w:num w:numId="26">
    <w:abstractNumId w:val="0"/>
  </w:num>
  <w:num w:numId="27">
    <w:abstractNumId w:val="1"/>
  </w:num>
  <w:num w:numId="28">
    <w:abstractNumId w:val="2"/>
  </w:num>
  <w:num w:numId="29">
    <w:abstractNumId w:val="0"/>
    <w:lvlOverride w:ilvl="0">
      <w:startOverride w:val="1"/>
    </w:lvlOverride>
  </w:num>
  <w:num w:numId="30">
    <w:abstractNumId w:val="0"/>
    <w:lvlOverride w:ilvl="0">
      <w:startOverride w:val="1"/>
    </w:lvlOverride>
  </w:num>
  <w:num w:numId="31">
    <w:abstractNumId w:val="0"/>
    <w:lvlOverride w:ilvl="0">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ED7"/>
    <w:rsid w:val="00011EDB"/>
    <w:rsid w:val="00012FFF"/>
    <w:rsid w:val="00024DBA"/>
    <w:rsid w:val="00026961"/>
    <w:rsid w:val="0002715D"/>
    <w:rsid w:val="00034494"/>
    <w:rsid w:val="000419B7"/>
    <w:rsid w:val="0005442C"/>
    <w:rsid w:val="00085E9E"/>
    <w:rsid w:val="00086192"/>
    <w:rsid w:val="00091AC0"/>
    <w:rsid w:val="000B19E0"/>
    <w:rsid w:val="000C3505"/>
    <w:rsid w:val="000C4884"/>
    <w:rsid w:val="000D31AC"/>
    <w:rsid w:val="000D3FF0"/>
    <w:rsid w:val="000F37D1"/>
    <w:rsid w:val="000F49C4"/>
    <w:rsid w:val="000F5EE0"/>
    <w:rsid w:val="00101396"/>
    <w:rsid w:val="00107979"/>
    <w:rsid w:val="0011062C"/>
    <w:rsid w:val="001124DD"/>
    <w:rsid w:val="00122403"/>
    <w:rsid w:val="00131C3E"/>
    <w:rsid w:val="00131DEB"/>
    <w:rsid w:val="001346A3"/>
    <w:rsid w:val="0014469B"/>
    <w:rsid w:val="00165BB2"/>
    <w:rsid w:val="00167FF7"/>
    <w:rsid w:val="00170E2F"/>
    <w:rsid w:val="00174393"/>
    <w:rsid w:val="00187F09"/>
    <w:rsid w:val="001963DB"/>
    <w:rsid w:val="001A2F0A"/>
    <w:rsid w:val="001A58D3"/>
    <w:rsid w:val="001B1E71"/>
    <w:rsid w:val="001B41DA"/>
    <w:rsid w:val="001C3603"/>
    <w:rsid w:val="001D101E"/>
    <w:rsid w:val="001F0E90"/>
    <w:rsid w:val="001F3CCE"/>
    <w:rsid w:val="001F4310"/>
    <w:rsid w:val="001F6697"/>
    <w:rsid w:val="002079FB"/>
    <w:rsid w:val="002130CA"/>
    <w:rsid w:val="002266AE"/>
    <w:rsid w:val="00231A4B"/>
    <w:rsid w:val="002369B4"/>
    <w:rsid w:val="00252D04"/>
    <w:rsid w:val="002571C6"/>
    <w:rsid w:val="00262818"/>
    <w:rsid w:val="0027414E"/>
    <w:rsid w:val="00275820"/>
    <w:rsid w:val="002814F1"/>
    <w:rsid w:val="00286355"/>
    <w:rsid w:val="002A6546"/>
    <w:rsid w:val="002B6AEF"/>
    <w:rsid w:val="002C328A"/>
    <w:rsid w:val="002F6A11"/>
    <w:rsid w:val="003006A2"/>
    <w:rsid w:val="003033DC"/>
    <w:rsid w:val="00321CBA"/>
    <w:rsid w:val="00327E0A"/>
    <w:rsid w:val="003329EC"/>
    <w:rsid w:val="003400E6"/>
    <w:rsid w:val="00365C3E"/>
    <w:rsid w:val="00376BCF"/>
    <w:rsid w:val="00393C73"/>
    <w:rsid w:val="003E28F0"/>
    <w:rsid w:val="003F3313"/>
    <w:rsid w:val="00402093"/>
    <w:rsid w:val="00404B2F"/>
    <w:rsid w:val="00407DA0"/>
    <w:rsid w:val="00432F5A"/>
    <w:rsid w:val="00446411"/>
    <w:rsid w:val="00446B04"/>
    <w:rsid w:val="00456FF0"/>
    <w:rsid w:val="00462D18"/>
    <w:rsid w:val="00465764"/>
    <w:rsid w:val="00470F6E"/>
    <w:rsid w:val="00473F77"/>
    <w:rsid w:val="00482D45"/>
    <w:rsid w:val="00485F5E"/>
    <w:rsid w:val="004948DB"/>
    <w:rsid w:val="004A561B"/>
    <w:rsid w:val="004A6D7E"/>
    <w:rsid w:val="004D3289"/>
    <w:rsid w:val="004D4A61"/>
    <w:rsid w:val="004E7FF2"/>
    <w:rsid w:val="00506968"/>
    <w:rsid w:val="005100E3"/>
    <w:rsid w:val="005154F2"/>
    <w:rsid w:val="005179E6"/>
    <w:rsid w:val="005242D2"/>
    <w:rsid w:val="005249FB"/>
    <w:rsid w:val="00524B7C"/>
    <w:rsid w:val="00533350"/>
    <w:rsid w:val="00534C4E"/>
    <w:rsid w:val="00535634"/>
    <w:rsid w:val="00535E40"/>
    <w:rsid w:val="0053679F"/>
    <w:rsid w:val="00545031"/>
    <w:rsid w:val="005615F1"/>
    <w:rsid w:val="00566D80"/>
    <w:rsid w:val="00575635"/>
    <w:rsid w:val="0059585A"/>
    <w:rsid w:val="005A6A2C"/>
    <w:rsid w:val="005B4015"/>
    <w:rsid w:val="005C1EF5"/>
    <w:rsid w:val="005D5FF2"/>
    <w:rsid w:val="005E41FB"/>
    <w:rsid w:val="005F096D"/>
    <w:rsid w:val="005F63B2"/>
    <w:rsid w:val="00610E7F"/>
    <w:rsid w:val="006310C3"/>
    <w:rsid w:val="00642D6C"/>
    <w:rsid w:val="00652424"/>
    <w:rsid w:val="00652ED7"/>
    <w:rsid w:val="00655B02"/>
    <w:rsid w:val="00656A09"/>
    <w:rsid w:val="00662EBB"/>
    <w:rsid w:val="006746D1"/>
    <w:rsid w:val="0069211C"/>
    <w:rsid w:val="006A45E0"/>
    <w:rsid w:val="006C2F65"/>
    <w:rsid w:val="006C5A91"/>
    <w:rsid w:val="006D7D64"/>
    <w:rsid w:val="006E0862"/>
    <w:rsid w:val="006E5465"/>
    <w:rsid w:val="006E6283"/>
    <w:rsid w:val="006E7A43"/>
    <w:rsid w:val="00701176"/>
    <w:rsid w:val="00721CA1"/>
    <w:rsid w:val="00722C1F"/>
    <w:rsid w:val="007310E2"/>
    <w:rsid w:val="007448C5"/>
    <w:rsid w:val="00751B8F"/>
    <w:rsid w:val="00773257"/>
    <w:rsid w:val="00787354"/>
    <w:rsid w:val="00797466"/>
    <w:rsid w:val="007B709E"/>
    <w:rsid w:val="007C2302"/>
    <w:rsid w:val="007C335D"/>
    <w:rsid w:val="007C4705"/>
    <w:rsid w:val="007D2A17"/>
    <w:rsid w:val="007D499B"/>
    <w:rsid w:val="007E0454"/>
    <w:rsid w:val="007F10D6"/>
    <w:rsid w:val="007F5A79"/>
    <w:rsid w:val="0084209F"/>
    <w:rsid w:val="00846E2A"/>
    <w:rsid w:val="00870E69"/>
    <w:rsid w:val="008802E8"/>
    <w:rsid w:val="0088109B"/>
    <w:rsid w:val="00881794"/>
    <w:rsid w:val="00894171"/>
    <w:rsid w:val="008A59AD"/>
    <w:rsid w:val="008B4B00"/>
    <w:rsid w:val="008B5013"/>
    <w:rsid w:val="008B7364"/>
    <w:rsid w:val="008C1FF2"/>
    <w:rsid w:val="008C530E"/>
    <w:rsid w:val="008E5FFD"/>
    <w:rsid w:val="00900F48"/>
    <w:rsid w:val="00901B68"/>
    <w:rsid w:val="00902E00"/>
    <w:rsid w:val="00905038"/>
    <w:rsid w:val="009303E3"/>
    <w:rsid w:val="00940EA3"/>
    <w:rsid w:val="009468B7"/>
    <w:rsid w:val="00966BDB"/>
    <w:rsid w:val="00984ADB"/>
    <w:rsid w:val="009878FF"/>
    <w:rsid w:val="009E6E0F"/>
    <w:rsid w:val="009F4D06"/>
    <w:rsid w:val="00A041FE"/>
    <w:rsid w:val="00A10650"/>
    <w:rsid w:val="00A2022F"/>
    <w:rsid w:val="00A57EA6"/>
    <w:rsid w:val="00A607EA"/>
    <w:rsid w:val="00A6667C"/>
    <w:rsid w:val="00A66E76"/>
    <w:rsid w:val="00A66FA3"/>
    <w:rsid w:val="00A7083D"/>
    <w:rsid w:val="00A760F3"/>
    <w:rsid w:val="00A80096"/>
    <w:rsid w:val="00A80261"/>
    <w:rsid w:val="00A9128D"/>
    <w:rsid w:val="00AA7161"/>
    <w:rsid w:val="00AB0F7D"/>
    <w:rsid w:val="00AB7AD0"/>
    <w:rsid w:val="00AC1DE2"/>
    <w:rsid w:val="00AC5EE3"/>
    <w:rsid w:val="00AE44FB"/>
    <w:rsid w:val="00B05F1A"/>
    <w:rsid w:val="00B13FEE"/>
    <w:rsid w:val="00B1459C"/>
    <w:rsid w:val="00B14E81"/>
    <w:rsid w:val="00B15916"/>
    <w:rsid w:val="00B230BC"/>
    <w:rsid w:val="00B30316"/>
    <w:rsid w:val="00B54F80"/>
    <w:rsid w:val="00B612F1"/>
    <w:rsid w:val="00B62C3B"/>
    <w:rsid w:val="00B71FB8"/>
    <w:rsid w:val="00B7211D"/>
    <w:rsid w:val="00BA77C3"/>
    <w:rsid w:val="00BC3AD5"/>
    <w:rsid w:val="00BC77B1"/>
    <w:rsid w:val="00BE663D"/>
    <w:rsid w:val="00BF4805"/>
    <w:rsid w:val="00BF68CD"/>
    <w:rsid w:val="00C0086B"/>
    <w:rsid w:val="00C02174"/>
    <w:rsid w:val="00C02DD3"/>
    <w:rsid w:val="00C176A3"/>
    <w:rsid w:val="00C20B8D"/>
    <w:rsid w:val="00C278ED"/>
    <w:rsid w:val="00C33B0E"/>
    <w:rsid w:val="00C34AEF"/>
    <w:rsid w:val="00C35CE6"/>
    <w:rsid w:val="00C409F8"/>
    <w:rsid w:val="00C65092"/>
    <w:rsid w:val="00C7051B"/>
    <w:rsid w:val="00C72BF9"/>
    <w:rsid w:val="00C742C2"/>
    <w:rsid w:val="00CA2DCC"/>
    <w:rsid w:val="00CA653B"/>
    <w:rsid w:val="00CB36A9"/>
    <w:rsid w:val="00CB540C"/>
    <w:rsid w:val="00CC3DA2"/>
    <w:rsid w:val="00CD146A"/>
    <w:rsid w:val="00CD1D49"/>
    <w:rsid w:val="00CD628B"/>
    <w:rsid w:val="00CE073E"/>
    <w:rsid w:val="00CE4B22"/>
    <w:rsid w:val="00CE6F4D"/>
    <w:rsid w:val="00CF18C2"/>
    <w:rsid w:val="00CF5726"/>
    <w:rsid w:val="00D0188F"/>
    <w:rsid w:val="00D031AB"/>
    <w:rsid w:val="00D15487"/>
    <w:rsid w:val="00D21B31"/>
    <w:rsid w:val="00D2253B"/>
    <w:rsid w:val="00D227B6"/>
    <w:rsid w:val="00D2479D"/>
    <w:rsid w:val="00D36081"/>
    <w:rsid w:val="00D4286C"/>
    <w:rsid w:val="00D460C4"/>
    <w:rsid w:val="00D66BD6"/>
    <w:rsid w:val="00D765DE"/>
    <w:rsid w:val="00D85604"/>
    <w:rsid w:val="00D874D8"/>
    <w:rsid w:val="00DA3261"/>
    <w:rsid w:val="00DB2858"/>
    <w:rsid w:val="00DC7A04"/>
    <w:rsid w:val="00DD3A04"/>
    <w:rsid w:val="00DE56AB"/>
    <w:rsid w:val="00DF42F3"/>
    <w:rsid w:val="00E13C4A"/>
    <w:rsid w:val="00E2474F"/>
    <w:rsid w:val="00E25560"/>
    <w:rsid w:val="00E313D0"/>
    <w:rsid w:val="00E456D5"/>
    <w:rsid w:val="00E45AA4"/>
    <w:rsid w:val="00E66CD4"/>
    <w:rsid w:val="00E74E75"/>
    <w:rsid w:val="00E756AF"/>
    <w:rsid w:val="00E75F4E"/>
    <w:rsid w:val="00E841CC"/>
    <w:rsid w:val="00EA06BD"/>
    <w:rsid w:val="00EB1327"/>
    <w:rsid w:val="00EB3C64"/>
    <w:rsid w:val="00EB5F75"/>
    <w:rsid w:val="00F03D1E"/>
    <w:rsid w:val="00F138AC"/>
    <w:rsid w:val="00F15581"/>
    <w:rsid w:val="00F1688C"/>
    <w:rsid w:val="00F21F87"/>
    <w:rsid w:val="00F2201B"/>
    <w:rsid w:val="00F249A9"/>
    <w:rsid w:val="00F45A35"/>
    <w:rsid w:val="00F56F6B"/>
    <w:rsid w:val="00F654B4"/>
    <w:rsid w:val="00F71076"/>
    <w:rsid w:val="00F85D69"/>
    <w:rsid w:val="00FA5BA1"/>
    <w:rsid w:val="00FD20A8"/>
    <w:rsid w:val="00FD3EF6"/>
    <w:rsid w:val="00FE7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D52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F65"/>
  </w:style>
  <w:style w:type="paragraph" w:styleId="Heading1">
    <w:name w:val="heading 1"/>
    <w:basedOn w:val="V8NotesBody"/>
    <w:next w:val="Normal"/>
    <w:link w:val="Heading1Char"/>
    <w:uiPriority w:val="9"/>
    <w:qFormat/>
    <w:rsid w:val="00FE78F3"/>
    <w:pPr>
      <w:numPr>
        <w:numId w:val="0"/>
      </w:numPr>
      <w:outlineLvl w:val="0"/>
    </w:pPr>
    <w:rPr>
      <w:b/>
      <w:sz w:val="18"/>
      <w:szCs w:val="18"/>
    </w:rPr>
  </w:style>
  <w:style w:type="paragraph" w:styleId="Heading2">
    <w:name w:val="heading 2"/>
    <w:basedOn w:val="V8NotesBody"/>
    <w:next w:val="Normal"/>
    <w:link w:val="Heading2Char"/>
    <w:uiPriority w:val="9"/>
    <w:unhideWhenUsed/>
    <w:qFormat/>
    <w:rsid w:val="00FE78F3"/>
    <w:pPr>
      <w:numPr>
        <w:numId w:val="0"/>
      </w:numPr>
      <w:ind w:left="461" w:hanging="461"/>
      <w:outlineLvl w:val="1"/>
    </w:pPr>
    <w:rPr>
      <w:b/>
      <w:sz w:val="16"/>
      <w:szCs w:val="16"/>
    </w:rPr>
  </w:style>
  <w:style w:type="paragraph" w:styleId="Heading3">
    <w:name w:val="heading 3"/>
    <w:basedOn w:val="Normal"/>
    <w:next w:val="Normal"/>
    <w:link w:val="Heading3Char"/>
    <w:uiPriority w:val="9"/>
    <w:unhideWhenUsed/>
    <w:qFormat/>
    <w:rsid w:val="00D856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8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8D3"/>
  </w:style>
  <w:style w:type="paragraph" w:styleId="Footer">
    <w:name w:val="footer"/>
    <w:basedOn w:val="Normal"/>
    <w:link w:val="FooterChar"/>
    <w:unhideWhenUsed/>
    <w:rsid w:val="001A58D3"/>
    <w:pPr>
      <w:tabs>
        <w:tab w:val="center" w:pos="4680"/>
        <w:tab w:val="right" w:pos="9360"/>
      </w:tabs>
      <w:spacing w:after="0" w:line="240" w:lineRule="auto"/>
    </w:pPr>
  </w:style>
  <w:style w:type="character" w:customStyle="1" w:styleId="FooterChar">
    <w:name w:val="Footer Char"/>
    <w:basedOn w:val="DefaultParagraphFont"/>
    <w:link w:val="Footer"/>
    <w:rsid w:val="001A58D3"/>
  </w:style>
  <w:style w:type="paragraph" w:styleId="BalloonText">
    <w:name w:val="Balloon Text"/>
    <w:basedOn w:val="Normal"/>
    <w:link w:val="BalloonTextChar"/>
    <w:uiPriority w:val="99"/>
    <w:semiHidden/>
    <w:unhideWhenUsed/>
    <w:rsid w:val="001A58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8D3"/>
    <w:rPr>
      <w:rFonts w:ascii="Tahoma" w:hAnsi="Tahoma" w:cs="Tahoma"/>
      <w:sz w:val="16"/>
      <w:szCs w:val="16"/>
    </w:rPr>
  </w:style>
  <w:style w:type="character" w:styleId="Hyperlink">
    <w:name w:val="Hyperlink"/>
    <w:basedOn w:val="DefaultParagraphFont"/>
    <w:uiPriority w:val="99"/>
    <w:unhideWhenUsed/>
    <w:rsid w:val="00C65092"/>
    <w:rPr>
      <w:color w:val="0000FF" w:themeColor="hyperlink"/>
      <w:u w:val="single"/>
    </w:rPr>
  </w:style>
  <w:style w:type="table" w:styleId="TableGrid">
    <w:name w:val="Table Grid"/>
    <w:basedOn w:val="TableNormal"/>
    <w:uiPriority w:val="59"/>
    <w:rsid w:val="007F1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78F3"/>
    <w:rPr>
      <w:rFonts w:ascii="Arial" w:eastAsia="Times New Roman" w:hAnsi="Arial" w:cs="Arial"/>
      <w:b/>
      <w:snapToGrid w:val="0"/>
      <w:color w:val="000000"/>
      <w:sz w:val="18"/>
      <w:szCs w:val="18"/>
    </w:rPr>
  </w:style>
  <w:style w:type="character" w:customStyle="1" w:styleId="Heading2Char">
    <w:name w:val="Heading 2 Char"/>
    <w:basedOn w:val="DefaultParagraphFont"/>
    <w:link w:val="Heading2"/>
    <w:uiPriority w:val="9"/>
    <w:rsid w:val="00FE78F3"/>
    <w:rPr>
      <w:rFonts w:ascii="Arial" w:eastAsia="Times New Roman" w:hAnsi="Arial" w:cs="Arial"/>
      <w:b/>
      <w:snapToGrid w:val="0"/>
      <w:color w:val="000000"/>
      <w:sz w:val="16"/>
      <w:szCs w:val="16"/>
    </w:rPr>
  </w:style>
  <w:style w:type="character" w:customStyle="1" w:styleId="Heading3Char">
    <w:name w:val="Heading 3 Char"/>
    <w:basedOn w:val="DefaultParagraphFont"/>
    <w:link w:val="Heading3"/>
    <w:uiPriority w:val="9"/>
    <w:rsid w:val="00D85604"/>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4D3289"/>
    <w:pPr>
      <w:ind w:left="720"/>
      <w:contextualSpacing/>
    </w:pPr>
  </w:style>
  <w:style w:type="paragraph" w:customStyle="1" w:styleId="V8NotesBody">
    <w:name w:val="V8 Notes Body"/>
    <w:basedOn w:val="Normal"/>
    <w:rsid w:val="004D3289"/>
    <w:pPr>
      <w:numPr>
        <w:numId w:val="1"/>
      </w:numPr>
      <w:spacing w:after="120" w:line="240" w:lineRule="auto"/>
    </w:pPr>
    <w:rPr>
      <w:rFonts w:ascii="Arial" w:eastAsia="Times New Roman" w:hAnsi="Arial" w:cs="Arial"/>
      <w:snapToGrid w:val="0"/>
      <w:color w:val="000000"/>
      <w:sz w:val="14"/>
      <w:szCs w:val="14"/>
    </w:rPr>
  </w:style>
  <w:style w:type="paragraph" w:customStyle="1" w:styleId="V8SectionHeadingsLeft">
    <w:name w:val="V8 Section Headings + Left"/>
    <w:basedOn w:val="Normal"/>
    <w:rsid w:val="00B62C3B"/>
    <w:pPr>
      <w:tabs>
        <w:tab w:val="left" w:pos="4608"/>
      </w:tabs>
      <w:spacing w:before="60" w:after="60" w:line="240" w:lineRule="auto"/>
    </w:pPr>
    <w:rPr>
      <w:rFonts w:ascii="Arial" w:eastAsia="Times New Roman" w:hAnsi="Arial" w:cs="Times New Roman"/>
      <w:b/>
      <w:bCs/>
      <w:snapToGrid w:val="0"/>
      <w:color w:val="000000"/>
      <w:sz w:val="18"/>
      <w:szCs w:val="20"/>
    </w:rPr>
  </w:style>
  <w:style w:type="paragraph" w:customStyle="1" w:styleId="Default">
    <w:name w:val="Default"/>
    <w:rsid w:val="00B71FB8"/>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1D101E"/>
    <w:pPr>
      <w:spacing w:after="0" w:line="240" w:lineRule="auto"/>
    </w:pPr>
  </w:style>
  <w:style w:type="paragraph" w:styleId="TOCHeading">
    <w:name w:val="TOC Heading"/>
    <w:basedOn w:val="Heading1"/>
    <w:next w:val="Normal"/>
    <w:uiPriority w:val="39"/>
    <w:semiHidden/>
    <w:unhideWhenUsed/>
    <w:qFormat/>
    <w:rsid w:val="008C1FF2"/>
    <w:pPr>
      <w:outlineLvl w:val="9"/>
    </w:pPr>
    <w:rPr>
      <w:lang w:eastAsia="ja-JP"/>
    </w:rPr>
  </w:style>
  <w:style w:type="paragraph" w:styleId="TOC1">
    <w:name w:val="toc 1"/>
    <w:basedOn w:val="Normal"/>
    <w:next w:val="Normal"/>
    <w:autoRedefine/>
    <w:uiPriority w:val="39"/>
    <w:unhideWhenUsed/>
    <w:rsid w:val="008C1FF2"/>
    <w:pPr>
      <w:spacing w:after="100"/>
    </w:pPr>
  </w:style>
  <w:style w:type="paragraph" w:styleId="TOC2">
    <w:name w:val="toc 2"/>
    <w:basedOn w:val="Normal"/>
    <w:next w:val="Normal"/>
    <w:autoRedefine/>
    <w:uiPriority w:val="39"/>
    <w:unhideWhenUsed/>
    <w:rsid w:val="008C1FF2"/>
    <w:pPr>
      <w:spacing w:after="100"/>
      <w:ind w:left="220"/>
    </w:pPr>
  </w:style>
  <w:style w:type="paragraph" w:styleId="TOC3">
    <w:name w:val="toc 3"/>
    <w:basedOn w:val="Normal"/>
    <w:next w:val="Normal"/>
    <w:autoRedefine/>
    <w:uiPriority w:val="39"/>
    <w:unhideWhenUsed/>
    <w:rsid w:val="008C1FF2"/>
    <w:pPr>
      <w:spacing w:after="100"/>
      <w:ind w:left="440"/>
    </w:pPr>
  </w:style>
  <w:style w:type="character" w:styleId="CommentReference">
    <w:name w:val="annotation reference"/>
    <w:basedOn w:val="DefaultParagraphFont"/>
    <w:uiPriority w:val="99"/>
    <w:semiHidden/>
    <w:unhideWhenUsed/>
    <w:rsid w:val="00545031"/>
    <w:rPr>
      <w:sz w:val="16"/>
      <w:szCs w:val="16"/>
    </w:rPr>
  </w:style>
  <w:style w:type="paragraph" w:styleId="CommentText">
    <w:name w:val="annotation text"/>
    <w:basedOn w:val="Normal"/>
    <w:link w:val="CommentTextChar"/>
    <w:uiPriority w:val="99"/>
    <w:semiHidden/>
    <w:unhideWhenUsed/>
    <w:rsid w:val="00545031"/>
    <w:pPr>
      <w:spacing w:line="240" w:lineRule="auto"/>
    </w:pPr>
    <w:rPr>
      <w:sz w:val="20"/>
      <w:szCs w:val="20"/>
    </w:rPr>
  </w:style>
  <w:style w:type="character" w:customStyle="1" w:styleId="CommentTextChar">
    <w:name w:val="Comment Text Char"/>
    <w:basedOn w:val="DefaultParagraphFont"/>
    <w:link w:val="CommentText"/>
    <w:uiPriority w:val="99"/>
    <w:semiHidden/>
    <w:rsid w:val="00545031"/>
    <w:rPr>
      <w:sz w:val="20"/>
      <w:szCs w:val="20"/>
    </w:rPr>
  </w:style>
  <w:style w:type="paragraph" w:styleId="CommentSubject">
    <w:name w:val="annotation subject"/>
    <w:basedOn w:val="CommentText"/>
    <w:next w:val="CommentText"/>
    <w:link w:val="CommentSubjectChar"/>
    <w:uiPriority w:val="99"/>
    <w:semiHidden/>
    <w:unhideWhenUsed/>
    <w:rsid w:val="00545031"/>
    <w:rPr>
      <w:b/>
      <w:bCs/>
    </w:rPr>
  </w:style>
  <w:style w:type="character" w:customStyle="1" w:styleId="CommentSubjectChar">
    <w:name w:val="Comment Subject Char"/>
    <w:basedOn w:val="CommentTextChar"/>
    <w:link w:val="CommentSubject"/>
    <w:uiPriority w:val="99"/>
    <w:semiHidden/>
    <w:rsid w:val="00545031"/>
    <w:rPr>
      <w:b/>
      <w:bCs/>
      <w:sz w:val="20"/>
      <w:szCs w:val="20"/>
    </w:rPr>
  </w:style>
  <w:style w:type="paragraph" w:customStyle="1" w:styleId="V8MainHeading">
    <w:name w:val="V8 Main Heading"/>
    <w:rsid w:val="00A607EA"/>
    <w:pPr>
      <w:spacing w:after="240" w:line="240" w:lineRule="auto"/>
      <w:jc w:val="center"/>
    </w:pPr>
    <w:rPr>
      <w:rFonts w:ascii="Arial (W1)" w:eastAsia="Times New Roman" w:hAnsi="Arial (W1)" w:cs="Times New Roman"/>
      <w:b/>
      <w:sz w:val="28"/>
      <w:szCs w:val="28"/>
    </w:rPr>
  </w:style>
  <w:style w:type="paragraph" w:styleId="Revision">
    <w:name w:val="Revision"/>
    <w:hidden/>
    <w:uiPriority w:val="99"/>
    <w:semiHidden/>
    <w:rsid w:val="00652E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8611440">
      <w:bodyDiv w:val="1"/>
      <w:marLeft w:val="0"/>
      <w:marRight w:val="0"/>
      <w:marTop w:val="0"/>
      <w:marBottom w:val="0"/>
      <w:divBdr>
        <w:top w:val="none" w:sz="0" w:space="0" w:color="auto"/>
        <w:left w:val="none" w:sz="0" w:space="0" w:color="auto"/>
        <w:bottom w:val="none" w:sz="0" w:space="0" w:color="auto"/>
        <w:right w:val="none" w:sz="0" w:space="0" w:color="auto"/>
      </w:divBdr>
    </w:div>
    <w:div w:id="20189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file>

<file path=customXml/item4.xml><?xml version="1.0" encoding="utf-8"?>
<ct:contentTypeSchema xmlns:ct="http://schemas.microsoft.com/office/2006/metadata/contentType" xmlns:ma="http://schemas.microsoft.com/office/2006/metadata/properties/metaAttributes" ct:_="" ma:_="" ma:contentTypeName="Document" ma:contentTypeID="0x0101001F67099D5BA2154BB4F674BC087DE0D6" ma:contentTypeVersion="803" ma:contentTypeDescription="Create a new document." ma:contentTypeScope="" ma:versionID="804ad1e3d57a9de83ff21c6e55730958">
  <xsd:schema xmlns:xsd="http://www.w3.org/2001/XMLSchema" xmlns:xs="http://www.w3.org/2001/XMLSchema" xmlns:p="http://schemas.microsoft.com/office/2006/metadata/properties" xmlns:ns2="b5d03e5b-67f9-4998-b70e-b0a6a808d952" xmlns:ns3="016f291d-eda9-4a66-9c0e-b1d1757fbaab" targetNamespace="http://schemas.microsoft.com/office/2006/metadata/properties" ma:root="true" ma:fieldsID="d5029f8e69b853d6cdcebfab46ce3707" ns2:_="" ns3:_="">
    <xsd:import namespace="b5d03e5b-67f9-4998-b70e-b0a6a808d952"/>
    <xsd:import namespace="016f291d-eda9-4a66-9c0e-b1d1757fbaa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d03e5b-67f9-4998-b70e-b0a6a808d95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16f291d-eda9-4a66-9c0e-b1d1757fba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E2EA8A-19B3-46A2-8EB0-18D5532E506E}">
  <ds:schemaRefs>
    <ds:schemaRef ds:uri="http://schemas.openxmlformats.org/officeDocument/2006/bibliography"/>
  </ds:schemaRefs>
</ds:datastoreItem>
</file>

<file path=customXml/itemProps2.xml><?xml version="1.0" encoding="utf-8"?>
<ds:datastoreItem xmlns:ds="http://schemas.openxmlformats.org/officeDocument/2006/customXml" ds:itemID="{5AA3DE8F-6F54-41B1-9C98-2916F26C0875}">
  <ds:schemaRefs>
    <ds:schemaRef ds:uri="http://schemas.microsoft.com/sharepoint/v3/contenttype/forms"/>
  </ds:schemaRefs>
</ds:datastoreItem>
</file>

<file path=customXml/itemProps3.xml><?xml version="1.0" encoding="utf-8"?>
<ds:datastoreItem xmlns:ds="http://schemas.openxmlformats.org/officeDocument/2006/customXml" ds:itemID="{B2CADDEF-9E1D-417E-A697-F116200B1EC0}">
  <ds:schemaRefs>
    <ds:schemaRef ds:uri="http://schemas.microsoft.com/sharepoint/events"/>
  </ds:schemaRefs>
</ds:datastoreItem>
</file>

<file path=customXml/itemProps4.xml><?xml version="1.0" encoding="utf-8"?>
<ds:datastoreItem xmlns:ds="http://schemas.openxmlformats.org/officeDocument/2006/customXml" ds:itemID="{49FF3C95-E207-4D9C-8480-C2386E69F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d03e5b-67f9-4998-b70e-b0a6a808d952"/>
    <ds:schemaRef ds:uri="016f291d-eda9-4a66-9c0e-b1d1757fba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E1755A6-23B6-46C4-9480-FB4D2F2F655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Special Notes Local Programs Projects Only</Template>
  <TotalTime>89</TotalTime>
  <Pages>2</Pages>
  <Words>1599</Words>
  <Characters>9116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TDOT</Company>
  <LinksUpToDate>false</LinksUpToDate>
  <CharactersWithSpaces>10694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Donnie Sirichanto</cp:lastModifiedBy>
  <cp:revision>6</cp:revision>
  <cp:lastPrinted>2017-06-20T15:29:00Z</cp:lastPrinted>
  <dcterms:created xsi:type="dcterms:W3CDTF">2020-05-12T20:26:00Z</dcterms:created>
  <dcterms:modified xsi:type="dcterms:W3CDTF">2021-06-10T18:59:00Z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0x0101001F67099D5BA2154BB4F674BC087DE0D6</vt:lpwstr>
  </property>
</Properties>
</file>