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24FF3" w14:textId="77777777" w:rsidR="00F87CBA" w:rsidRPr="0009185B" w:rsidRDefault="004E0807" w:rsidP="00F87CBA">
      <w:pPr>
        <w:pStyle w:val="Title"/>
        <w:rPr>
          <w:rFonts w:ascii="Arial" w:hAnsi="Arial" w:cs="Arial"/>
          <w:szCs w:val="24"/>
        </w:rPr>
      </w:pPr>
      <w:r>
        <w:rPr>
          <w:noProof/>
        </w:rPr>
        <w:drawing>
          <wp:inline distT="0" distB="0" distL="0" distR="0" wp14:anchorId="09C51D66" wp14:editId="6A057F29">
            <wp:extent cx="819150" cy="819150"/>
            <wp:effectExtent l="0" t="0" r="0" b="0"/>
            <wp:docPr id="1" name="Picture 1" descr="Bo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b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71C849" w14:textId="77777777" w:rsidR="00F87CBA" w:rsidRPr="00353BC6" w:rsidRDefault="00F87CBA" w:rsidP="00F87CBA">
      <w:pPr>
        <w:pStyle w:val="Title"/>
        <w:rPr>
          <w:rFonts w:ascii="Arial" w:hAnsi="Arial" w:cs="Arial"/>
          <w:szCs w:val="24"/>
        </w:rPr>
      </w:pPr>
      <w:r w:rsidRPr="00353BC6">
        <w:rPr>
          <w:rFonts w:ascii="Arial" w:hAnsi="Arial" w:cs="Arial"/>
          <w:szCs w:val="24"/>
        </w:rPr>
        <w:t>STATE OF TENNESSEE</w:t>
      </w:r>
    </w:p>
    <w:p w14:paraId="4E1D7C66" w14:textId="77777777" w:rsidR="00F87CBA" w:rsidRDefault="00F87CBA" w:rsidP="00F87CBA">
      <w:pPr>
        <w:pStyle w:val="Heading1"/>
        <w:rPr>
          <w:rFonts w:ascii="Arial" w:hAnsi="Arial" w:cs="Arial"/>
          <w:szCs w:val="24"/>
        </w:rPr>
      </w:pPr>
      <w:r w:rsidRPr="00353BC6">
        <w:rPr>
          <w:rFonts w:ascii="Arial" w:hAnsi="Arial" w:cs="Arial"/>
          <w:szCs w:val="24"/>
        </w:rPr>
        <w:t>DEPARTMENT OF TRANSPORTATION</w:t>
      </w:r>
    </w:p>
    <w:p w14:paraId="5C3A33C3" w14:textId="77777777" w:rsidR="003B21B0" w:rsidRDefault="003B21B0" w:rsidP="003B21B0">
      <w:pPr>
        <w:spacing w:before="60"/>
        <w:jc w:val="center"/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 xml:space="preserve">REGION </w:t>
      </w:r>
      <w:r w:rsidR="00271E0D">
        <w:rPr>
          <w:rFonts w:cs="Arial"/>
          <w:b/>
          <w:sz w:val="18"/>
          <w:szCs w:val="18"/>
        </w:rPr>
        <w:t>4</w:t>
      </w:r>
      <w:r>
        <w:rPr>
          <w:rFonts w:cs="Arial"/>
          <w:b/>
          <w:sz w:val="18"/>
          <w:szCs w:val="18"/>
        </w:rPr>
        <w:t xml:space="preserve"> SURVEY OFFICE</w:t>
      </w:r>
    </w:p>
    <w:p w14:paraId="3FE0B075" w14:textId="77777777" w:rsidR="003B21B0" w:rsidRDefault="00271E0D" w:rsidP="003B21B0">
      <w:pPr>
        <w:jc w:val="center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300</w:t>
      </w:r>
      <w:r w:rsidR="00045F8E">
        <w:rPr>
          <w:rFonts w:cs="Arial"/>
          <w:sz w:val="16"/>
          <w:szCs w:val="16"/>
        </w:rPr>
        <w:t xml:space="preserve"> </w:t>
      </w:r>
      <w:r>
        <w:rPr>
          <w:rFonts w:cs="Arial"/>
          <w:sz w:val="16"/>
          <w:szCs w:val="16"/>
        </w:rPr>
        <w:t>BENCHMARK PLACE</w:t>
      </w:r>
      <w:r w:rsidR="00045F8E">
        <w:rPr>
          <w:rFonts w:cs="Arial"/>
          <w:sz w:val="16"/>
          <w:szCs w:val="16"/>
        </w:rPr>
        <w:t xml:space="preserve">, </w:t>
      </w:r>
      <w:r>
        <w:rPr>
          <w:rFonts w:cs="Arial"/>
          <w:sz w:val="16"/>
          <w:szCs w:val="16"/>
        </w:rPr>
        <w:t>FIRST FLOOR</w:t>
      </w:r>
    </w:p>
    <w:p w14:paraId="29DE5292" w14:textId="77777777" w:rsidR="003B21B0" w:rsidRDefault="00271E0D" w:rsidP="003B21B0">
      <w:pPr>
        <w:jc w:val="center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JACKSON, TENNESSEE  38301</w:t>
      </w:r>
    </w:p>
    <w:p w14:paraId="51126B40" w14:textId="77777777" w:rsidR="003B21B0" w:rsidRDefault="00271E0D" w:rsidP="003B21B0">
      <w:pPr>
        <w:jc w:val="center"/>
        <w:rPr>
          <w:rFonts w:ascii="Calibri" w:hAnsi="Calibri" w:cs="Arial"/>
          <w:sz w:val="18"/>
          <w:szCs w:val="18"/>
        </w:rPr>
      </w:pPr>
      <w:r>
        <w:rPr>
          <w:rFonts w:cs="Arial"/>
          <w:sz w:val="16"/>
          <w:szCs w:val="16"/>
        </w:rPr>
        <w:t>(731</w:t>
      </w:r>
      <w:r w:rsidR="003B21B0">
        <w:rPr>
          <w:rFonts w:cs="Arial"/>
          <w:sz w:val="16"/>
          <w:szCs w:val="16"/>
        </w:rPr>
        <w:t xml:space="preserve">) </w:t>
      </w:r>
      <w:r>
        <w:rPr>
          <w:rFonts w:cs="Arial"/>
          <w:sz w:val="16"/>
          <w:szCs w:val="16"/>
        </w:rPr>
        <w:t>935</w:t>
      </w:r>
      <w:r w:rsidR="003B21B0">
        <w:rPr>
          <w:rFonts w:cs="Arial"/>
          <w:sz w:val="16"/>
          <w:szCs w:val="16"/>
        </w:rPr>
        <w:t>-</w:t>
      </w:r>
      <w:r>
        <w:rPr>
          <w:rFonts w:cs="Arial"/>
          <w:sz w:val="16"/>
          <w:szCs w:val="16"/>
        </w:rPr>
        <w:t>0113</w:t>
      </w:r>
    </w:p>
    <w:p w14:paraId="51946C15" w14:textId="77777777" w:rsidR="008D201A" w:rsidRDefault="008D201A" w:rsidP="008D201A">
      <w:pPr>
        <w:pStyle w:val="Date"/>
        <w:tabs>
          <w:tab w:val="center" w:pos="10080"/>
        </w:tabs>
        <w:spacing w:line="256" w:lineRule="auto"/>
        <w:rPr>
          <w:b/>
          <w:bCs/>
          <w:szCs w:val="24"/>
        </w:rPr>
      </w:pPr>
      <w:r>
        <w:rPr>
          <w:rFonts w:ascii="Times New Roman" w:hAnsi="Times New Roman"/>
          <w:b/>
          <w:bCs/>
          <w:sz w:val="16"/>
          <w:szCs w:val="16"/>
        </w:rPr>
        <w:t>BUTCH ELEY</w:t>
      </w:r>
      <w:r>
        <w:tab/>
      </w:r>
      <w:r>
        <w:rPr>
          <w:rFonts w:ascii="Times New Roman" w:hAnsi="Times New Roman"/>
          <w:b/>
          <w:bCs/>
          <w:sz w:val="16"/>
          <w:szCs w:val="16"/>
        </w:rPr>
        <w:t>BILL LEE</w:t>
      </w:r>
    </w:p>
    <w:p w14:paraId="46033D44" w14:textId="77777777" w:rsidR="008D201A" w:rsidRDefault="008D201A" w:rsidP="008D201A">
      <w:pPr>
        <w:tabs>
          <w:tab w:val="center" w:pos="720"/>
          <w:tab w:val="center" w:pos="10080"/>
          <w:tab w:val="right" w:pos="10800"/>
        </w:tabs>
        <w:rPr>
          <w:sz w:val="12"/>
          <w:szCs w:val="12"/>
        </w:rPr>
      </w:pPr>
      <w:r>
        <w:rPr>
          <w:rFonts w:eastAsia="Arial" w:cs="Arial"/>
          <w:color w:val="000000" w:themeColor="text1"/>
          <w:sz w:val="12"/>
          <w:szCs w:val="12"/>
        </w:rPr>
        <w:t>DEPUTY GOVERNOR &amp;</w:t>
      </w:r>
      <w:r>
        <w:tab/>
      </w:r>
      <w:r>
        <w:rPr>
          <w:sz w:val="12"/>
          <w:szCs w:val="12"/>
        </w:rPr>
        <w:t xml:space="preserve"> GOVERNOR</w:t>
      </w:r>
    </w:p>
    <w:p w14:paraId="0CD976A7" w14:textId="0552392A" w:rsidR="004E0807" w:rsidRDefault="008D201A" w:rsidP="008D201A">
      <w:pPr>
        <w:tabs>
          <w:tab w:val="center" w:pos="720"/>
          <w:tab w:val="center" w:pos="10170"/>
          <w:tab w:val="right" w:pos="10800"/>
        </w:tabs>
        <w:rPr>
          <w:szCs w:val="24"/>
        </w:rPr>
        <w:sectPr w:rsidR="004E0807" w:rsidSect="007F5672">
          <w:type w:val="continuous"/>
          <w:pgSz w:w="12240" w:h="15840"/>
          <w:pgMar w:top="547" w:right="720" w:bottom="720" w:left="720" w:header="720" w:footer="720" w:gutter="0"/>
          <w:cols w:space="720"/>
        </w:sectPr>
      </w:pPr>
      <w:r>
        <w:rPr>
          <w:rFonts w:eastAsia="Arial" w:cs="Arial"/>
          <w:color w:val="000000" w:themeColor="text1"/>
          <w:sz w:val="12"/>
          <w:szCs w:val="12"/>
        </w:rPr>
        <w:t>COMMISSIONER OF TRANSPORTATION</w:t>
      </w:r>
    </w:p>
    <w:p w14:paraId="0DA99932" w14:textId="77777777" w:rsidR="007F5672" w:rsidRDefault="007F5672" w:rsidP="004E0807">
      <w:pPr>
        <w:tabs>
          <w:tab w:val="center" w:pos="720"/>
          <w:tab w:val="center" w:pos="10170"/>
          <w:tab w:val="right" w:pos="10800"/>
        </w:tabs>
        <w:rPr>
          <w:szCs w:val="24"/>
        </w:rPr>
      </w:pPr>
    </w:p>
    <w:p w14:paraId="3E66D34E" w14:textId="77777777" w:rsidR="007F5672" w:rsidRPr="007F5672" w:rsidRDefault="007F5672" w:rsidP="004E0807">
      <w:pPr>
        <w:tabs>
          <w:tab w:val="center" w:pos="720"/>
          <w:tab w:val="center" w:pos="10170"/>
          <w:tab w:val="right" w:pos="10800"/>
        </w:tabs>
        <w:rPr>
          <w:szCs w:val="24"/>
        </w:rPr>
      </w:pPr>
    </w:p>
    <w:sectPr w:rsidR="007F5672" w:rsidRPr="007F5672" w:rsidSect="004E0807">
      <w:type w:val="continuous"/>
      <w:pgSz w:w="12240" w:h="15840"/>
      <w:pgMar w:top="547" w:right="1440" w:bottom="72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1B0"/>
    <w:rsid w:val="00000891"/>
    <w:rsid w:val="00020860"/>
    <w:rsid w:val="00045F8E"/>
    <w:rsid w:val="00072536"/>
    <w:rsid w:val="0009185B"/>
    <w:rsid w:val="000D6F16"/>
    <w:rsid w:val="000E013F"/>
    <w:rsid w:val="00127D46"/>
    <w:rsid w:val="0013004B"/>
    <w:rsid w:val="00136EF8"/>
    <w:rsid w:val="0014145F"/>
    <w:rsid w:val="00143FED"/>
    <w:rsid w:val="00186E04"/>
    <w:rsid w:val="001A0A89"/>
    <w:rsid w:val="001D721A"/>
    <w:rsid w:val="001F1EF4"/>
    <w:rsid w:val="001F751A"/>
    <w:rsid w:val="0020109A"/>
    <w:rsid w:val="002101A1"/>
    <w:rsid w:val="00213A7E"/>
    <w:rsid w:val="00232533"/>
    <w:rsid w:val="00237DAF"/>
    <w:rsid w:val="00257DDF"/>
    <w:rsid w:val="00271E0D"/>
    <w:rsid w:val="002838DF"/>
    <w:rsid w:val="0028536D"/>
    <w:rsid w:val="002C2C10"/>
    <w:rsid w:val="002C440C"/>
    <w:rsid w:val="002D0525"/>
    <w:rsid w:val="002E2F17"/>
    <w:rsid w:val="002F7B89"/>
    <w:rsid w:val="00346037"/>
    <w:rsid w:val="003466E5"/>
    <w:rsid w:val="00353BC6"/>
    <w:rsid w:val="003636AB"/>
    <w:rsid w:val="00377EDC"/>
    <w:rsid w:val="00382EAD"/>
    <w:rsid w:val="003B21B0"/>
    <w:rsid w:val="003C0B10"/>
    <w:rsid w:val="003E057D"/>
    <w:rsid w:val="003E520E"/>
    <w:rsid w:val="003E6310"/>
    <w:rsid w:val="00415C1B"/>
    <w:rsid w:val="004226C3"/>
    <w:rsid w:val="00441CFF"/>
    <w:rsid w:val="00451C99"/>
    <w:rsid w:val="004851B0"/>
    <w:rsid w:val="00493FF2"/>
    <w:rsid w:val="004A0E3F"/>
    <w:rsid w:val="004E0807"/>
    <w:rsid w:val="00511A00"/>
    <w:rsid w:val="00532989"/>
    <w:rsid w:val="005410D0"/>
    <w:rsid w:val="00550163"/>
    <w:rsid w:val="0055726B"/>
    <w:rsid w:val="00582CA4"/>
    <w:rsid w:val="00584B86"/>
    <w:rsid w:val="00584D1C"/>
    <w:rsid w:val="005A55F0"/>
    <w:rsid w:val="005E58A6"/>
    <w:rsid w:val="00600DB6"/>
    <w:rsid w:val="006056B6"/>
    <w:rsid w:val="00611174"/>
    <w:rsid w:val="006565E9"/>
    <w:rsid w:val="00670E31"/>
    <w:rsid w:val="00672C2F"/>
    <w:rsid w:val="00697DAF"/>
    <w:rsid w:val="006C0BFD"/>
    <w:rsid w:val="006C4C46"/>
    <w:rsid w:val="006D0E5A"/>
    <w:rsid w:val="006E0094"/>
    <w:rsid w:val="006E3EF0"/>
    <w:rsid w:val="006F6178"/>
    <w:rsid w:val="006F6465"/>
    <w:rsid w:val="006F6DF2"/>
    <w:rsid w:val="00703C8E"/>
    <w:rsid w:val="00716DC4"/>
    <w:rsid w:val="00736E59"/>
    <w:rsid w:val="007424FC"/>
    <w:rsid w:val="00752FF4"/>
    <w:rsid w:val="00755DE9"/>
    <w:rsid w:val="00786AA9"/>
    <w:rsid w:val="00795595"/>
    <w:rsid w:val="007C56E4"/>
    <w:rsid w:val="007F23E5"/>
    <w:rsid w:val="007F5672"/>
    <w:rsid w:val="00806FBA"/>
    <w:rsid w:val="00807BDF"/>
    <w:rsid w:val="008151D1"/>
    <w:rsid w:val="0081630E"/>
    <w:rsid w:val="008226FF"/>
    <w:rsid w:val="00871EF2"/>
    <w:rsid w:val="00873D37"/>
    <w:rsid w:val="008D201A"/>
    <w:rsid w:val="008D425F"/>
    <w:rsid w:val="008E3D18"/>
    <w:rsid w:val="008F6465"/>
    <w:rsid w:val="009348FA"/>
    <w:rsid w:val="00937D94"/>
    <w:rsid w:val="0094069B"/>
    <w:rsid w:val="009678E2"/>
    <w:rsid w:val="00983C3E"/>
    <w:rsid w:val="00996EBB"/>
    <w:rsid w:val="009A5EC8"/>
    <w:rsid w:val="009B52DB"/>
    <w:rsid w:val="009E2463"/>
    <w:rsid w:val="00A005F2"/>
    <w:rsid w:val="00A212C0"/>
    <w:rsid w:val="00A27621"/>
    <w:rsid w:val="00A468B4"/>
    <w:rsid w:val="00A607CE"/>
    <w:rsid w:val="00A902FA"/>
    <w:rsid w:val="00A97992"/>
    <w:rsid w:val="00AA2A62"/>
    <w:rsid w:val="00AD3B52"/>
    <w:rsid w:val="00AD6620"/>
    <w:rsid w:val="00AE4985"/>
    <w:rsid w:val="00AF5E1B"/>
    <w:rsid w:val="00B10460"/>
    <w:rsid w:val="00B467EC"/>
    <w:rsid w:val="00B72EF5"/>
    <w:rsid w:val="00B80C67"/>
    <w:rsid w:val="00B96DEF"/>
    <w:rsid w:val="00BA57E4"/>
    <w:rsid w:val="00BE04B1"/>
    <w:rsid w:val="00C1617C"/>
    <w:rsid w:val="00C1732A"/>
    <w:rsid w:val="00C35D4C"/>
    <w:rsid w:val="00C40CED"/>
    <w:rsid w:val="00C6450F"/>
    <w:rsid w:val="00C74B65"/>
    <w:rsid w:val="00CC536C"/>
    <w:rsid w:val="00CE4C1D"/>
    <w:rsid w:val="00D27F3D"/>
    <w:rsid w:val="00D42678"/>
    <w:rsid w:val="00D42F22"/>
    <w:rsid w:val="00D54F88"/>
    <w:rsid w:val="00D7324A"/>
    <w:rsid w:val="00D86FF1"/>
    <w:rsid w:val="00D9219E"/>
    <w:rsid w:val="00DB5A96"/>
    <w:rsid w:val="00DC4A18"/>
    <w:rsid w:val="00E02A66"/>
    <w:rsid w:val="00E17AF6"/>
    <w:rsid w:val="00E27C7E"/>
    <w:rsid w:val="00E72300"/>
    <w:rsid w:val="00E83729"/>
    <w:rsid w:val="00E85F42"/>
    <w:rsid w:val="00E9020B"/>
    <w:rsid w:val="00E93A0C"/>
    <w:rsid w:val="00EB1702"/>
    <w:rsid w:val="00EC4049"/>
    <w:rsid w:val="00EC67FA"/>
    <w:rsid w:val="00EC74FF"/>
    <w:rsid w:val="00EE0A49"/>
    <w:rsid w:val="00EF2A57"/>
    <w:rsid w:val="00EF5CB0"/>
    <w:rsid w:val="00F123A0"/>
    <w:rsid w:val="00F13E65"/>
    <w:rsid w:val="00F16B53"/>
    <w:rsid w:val="00F52FB6"/>
    <w:rsid w:val="00F577C8"/>
    <w:rsid w:val="00F66A71"/>
    <w:rsid w:val="00F67E89"/>
    <w:rsid w:val="00F72105"/>
    <w:rsid w:val="00F85F79"/>
    <w:rsid w:val="00F8618C"/>
    <w:rsid w:val="00F87CBA"/>
    <w:rsid w:val="00F9188A"/>
    <w:rsid w:val="00FA6B4C"/>
    <w:rsid w:val="00FB51CB"/>
    <w:rsid w:val="00FD034B"/>
    <w:rsid w:val="00FD41D9"/>
    <w:rsid w:val="00FE2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D6A3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02A6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02A66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link w:val="Heading2Char"/>
    <w:qFormat/>
    <w:rsid w:val="00E02A66"/>
    <w:pPr>
      <w:keepNext/>
      <w:ind w:left="-360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link w:val="Heading3Char"/>
    <w:qFormat/>
    <w:rsid w:val="00E02A66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02A66"/>
    <w:pPr>
      <w:jc w:val="center"/>
    </w:pPr>
    <w:rPr>
      <w:rFonts w:ascii="Times New Roman" w:hAnsi="Times New Roman"/>
      <w:b/>
    </w:rPr>
  </w:style>
  <w:style w:type="paragraph" w:styleId="BalloonText">
    <w:name w:val="Balloon Text"/>
    <w:basedOn w:val="Normal"/>
    <w:semiHidden/>
    <w:rsid w:val="006111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607CE"/>
    <w:rPr>
      <w:rFonts w:ascii="Times New Roman" w:hAnsi="Times New Roman"/>
      <w:szCs w:val="24"/>
    </w:rPr>
  </w:style>
  <w:style w:type="character" w:styleId="Hyperlink">
    <w:name w:val="Hyperlink"/>
    <w:rsid w:val="00A607CE"/>
    <w:rPr>
      <w:color w:val="0000FF"/>
      <w:u w:val="single"/>
    </w:rPr>
  </w:style>
  <w:style w:type="character" w:customStyle="1" w:styleId="Heading1Char">
    <w:name w:val="Heading 1 Char"/>
    <w:link w:val="Heading1"/>
    <w:rsid w:val="00F87CBA"/>
    <w:rPr>
      <w:b/>
      <w:sz w:val="24"/>
    </w:rPr>
  </w:style>
  <w:style w:type="character" w:customStyle="1" w:styleId="Heading2Char">
    <w:name w:val="Heading 2 Char"/>
    <w:link w:val="Heading2"/>
    <w:rsid w:val="00F87CBA"/>
    <w:rPr>
      <w:b/>
      <w:sz w:val="16"/>
    </w:rPr>
  </w:style>
  <w:style w:type="character" w:customStyle="1" w:styleId="TitleChar">
    <w:name w:val="Title Char"/>
    <w:link w:val="Title"/>
    <w:rsid w:val="00F87CBA"/>
    <w:rPr>
      <w:b/>
      <w:sz w:val="24"/>
    </w:rPr>
  </w:style>
  <w:style w:type="paragraph" w:styleId="Date">
    <w:name w:val="Date"/>
    <w:basedOn w:val="Normal"/>
    <w:next w:val="Normal"/>
    <w:link w:val="DateChar"/>
    <w:unhideWhenUsed/>
    <w:rsid w:val="006C4C46"/>
  </w:style>
  <w:style w:type="character" w:customStyle="1" w:styleId="DateChar">
    <w:name w:val="Date Char"/>
    <w:basedOn w:val="DefaultParagraphFont"/>
    <w:link w:val="Date"/>
    <w:rsid w:val="006C4C46"/>
    <w:rPr>
      <w:rFonts w:ascii="Arial" w:hAnsi="Arial"/>
      <w:sz w:val="24"/>
    </w:rPr>
  </w:style>
  <w:style w:type="character" w:customStyle="1" w:styleId="Heading3Char">
    <w:name w:val="Heading 3 Char"/>
    <w:link w:val="Heading3"/>
    <w:rsid w:val="00186E04"/>
    <w:rPr>
      <w:rFonts w:ascii="Arial" w:hAnsi="Arial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D8182621D8294797D18BC2073A2AFC" ma:contentTypeVersion="0" ma:contentTypeDescription="Create a new document." ma:contentTypeScope="" ma:versionID="d6ff2c9a7e2b7cf564075fe4bf3800d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154D9E-96BC-453B-935D-8E6404FE74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E7A86DF-3F83-4577-AB12-F305136249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65BAE4-5CE9-433A-A680-CC053BC809F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6525E36-1572-4158-B5B5-DA5454F288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Region 4 Survey Letterhead.dotx</Template>
  <TotalTime>5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TENNESSEE</vt:lpstr>
    </vt:vector>
  </TitlesOfParts>
  <Company>State of Tennessee</Company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OF TENNESSEE</dc:title>
  <dc:creator>TDOT</dc:creator>
  <cp:lastModifiedBy>Donnie Sirichanto</cp:lastModifiedBy>
  <cp:revision>2</cp:revision>
  <cp:lastPrinted>2012-02-15T16:32:00Z</cp:lastPrinted>
  <dcterms:created xsi:type="dcterms:W3CDTF">2019-10-14T14:31:00Z</dcterms:created>
  <dcterms:modified xsi:type="dcterms:W3CDTF">2023-04-10T15:53:00Z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0x01010021D8182621D8294797D18BC2073A2AFC</vt:lpwstr>
  </property>
</Properties>
</file>