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B7CF2" w14:textId="77777777" w:rsidR="00F87CBA" w:rsidRPr="0009185B" w:rsidRDefault="004700FD" w:rsidP="00F87CBA">
      <w:pPr>
        <w:pStyle w:val="Title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inline distT="0" distB="0" distL="0" distR="0" wp14:anchorId="43FECF2B" wp14:editId="215E6F7A">
            <wp:extent cx="828675" cy="8286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B518BE" w14:textId="77777777" w:rsidR="00F87CBA" w:rsidRPr="00353BC6" w:rsidRDefault="00F87CBA" w:rsidP="00F87CBA">
      <w:pPr>
        <w:pStyle w:val="Title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STATE OF TENNESSEE</w:t>
      </w:r>
    </w:p>
    <w:p w14:paraId="42832024" w14:textId="77777777" w:rsidR="00F87CBA" w:rsidRDefault="00F87CBA" w:rsidP="00F87CBA">
      <w:pPr>
        <w:pStyle w:val="Heading1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DEPARTMENT OF TRANSPORTATION</w:t>
      </w:r>
    </w:p>
    <w:p w14:paraId="3B74ED3B" w14:textId="77777777" w:rsidR="00346037" w:rsidRPr="00346037" w:rsidRDefault="0056109F" w:rsidP="00346037">
      <w:pPr>
        <w:spacing w:before="60"/>
        <w:jc w:val="center"/>
        <w:rPr>
          <w:b/>
          <w:caps/>
          <w:sz w:val="18"/>
          <w:szCs w:val="18"/>
        </w:rPr>
      </w:pPr>
      <w:r>
        <w:rPr>
          <w:b/>
          <w:caps/>
          <w:sz w:val="18"/>
          <w:szCs w:val="18"/>
        </w:rPr>
        <w:t xml:space="preserve">REgion 3 SURVEY </w:t>
      </w:r>
      <w:r w:rsidR="006C5F3C">
        <w:rPr>
          <w:b/>
          <w:caps/>
          <w:sz w:val="18"/>
          <w:szCs w:val="18"/>
        </w:rPr>
        <w:t>Office</w:t>
      </w:r>
    </w:p>
    <w:p w14:paraId="0FBDB658" w14:textId="77777777" w:rsidR="00F87CBA" w:rsidRDefault="005B442C" w:rsidP="00F87CBA">
      <w:pPr>
        <w:jc w:val="center"/>
        <w:rPr>
          <w:caps/>
          <w:sz w:val="16"/>
          <w:szCs w:val="16"/>
        </w:rPr>
      </w:pPr>
      <w:r>
        <w:rPr>
          <w:caps/>
          <w:sz w:val="16"/>
          <w:szCs w:val="16"/>
        </w:rPr>
        <w:t>6601 Centennial boulevard</w:t>
      </w:r>
    </w:p>
    <w:p w14:paraId="7C091380" w14:textId="77777777" w:rsidR="002C440C" w:rsidRPr="00415C1B" w:rsidRDefault="002728B7" w:rsidP="002728B7">
      <w:pPr>
        <w:jc w:val="center"/>
        <w:rPr>
          <w:caps/>
          <w:sz w:val="16"/>
          <w:szCs w:val="16"/>
        </w:rPr>
      </w:pPr>
      <w:r>
        <w:rPr>
          <w:caps/>
          <w:sz w:val="16"/>
          <w:szCs w:val="16"/>
        </w:rPr>
        <w:t>Nashville, T</w:t>
      </w:r>
      <w:r w:rsidR="00947E54">
        <w:rPr>
          <w:caps/>
          <w:sz w:val="16"/>
          <w:szCs w:val="16"/>
        </w:rPr>
        <w:t>ENNESSEE</w:t>
      </w:r>
      <w:r>
        <w:rPr>
          <w:caps/>
          <w:sz w:val="16"/>
          <w:szCs w:val="16"/>
        </w:rPr>
        <w:t xml:space="preserve"> </w:t>
      </w:r>
      <w:r w:rsidR="00A83FE0">
        <w:rPr>
          <w:caps/>
          <w:sz w:val="16"/>
          <w:szCs w:val="16"/>
        </w:rPr>
        <w:t xml:space="preserve"> </w:t>
      </w:r>
      <w:r>
        <w:rPr>
          <w:caps/>
          <w:sz w:val="16"/>
          <w:szCs w:val="16"/>
        </w:rPr>
        <w:t>37243</w:t>
      </w:r>
      <w:r w:rsidR="0056109F">
        <w:rPr>
          <w:caps/>
          <w:sz w:val="16"/>
          <w:szCs w:val="16"/>
        </w:rPr>
        <w:t>-1016</w:t>
      </w:r>
    </w:p>
    <w:p w14:paraId="033E04EC" w14:textId="77777777" w:rsidR="00F87CBA" w:rsidRDefault="002C440C" w:rsidP="00F87CBA">
      <w:pPr>
        <w:jc w:val="center"/>
        <w:rPr>
          <w:caps/>
          <w:sz w:val="16"/>
          <w:szCs w:val="16"/>
        </w:rPr>
      </w:pPr>
      <w:r>
        <w:rPr>
          <w:caps/>
          <w:sz w:val="16"/>
          <w:szCs w:val="16"/>
        </w:rPr>
        <w:t xml:space="preserve">(615) </w:t>
      </w:r>
      <w:r w:rsidR="002728B7">
        <w:rPr>
          <w:caps/>
          <w:sz w:val="16"/>
          <w:szCs w:val="16"/>
        </w:rPr>
        <w:t>350-4</w:t>
      </w:r>
      <w:r w:rsidR="0056109F">
        <w:rPr>
          <w:caps/>
          <w:sz w:val="16"/>
          <w:szCs w:val="16"/>
        </w:rPr>
        <w:t>250</w:t>
      </w:r>
    </w:p>
    <w:p w14:paraId="5CF688DF" w14:textId="77777777" w:rsidR="00217EAA" w:rsidRPr="007F5672" w:rsidRDefault="00217EAA" w:rsidP="00217EAA">
      <w:pPr>
        <w:pStyle w:val="Date"/>
        <w:tabs>
          <w:tab w:val="center" w:pos="10080"/>
        </w:tabs>
        <w:spacing w:line="259" w:lineRule="auto"/>
        <w:rPr>
          <w:b/>
          <w:bCs/>
          <w:szCs w:val="24"/>
        </w:rPr>
      </w:pPr>
      <w:r w:rsidRPr="3DCCA354">
        <w:rPr>
          <w:rFonts w:ascii="Times New Roman" w:hAnsi="Times New Roman"/>
          <w:b/>
          <w:bCs/>
          <w:sz w:val="16"/>
          <w:szCs w:val="16"/>
        </w:rPr>
        <w:t>BUTCH ELEY</w:t>
      </w:r>
      <w:r>
        <w:tab/>
      </w:r>
      <w:r w:rsidRPr="3DCCA354">
        <w:rPr>
          <w:rFonts w:ascii="Times New Roman" w:hAnsi="Times New Roman"/>
          <w:b/>
          <w:bCs/>
          <w:sz w:val="16"/>
          <w:szCs w:val="16"/>
        </w:rPr>
        <w:t>BILL LEE</w:t>
      </w:r>
    </w:p>
    <w:p w14:paraId="78EDB910" w14:textId="77777777" w:rsidR="00217EAA" w:rsidRDefault="00217EAA" w:rsidP="00217EAA">
      <w:pPr>
        <w:tabs>
          <w:tab w:val="center" w:pos="720"/>
          <w:tab w:val="center" w:pos="10080"/>
          <w:tab w:val="right" w:pos="10800"/>
        </w:tabs>
        <w:rPr>
          <w:sz w:val="12"/>
          <w:szCs w:val="12"/>
        </w:rPr>
      </w:pPr>
      <w:r w:rsidRPr="7FC9C06F">
        <w:rPr>
          <w:rFonts w:eastAsia="Arial" w:cs="Arial"/>
          <w:color w:val="000000" w:themeColor="text1"/>
          <w:sz w:val="12"/>
          <w:szCs w:val="12"/>
        </w:rPr>
        <w:t>DEPUTY GOVERNOR &amp;</w:t>
      </w:r>
      <w:r>
        <w:tab/>
      </w:r>
      <w:r w:rsidRPr="7FC9C06F">
        <w:rPr>
          <w:sz w:val="12"/>
          <w:szCs w:val="12"/>
        </w:rPr>
        <w:t xml:space="preserve"> GOVERNOR</w:t>
      </w:r>
    </w:p>
    <w:p w14:paraId="46349BAA" w14:textId="52E183C9" w:rsidR="00A83FE0" w:rsidRDefault="00217EAA" w:rsidP="00217EAA">
      <w:pPr>
        <w:ind w:right="720"/>
        <w:rPr>
          <w:caps/>
          <w:szCs w:val="24"/>
        </w:rPr>
        <w:sectPr w:rsidR="00A83FE0" w:rsidSect="00175A25">
          <w:pgSz w:w="12240" w:h="15840"/>
          <w:pgMar w:top="547" w:right="720" w:bottom="720" w:left="720" w:header="720" w:footer="720" w:gutter="0"/>
          <w:cols w:space="720"/>
          <w:titlePg/>
          <w:docGrid w:linePitch="326"/>
        </w:sectPr>
      </w:pPr>
      <w:r w:rsidRPr="7FC9C06F">
        <w:rPr>
          <w:rFonts w:eastAsia="Arial" w:cs="Arial"/>
          <w:color w:val="000000" w:themeColor="text1"/>
          <w:sz w:val="12"/>
          <w:szCs w:val="12"/>
        </w:rPr>
        <w:t>COMMISSIONER OF TRANSPORTATION</w:t>
      </w:r>
    </w:p>
    <w:p w14:paraId="6B44A870" w14:textId="77777777" w:rsidR="00143FED" w:rsidRPr="00331A0F" w:rsidRDefault="00143FED" w:rsidP="00331A0F">
      <w:pPr>
        <w:spacing w:before="120" w:after="120"/>
        <w:rPr>
          <w:szCs w:val="24"/>
        </w:rPr>
      </w:pPr>
    </w:p>
    <w:sectPr w:rsidR="00143FED" w:rsidRPr="00331A0F" w:rsidSect="00175A25">
      <w:type w:val="continuous"/>
      <w:pgSz w:w="12240" w:h="15840"/>
      <w:pgMar w:top="547" w:right="1440" w:bottom="720" w:left="1440" w:header="720" w:footer="720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8CB2F" w14:textId="77777777" w:rsidR="007572F8" w:rsidRDefault="007572F8" w:rsidP="00A83FE0">
      <w:r>
        <w:separator/>
      </w:r>
    </w:p>
  </w:endnote>
  <w:endnote w:type="continuationSeparator" w:id="0">
    <w:p w14:paraId="443F39C1" w14:textId="77777777" w:rsidR="007572F8" w:rsidRDefault="007572F8" w:rsidP="00A83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3273E" w14:textId="77777777" w:rsidR="007572F8" w:rsidRDefault="007572F8" w:rsidP="00A83FE0">
      <w:r>
        <w:separator/>
      </w:r>
    </w:p>
  </w:footnote>
  <w:footnote w:type="continuationSeparator" w:id="0">
    <w:p w14:paraId="64FDE362" w14:textId="77777777" w:rsidR="007572F8" w:rsidRDefault="007572F8" w:rsidP="00A83F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6DB"/>
    <w:rsid w:val="00006960"/>
    <w:rsid w:val="0009185B"/>
    <w:rsid w:val="000D6F16"/>
    <w:rsid w:val="00143FED"/>
    <w:rsid w:val="00166A38"/>
    <w:rsid w:val="00175A25"/>
    <w:rsid w:val="001A0A89"/>
    <w:rsid w:val="001F1EF4"/>
    <w:rsid w:val="0020109A"/>
    <w:rsid w:val="002101A1"/>
    <w:rsid w:val="00213A7E"/>
    <w:rsid w:val="00217EAA"/>
    <w:rsid w:val="0022773D"/>
    <w:rsid w:val="002728B7"/>
    <w:rsid w:val="002838DF"/>
    <w:rsid w:val="002B11EB"/>
    <w:rsid w:val="002C440C"/>
    <w:rsid w:val="002D0525"/>
    <w:rsid w:val="002F7B89"/>
    <w:rsid w:val="00331A0F"/>
    <w:rsid w:val="00346037"/>
    <w:rsid w:val="003466E5"/>
    <w:rsid w:val="00353BC6"/>
    <w:rsid w:val="00415C1B"/>
    <w:rsid w:val="0043073F"/>
    <w:rsid w:val="0045094C"/>
    <w:rsid w:val="004700FD"/>
    <w:rsid w:val="004A0E3F"/>
    <w:rsid w:val="0055726B"/>
    <w:rsid w:val="0056109F"/>
    <w:rsid w:val="00577230"/>
    <w:rsid w:val="00581D45"/>
    <w:rsid w:val="00582CA4"/>
    <w:rsid w:val="005B298D"/>
    <w:rsid w:val="005B442C"/>
    <w:rsid w:val="005E58A6"/>
    <w:rsid w:val="00600DB6"/>
    <w:rsid w:val="00611174"/>
    <w:rsid w:val="00670E31"/>
    <w:rsid w:val="006856DB"/>
    <w:rsid w:val="006C5C0A"/>
    <w:rsid w:val="006C5F3C"/>
    <w:rsid w:val="006E3EF0"/>
    <w:rsid w:val="006F6465"/>
    <w:rsid w:val="00736E59"/>
    <w:rsid w:val="007424FC"/>
    <w:rsid w:val="00752FF4"/>
    <w:rsid w:val="007572F8"/>
    <w:rsid w:val="00786AA9"/>
    <w:rsid w:val="00800BE3"/>
    <w:rsid w:val="00806FBA"/>
    <w:rsid w:val="0081630E"/>
    <w:rsid w:val="008F6465"/>
    <w:rsid w:val="00937D94"/>
    <w:rsid w:val="00947E54"/>
    <w:rsid w:val="00983C3E"/>
    <w:rsid w:val="009A541A"/>
    <w:rsid w:val="00A607CE"/>
    <w:rsid w:val="00A83FE0"/>
    <w:rsid w:val="00A902FA"/>
    <w:rsid w:val="00AF6057"/>
    <w:rsid w:val="00AF7A5F"/>
    <w:rsid w:val="00C40CED"/>
    <w:rsid w:val="00C61B97"/>
    <w:rsid w:val="00C74B65"/>
    <w:rsid w:val="00D42F22"/>
    <w:rsid w:val="00D86FF1"/>
    <w:rsid w:val="00D9219E"/>
    <w:rsid w:val="00DA77C3"/>
    <w:rsid w:val="00DB3632"/>
    <w:rsid w:val="00E02A66"/>
    <w:rsid w:val="00E357D3"/>
    <w:rsid w:val="00E665F0"/>
    <w:rsid w:val="00E85F42"/>
    <w:rsid w:val="00EC4049"/>
    <w:rsid w:val="00EF6C7B"/>
    <w:rsid w:val="00F52FB6"/>
    <w:rsid w:val="00F577C8"/>
    <w:rsid w:val="00F87CBA"/>
    <w:rsid w:val="00FC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41A4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paragraph" w:styleId="Header">
    <w:name w:val="header"/>
    <w:basedOn w:val="Normal"/>
    <w:link w:val="HeaderChar"/>
    <w:rsid w:val="00A83FE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83FE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A83FE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83FE0"/>
    <w:rPr>
      <w:rFonts w:ascii="Arial" w:hAnsi="Arial"/>
      <w:sz w:val="24"/>
    </w:rPr>
  </w:style>
  <w:style w:type="paragraph" w:styleId="Date">
    <w:name w:val="Date"/>
    <w:basedOn w:val="Normal"/>
    <w:next w:val="Normal"/>
    <w:link w:val="DateChar"/>
    <w:unhideWhenUsed/>
    <w:rsid w:val="00217EAA"/>
  </w:style>
  <w:style w:type="character" w:customStyle="1" w:styleId="DateChar">
    <w:name w:val="Date Char"/>
    <w:basedOn w:val="DefaultParagraphFont"/>
    <w:link w:val="Date"/>
    <w:rsid w:val="00217EAA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D8182621D8294797D18BC2073A2AFC" ma:contentTypeVersion="0" ma:contentTypeDescription="Create a new document." ma:contentTypeScope="" ma:versionID="d6ff2c9a7e2b7cf564075fe4bf3800d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154D9E-96BC-453B-935D-8E6404FE74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525E36-1572-4158-B5B5-DA5454F2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D17C0D-EBFB-4189-B7BC-C11BADA442E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Region 3 Survey Letterhead.dotx</Template>
  <TotalTime>3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TDOT</dc:creator>
  <cp:lastModifiedBy>Donnie Sirichanto</cp:lastModifiedBy>
  <cp:revision>3</cp:revision>
  <cp:lastPrinted>2012-04-17T19:26:00Z</cp:lastPrinted>
  <dcterms:created xsi:type="dcterms:W3CDTF">2019-10-14T14:29:00Z</dcterms:created>
  <dcterms:modified xsi:type="dcterms:W3CDTF">2023-04-10T15:53:00Z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0x01010021D8182621D8294797D18BC2073A2AFC</vt:lpwstr>
  </property>
</Properties>
</file>