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54BC2" w14:textId="77777777" w:rsidR="00F87CBA" w:rsidRPr="0009185B" w:rsidRDefault="004700FD" w:rsidP="00F87CBA">
      <w:pPr>
        <w:pStyle w:val="Title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inline distT="0" distB="0" distL="0" distR="0" wp14:anchorId="30C52B92" wp14:editId="17254CC5">
            <wp:extent cx="828675" cy="828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782B52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1D22941A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52985C79" w14:textId="77777777" w:rsidR="00346037" w:rsidRPr="00346037" w:rsidRDefault="0056109F" w:rsidP="00346037">
      <w:pPr>
        <w:spacing w:before="60"/>
        <w:jc w:val="center"/>
        <w:rPr>
          <w:b/>
          <w:caps/>
          <w:sz w:val="18"/>
          <w:szCs w:val="18"/>
        </w:rPr>
      </w:pPr>
      <w:r>
        <w:rPr>
          <w:b/>
          <w:caps/>
          <w:sz w:val="18"/>
          <w:szCs w:val="18"/>
        </w:rPr>
        <w:t xml:space="preserve">REgion </w:t>
      </w:r>
      <w:r w:rsidR="00AB0475">
        <w:rPr>
          <w:b/>
          <w:caps/>
          <w:sz w:val="18"/>
          <w:szCs w:val="18"/>
        </w:rPr>
        <w:t>2</w:t>
      </w:r>
      <w:r>
        <w:rPr>
          <w:b/>
          <w:caps/>
          <w:sz w:val="18"/>
          <w:szCs w:val="18"/>
        </w:rPr>
        <w:t xml:space="preserve"> SURVEY </w:t>
      </w:r>
      <w:r w:rsidR="006C5F3C">
        <w:rPr>
          <w:b/>
          <w:caps/>
          <w:sz w:val="18"/>
          <w:szCs w:val="18"/>
        </w:rPr>
        <w:t>Office</w:t>
      </w:r>
    </w:p>
    <w:p w14:paraId="3A2067AF" w14:textId="77777777" w:rsidR="00F87CBA" w:rsidRDefault="00AB0475" w:rsidP="00F87CBA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7508 VOLKSWAGEN DRIVE, building c</w:t>
      </w:r>
    </w:p>
    <w:p w14:paraId="08367EF1" w14:textId="77777777" w:rsidR="002C440C" w:rsidRPr="00415C1B" w:rsidRDefault="00AB0475" w:rsidP="002728B7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chattanooga</w:t>
      </w:r>
      <w:r w:rsidR="002728B7">
        <w:rPr>
          <w:caps/>
          <w:sz w:val="16"/>
          <w:szCs w:val="16"/>
        </w:rPr>
        <w:t>, T</w:t>
      </w:r>
      <w:r w:rsidR="00947E54">
        <w:rPr>
          <w:caps/>
          <w:sz w:val="16"/>
          <w:szCs w:val="16"/>
        </w:rPr>
        <w:t>ENNESSEE</w:t>
      </w:r>
      <w:r w:rsidR="002728B7">
        <w:rPr>
          <w:caps/>
          <w:sz w:val="16"/>
          <w:szCs w:val="16"/>
        </w:rPr>
        <w:t xml:space="preserve"> </w:t>
      </w:r>
      <w:r w:rsidR="00A83FE0">
        <w:rPr>
          <w:caps/>
          <w:sz w:val="16"/>
          <w:szCs w:val="16"/>
        </w:rPr>
        <w:t xml:space="preserve"> </w:t>
      </w:r>
      <w:r w:rsidR="00341CB6">
        <w:rPr>
          <w:caps/>
          <w:sz w:val="16"/>
          <w:szCs w:val="16"/>
        </w:rPr>
        <w:t>37416</w:t>
      </w:r>
    </w:p>
    <w:p w14:paraId="2DB09947" w14:textId="77777777" w:rsidR="00F87CBA" w:rsidRDefault="00C040C5" w:rsidP="00F87CBA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(423</w:t>
      </w:r>
      <w:r w:rsidR="002C440C">
        <w:rPr>
          <w:caps/>
          <w:sz w:val="16"/>
          <w:szCs w:val="16"/>
        </w:rPr>
        <w:t xml:space="preserve">) </w:t>
      </w:r>
      <w:r w:rsidR="00DB4A55">
        <w:rPr>
          <w:caps/>
          <w:sz w:val="16"/>
          <w:szCs w:val="16"/>
        </w:rPr>
        <w:t>510</w:t>
      </w:r>
      <w:r w:rsidR="002728B7">
        <w:rPr>
          <w:caps/>
          <w:sz w:val="16"/>
          <w:szCs w:val="16"/>
        </w:rPr>
        <w:t>-</w:t>
      </w:r>
      <w:r w:rsidR="00DB4A55">
        <w:rPr>
          <w:caps/>
          <w:sz w:val="16"/>
          <w:szCs w:val="16"/>
        </w:rPr>
        <w:t>1137</w:t>
      </w:r>
    </w:p>
    <w:p w14:paraId="1402D3D6" w14:textId="500C3C91" w:rsidR="00D91F6E" w:rsidRDefault="00D91F6E" w:rsidP="00D91F6E">
      <w:pPr>
        <w:pStyle w:val="Date"/>
        <w:tabs>
          <w:tab w:val="center" w:pos="10080"/>
        </w:tabs>
        <w:spacing w:line="256" w:lineRule="auto"/>
        <w:rPr>
          <w:b/>
          <w:bCs/>
          <w:szCs w:val="24"/>
        </w:rPr>
      </w:pPr>
      <w:r>
        <w:rPr>
          <w:rFonts w:ascii="Times New Roman" w:hAnsi="Times New Roman"/>
          <w:b/>
          <w:bCs/>
          <w:sz w:val="16"/>
          <w:szCs w:val="16"/>
        </w:rPr>
        <w:t>BUTCH ELEY</w:t>
      </w:r>
      <w:r>
        <w:tab/>
      </w:r>
      <w:r>
        <w:rPr>
          <w:rFonts w:ascii="Times New Roman" w:hAnsi="Times New Roman"/>
          <w:b/>
          <w:bCs/>
          <w:sz w:val="16"/>
          <w:szCs w:val="16"/>
        </w:rPr>
        <w:t>BILL LEE</w:t>
      </w:r>
    </w:p>
    <w:p w14:paraId="4B8573DC" w14:textId="77777777" w:rsidR="00D91F6E" w:rsidRPr="00D91F6E" w:rsidRDefault="00D91F6E" w:rsidP="00D91F6E">
      <w:pPr>
        <w:tabs>
          <w:tab w:val="center" w:pos="720"/>
          <w:tab w:val="center" w:pos="10080"/>
          <w:tab w:val="right" w:pos="10800"/>
        </w:tabs>
        <w:rPr>
          <w:sz w:val="12"/>
          <w:szCs w:val="12"/>
        </w:rPr>
      </w:pPr>
      <w:r w:rsidRPr="00D91F6E">
        <w:rPr>
          <w:rFonts w:eastAsia="Arial" w:cs="Arial"/>
          <w:color w:val="000000" w:themeColor="text1"/>
          <w:sz w:val="12"/>
          <w:szCs w:val="12"/>
        </w:rPr>
        <w:t>DEPUTY GOVERNOR &amp;</w:t>
      </w:r>
      <w:r w:rsidRPr="00D91F6E">
        <w:tab/>
      </w:r>
      <w:r w:rsidRPr="00D91F6E">
        <w:rPr>
          <w:sz w:val="12"/>
          <w:szCs w:val="12"/>
        </w:rPr>
        <w:t xml:space="preserve"> GOVERNOR</w:t>
      </w:r>
    </w:p>
    <w:p w14:paraId="62540CE5" w14:textId="59BAA4D3" w:rsidR="00A83FE0" w:rsidRPr="00D91F6E" w:rsidRDefault="00D91F6E" w:rsidP="00D91F6E">
      <w:pPr>
        <w:pStyle w:val="Heading2"/>
        <w:tabs>
          <w:tab w:val="center" w:pos="810"/>
          <w:tab w:val="center" w:pos="10350"/>
          <w:tab w:val="right" w:pos="10800"/>
        </w:tabs>
        <w:ind w:left="0"/>
        <w:rPr>
          <w:b w:val="0"/>
          <w:caps/>
          <w:szCs w:val="24"/>
        </w:rPr>
        <w:sectPr w:rsidR="00A83FE0" w:rsidRPr="00D91F6E" w:rsidSect="00175A25">
          <w:pgSz w:w="12240" w:h="15840"/>
          <w:pgMar w:top="547" w:right="720" w:bottom="720" w:left="720" w:header="720" w:footer="720" w:gutter="0"/>
          <w:cols w:space="720"/>
          <w:titlePg/>
          <w:docGrid w:linePitch="326"/>
        </w:sectPr>
      </w:pPr>
      <w:r w:rsidRPr="00D91F6E">
        <w:rPr>
          <w:rFonts w:eastAsia="Arial" w:cs="Arial"/>
          <w:b w:val="0"/>
          <w:color w:val="000000" w:themeColor="text1"/>
          <w:sz w:val="12"/>
          <w:szCs w:val="12"/>
        </w:rPr>
        <w:t>COMMISSIONER OF TRANSPORTATION</w:t>
      </w:r>
    </w:p>
    <w:p w14:paraId="4D7F895A" w14:textId="77777777" w:rsidR="00143FED" w:rsidRPr="00331A0F" w:rsidRDefault="00143FED" w:rsidP="00331A0F">
      <w:pPr>
        <w:spacing w:before="120" w:after="120"/>
        <w:rPr>
          <w:szCs w:val="24"/>
        </w:rPr>
      </w:pPr>
    </w:p>
    <w:sectPr w:rsidR="00143FED" w:rsidRPr="00331A0F" w:rsidSect="00175A25">
      <w:type w:val="continuous"/>
      <w:pgSz w:w="12240" w:h="15840"/>
      <w:pgMar w:top="547" w:right="1440" w:bottom="720" w:left="1440" w:header="720" w:footer="72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8D0E1" w14:textId="77777777" w:rsidR="006A7818" w:rsidRDefault="006A7818" w:rsidP="00A83FE0">
      <w:r>
        <w:separator/>
      </w:r>
    </w:p>
  </w:endnote>
  <w:endnote w:type="continuationSeparator" w:id="0">
    <w:p w14:paraId="1A5BF2F6" w14:textId="77777777" w:rsidR="006A7818" w:rsidRDefault="006A7818" w:rsidP="00A8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352C" w14:textId="77777777" w:rsidR="006A7818" w:rsidRDefault="006A7818" w:rsidP="00A83FE0">
      <w:r>
        <w:separator/>
      </w:r>
    </w:p>
  </w:footnote>
  <w:footnote w:type="continuationSeparator" w:id="0">
    <w:p w14:paraId="71431824" w14:textId="77777777" w:rsidR="006A7818" w:rsidRDefault="006A7818" w:rsidP="00A83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C8E"/>
    <w:rsid w:val="00006960"/>
    <w:rsid w:val="0009185B"/>
    <w:rsid w:val="000D6F16"/>
    <w:rsid w:val="00143FED"/>
    <w:rsid w:val="00166A38"/>
    <w:rsid w:val="00175A25"/>
    <w:rsid w:val="001A0A89"/>
    <w:rsid w:val="001F1EF4"/>
    <w:rsid w:val="0020109A"/>
    <w:rsid w:val="002101A1"/>
    <w:rsid w:val="00213A7E"/>
    <w:rsid w:val="002728B7"/>
    <w:rsid w:val="002778DE"/>
    <w:rsid w:val="002838DF"/>
    <w:rsid w:val="002C1FF1"/>
    <w:rsid w:val="002C440C"/>
    <w:rsid w:val="002D0525"/>
    <w:rsid w:val="002F7B89"/>
    <w:rsid w:val="00331A0F"/>
    <w:rsid w:val="00341CB6"/>
    <w:rsid w:val="00346037"/>
    <w:rsid w:val="003466E5"/>
    <w:rsid w:val="00353BC6"/>
    <w:rsid w:val="00415C1B"/>
    <w:rsid w:val="0043073F"/>
    <w:rsid w:val="0045094C"/>
    <w:rsid w:val="004700FD"/>
    <w:rsid w:val="004A0E3F"/>
    <w:rsid w:val="004B0C8E"/>
    <w:rsid w:val="0055726B"/>
    <w:rsid w:val="0056109F"/>
    <w:rsid w:val="00577230"/>
    <w:rsid w:val="00581D45"/>
    <w:rsid w:val="00582CA4"/>
    <w:rsid w:val="005B298D"/>
    <w:rsid w:val="005B442C"/>
    <w:rsid w:val="005E58A6"/>
    <w:rsid w:val="00600DB6"/>
    <w:rsid w:val="00611174"/>
    <w:rsid w:val="00670E31"/>
    <w:rsid w:val="00685868"/>
    <w:rsid w:val="006A7818"/>
    <w:rsid w:val="006C5C0A"/>
    <w:rsid w:val="006C5F3C"/>
    <w:rsid w:val="006E3EF0"/>
    <w:rsid w:val="006F6465"/>
    <w:rsid w:val="00736E59"/>
    <w:rsid w:val="007424FC"/>
    <w:rsid w:val="00752FF4"/>
    <w:rsid w:val="00786AA9"/>
    <w:rsid w:val="00800BE3"/>
    <w:rsid w:val="00806FBA"/>
    <w:rsid w:val="0081630E"/>
    <w:rsid w:val="008F6465"/>
    <w:rsid w:val="00937D94"/>
    <w:rsid w:val="00947E54"/>
    <w:rsid w:val="00983C3E"/>
    <w:rsid w:val="00A607CE"/>
    <w:rsid w:val="00A83FE0"/>
    <w:rsid w:val="00A902FA"/>
    <w:rsid w:val="00AB0475"/>
    <w:rsid w:val="00AF6057"/>
    <w:rsid w:val="00AF7A5F"/>
    <w:rsid w:val="00C040C5"/>
    <w:rsid w:val="00C40CED"/>
    <w:rsid w:val="00C61B97"/>
    <w:rsid w:val="00C74B65"/>
    <w:rsid w:val="00D42F22"/>
    <w:rsid w:val="00D86FF1"/>
    <w:rsid w:val="00D91F6E"/>
    <w:rsid w:val="00D9219E"/>
    <w:rsid w:val="00DA77C3"/>
    <w:rsid w:val="00DB3632"/>
    <w:rsid w:val="00DB4A55"/>
    <w:rsid w:val="00E02A66"/>
    <w:rsid w:val="00E357D3"/>
    <w:rsid w:val="00E665F0"/>
    <w:rsid w:val="00E71A3B"/>
    <w:rsid w:val="00E85F42"/>
    <w:rsid w:val="00EC4049"/>
    <w:rsid w:val="00EF6C7B"/>
    <w:rsid w:val="00F52FB6"/>
    <w:rsid w:val="00F577C8"/>
    <w:rsid w:val="00F87CBA"/>
    <w:rsid w:val="00FC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B89F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Header">
    <w:name w:val="header"/>
    <w:basedOn w:val="Normal"/>
    <w:link w:val="HeaderChar"/>
    <w:rsid w:val="00A83FE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3FE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A83FE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83FE0"/>
    <w:rPr>
      <w:rFonts w:ascii="Arial" w:hAnsi="Arial"/>
      <w:sz w:val="24"/>
    </w:rPr>
  </w:style>
  <w:style w:type="paragraph" w:styleId="Date">
    <w:name w:val="Date"/>
    <w:basedOn w:val="Normal"/>
    <w:next w:val="Normal"/>
    <w:link w:val="DateChar"/>
    <w:semiHidden/>
    <w:unhideWhenUsed/>
    <w:rsid w:val="00D91F6E"/>
  </w:style>
  <w:style w:type="character" w:customStyle="1" w:styleId="DateChar">
    <w:name w:val="Date Char"/>
    <w:basedOn w:val="DefaultParagraphFont"/>
    <w:link w:val="Date"/>
    <w:semiHidden/>
    <w:rsid w:val="00D91F6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FDB449-6014-4015-A4F0-18D889ED91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Region 2 Survey Letterhead.dotx</Template>
  <TotalTime>4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Donnie Sirichanto</cp:lastModifiedBy>
  <cp:revision>2</cp:revision>
  <cp:lastPrinted>2012-04-17T19:26:00Z</cp:lastPrinted>
  <dcterms:created xsi:type="dcterms:W3CDTF">2019-10-14T14:28:00Z</dcterms:created>
  <dcterms:modified xsi:type="dcterms:W3CDTF">2023-04-10T15:52:00Z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